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6A7D4" w14:textId="2DDFE440" w:rsidR="007A1EE5" w:rsidRPr="00520DD5" w:rsidRDefault="00520DD5" w:rsidP="00520DD5">
      <w:pPr>
        <w:rPr>
          <w:sz w:val="56"/>
        </w:rPr>
      </w:pPr>
      <w:bookmarkStart w:id="0" w:name="_Toc150253110"/>
      <w:bookmarkStart w:id="1" w:name="_Toc14748544"/>
      <w:bookmarkStart w:id="2" w:name="_Toc14750098"/>
      <w:r>
        <w:rPr>
          <w:sz w:val="56"/>
        </w:rPr>
        <w:t>[</w:t>
      </w:r>
      <w:r w:rsidRPr="008B031C">
        <w:rPr>
          <w:sz w:val="56"/>
        </w:rPr>
        <w:t>Her skriver du inn tittel</w:t>
      </w:r>
      <w:r>
        <w:rPr>
          <w:sz w:val="56"/>
        </w:rPr>
        <w:t>]</w:t>
      </w:r>
      <w:r w:rsidRPr="008B031C">
        <w:rPr>
          <w:sz w:val="56"/>
        </w:rPr>
        <w:t xml:space="preserve"> </w:t>
      </w:r>
    </w:p>
    <w:p w14:paraId="0B4D9065" w14:textId="7613D501" w:rsidR="007A1EE5" w:rsidRDefault="007A1EE5" w:rsidP="004132FE">
      <w:pPr>
        <w:pStyle w:val="Undertittel"/>
        <w:spacing w:before="360"/>
      </w:pPr>
      <w:r>
        <w:t>Prosjektplan</w:t>
      </w:r>
      <w:r w:rsidR="004132FE">
        <w:t xml:space="preserve"> for </w:t>
      </w:r>
      <w:r w:rsidR="005C5973">
        <w:t>systematisk kartleggingsoversikt</w:t>
      </w:r>
    </w:p>
    <w:p w14:paraId="0FA079E2" w14:textId="77777777" w:rsidR="007A1EE5" w:rsidRPr="007A1EE5" w:rsidRDefault="007A1EE5" w:rsidP="007A1EE5"/>
    <w:p w14:paraId="74AB5C94" w14:textId="1B8BF782" w:rsidR="007A1EE5" w:rsidRDefault="007A1EE5" w:rsidP="007A1EE5"/>
    <w:p w14:paraId="1D52F260" w14:textId="4187F3C2" w:rsidR="003A4A94" w:rsidRDefault="003A4A94">
      <w:pPr>
        <w:tabs>
          <w:tab w:val="clear" w:pos="510"/>
        </w:tabs>
        <w:spacing w:line="240" w:lineRule="auto"/>
        <w:rPr>
          <w:rStyle w:val="instruksjonstekst2"/>
          <w:b/>
        </w:rPr>
      </w:pPr>
      <w:r>
        <w:rPr>
          <w:rStyle w:val="instruksjonstekst2"/>
          <w:b/>
        </w:rPr>
        <w:br w:type="page"/>
      </w:r>
    </w:p>
    <w:p w14:paraId="2F9B1711" w14:textId="7878D53D" w:rsidR="003A4A94" w:rsidRPr="007A1EE5" w:rsidRDefault="003A4A94" w:rsidP="003A4A94">
      <w:pPr>
        <w:sectPr w:rsidR="003A4A94" w:rsidRPr="007A1EE5" w:rsidSect="001873A1">
          <w:headerReference w:type="default" r:id="rId12"/>
          <w:footerReference w:type="default" r:id="rId13"/>
          <w:headerReference w:type="first" r:id="rId14"/>
          <w:pgSz w:w="11901" w:h="16840"/>
          <w:pgMar w:top="2991" w:right="2268" w:bottom="1247" w:left="1418" w:header="907" w:footer="680" w:gutter="0"/>
          <w:pgNumType w:chapStyle="1"/>
          <w:cols w:space="708"/>
          <w:titlePg/>
          <w:docGrid w:linePitch="299"/>
        </w:sectPr>
      </w:pPr>
    </w:p>
    <w:p w14:paraId="55F837BA" w14:textId="4E8B93FB" w:rsidR="00B57613" w:rsidRPr="005C066E" w:rsidRDefault="007A1EE5" w:rsidP="005C066E">
      <w:pPr>
        <w:pStyle w:val="Overskrift1"/>
      </w:pPr>
      <w:bookmarkStart w:id="3" w:name="_Toc74205322"/>
      <w:bookmarkEnd w:id="0"/>
      <w:r w:rsidRPr="005C066E">
        <w:lastRenderedPageBreak/>
        <w:t>Sammendrag</w:t>
      </w:r>
      <w:bookmarkEnd w:id="3"/>
    </w:p>
    <w:tbl>
      <w:tblPr>
        <w:tblStyle w:val="Tabellrutenett"/>
        <w:tblW w:w="8222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5387"/>
        <w:gridCol w:w="2835"/>
      </w:tblGrid>
      <w:tr w:rsidR="0007182C" w:rsidRPr="000D3B89" w14:paraId="60B9B7EA" w14:textId="77777777" w:rsidTr="00CD5F1E">
        <w:trPr>
          <w:trHeight w:val="9208"/>
        </w:trPr>
        <w:tc>
          <w:tcPr>
            <w:tcW w:w="5387" w:type="dxa"/>
            <w:tcBorders>
              <w:top w:val="nil"/>
              <w:left w:val="nil"/>
              <w:bottom w:val="nil"/>
              <w:right w:val="single" w:sz="8" w:space="0" w:color="00516A" w:themeColor="accent1" w:themeShade="80"/>
            </w:tcBorders>
          </w:tcPr>
          <w:p w14:paraId="054D4B87" w14:textId="59E47130" w:rsidR="00520DD5" w:rsidRDefault="00520DD5" w:rsidP="00520DD5">
            <w:r>
              <w:t xml:space="preserve">[Skal være maks. </w:t>
            </w:r>
            <w:r w:rsidR="0028288F">
              <w:t>én</w:t>
            </w:r>
            <w:r>
              <w:t xml:space="preserve"> side. </w:t>
            </w:r>
            <w:r w:rsidR="003B7706">
              <w:t xml:space="preserve">Bruk Cambria 11, linjeavstand Flere 1,2 (gjelder all brødtekst i hele malen). </w:t>
            </w:r>
            <w:r>
              <w:t>Bruk enkelt språk. Gi supe</w:t>
            </w:r>
            <w:r w:rsidR="003A4A94">
              <w:t>r</w:t>
            </w:r>
            <w:r>
              <w:t>kort innledning med bakgrunn. Tydeliggjør problemstillingen</w:t>
            </w:r>
            <w:r w:rsidR="00B07FD1">
              <w:t>.</w:t>
            </w:r>
            <w:r>
              <w:t>]</w:t>
            </w:r>
          </w:p>
          <w:p w14:paraId="2E7EBC6E" w14:textId="499F74B6" w:rsidR="00DD171A" w:rsidRDefault="00423CD7" w:rsidP="00DD171A">
            <w:r>
              <w:t xml:space="preserve"> </w:t>
            </w:r>
          </w:p>
          <w:p w14:paraId="4F0F83FA" w14:textId="5B21BF7A" w:rsidR="00DD171A" w:rsidRDefault="00DD171A" w:rsidP="00DD171A"/>
          <w:p w14:paraId="2146FA9E" w14:textId="57D8138B" w:rsidR="00DD171A" w:rsidRDefault="00520DD5" w:rsidP="00C6308A">
            <w:pPr>
              <w:pStyle w:val="Punktliste"/>
              <w:numPr>
                <w:ilvl w:val="0"/>
                <w:numId w:val="0"/>
              </w:numPr>
            </w:pPr>
            <w:r>
              <w:t>[Gi en kort oppsummering av metoden]</w:t>
            </w:r>
          </w:p>
          <w:p w14:paraId="1772A333" w14:textId="13DF7D90" w:rsidR="001C2D88" w:rsidRDefault="00B07FD1" w:rsidP="00C6308A">
            <w:pPr>
              <w:pStyle w:val="Punktliste"/>
              <w:numPr>
                <w:ilvl w:val="0"/>
                <w:numId w:val="0"/>
              </w:numPr>
            </w:pPr>
            <w:r>
              <w:t>Vi utførte en systematisk kartleggingsoversikt</w:t>
            </w:r>
            <w:r w:rsidR="2F08AB78">
              <w:t xml:space="preserve"> (engelsk: scoping review)</w:t>
            </w:r>
            <w:r>
              <w:t>. Det</w:t>
            </w:r>
            <w:r w:rsidR="2F08AB78">
              <w:t xml:space="preserve"> </w:t>
            </w:r>
            <w:r w:rsidR="360D0011">
              <w:t xml:space="preserve">er en type kunnskapsoppsummering som </w:t>
            </w:r>
            <w:r w:rsidR="2F08AB78">
              <w:t>kartlegger og narrativt beskriver eksisterende forskningsgrunnlag på et bestemt temaområde.</w:t>
            </w:r>
          </w:p>
          <w:p w14:paraId="56F379DF" w14:textId="77777777" w:rsidR="00C6308A" w:rsidRDefault="00C6308A" w:rsidP="00C6308A">
            <w:pPr>
              <w:pStyle w:val="Punktliste"/>
              <w:numPr>
                <w:ilvl w:val="0"/>
                <w:numId w:val="0"/>
              </w:numPr>
            </w:pPr>
          </w:p>
          <w:p w14:paraId="6F35DBE7" w14:textId="001B6325" w:rsidR="003C0F36" w:rsidRPr="000D3B89" w:rsidRDefault="003C0F36" w:rsidP="00C6308A">
            <w:pPr>
              <w:pStyle w:val="Punktliste"/>
              <w:numPr>
                <w:ilvl w:val="0"/>
                <w:numId w:val="0"/>
              </w:numPr>
            </w:pPr>
          </w:p>
        </w:tc>
        <w:tc>
          <w:tcPr>
            <w:tcW w:w="2835" w:type="dxa"/>
            <w:tcBorders>
              <w:top w:val="single" w:sz="8" w:space="0" w:color="00516A" w:themeColor="accent1" w:themeShade="80"/>
              <w:left w:val="single" w:sz="8" w:space="0" w:color="00516A" w:themeColor="accent1" w:themeShade="80"/>
              <w:bottom w:val="single" w:sz="8" w:space="0" w:color="00516A" w:themeColor="accent1" w:themeShade="80"/>
              <w:right w:val="single" w:sz="8" w:space="0" w:color="00516A" w:themeColor="accent1" w:themeShade="80"/>
            </w:tcBorders>
            <w:tcMar>
              <w:left w:w="170" w:type="dxa"/>
            </w:tcMar>
          </w:tcPr>
          <w:p w14:paraId="00420D34" w14:textId="540A1CA5" w:rsidR="000D3B89" w:rsidRPr="0012295F" w:rsidRDefault="000D3B89" w:rsidP="00A018F2">
            <w:pPr>
              <w:pStyle w:val="Boksoverskriftliten"/>
            </w:pPr>
            <w:r w:rsidRPr="0012295F">
              <w:t>Tittel:</w:t>
            </w:r>
          </w:p>
          <w:p w14:paraId="0101471B" w14:textId="71F6E607" w:rsidR="000D3B89" w:rsidRPr="0012295F" w:rsidRDefault="00520DD5" w:rsidP="00A018F2">
            <w:pPr>
              <w:pStyle w:val="box-bodytekst"/>
              <w:rPr>
                <w:rFonts w:ascii="Cambria" w:hAnsi="Cambria"/>
              </w:rPr>
            </w:pPr>
            <w:r>
              <w:t>[Tekst]</w:t>
            </w:r>
            <w:r w:rsidRPr="00A018F2">
              <w:t xml:space="preserve"> </w:t>
            </w:r>
            <w:r w:rsidR="000D3B89" w:rsidRPr="0012295F">
              <w:rPr>
                <w:rFonts w:ascii="Cambria" w:hAnsi="Cambria"/>
              </w:rPr>
              <w:t xml:space="preserve"> </w:t>
            </w:r>
          </w:p>
          <w:p w14:paraId="632C44B2" w14:textId="1C03BC60" w:rsidR="0012295F" w:rsidRDefault="000D3B89" w:rsidP="00C6308A">
            <w:r w:rsidRPr="00A018F2">
              <w:t>-----------------------------------</w:t>
            </w:r>
            <w:r w:rsidR="00C6308A">
              <w:t xml:space="preserve"> </w:t>
            </w:r>
          </w:p>
          <w:p w14:paraId="208E5718" w14:textId="7934EF5D" w:rsidR="000D3B89" w:rsidRDefault="00C6308A" w:rsidP="0012295F">
            <w:pPr>
              <w:tabs>
                <w:tab w:val="clear" w:pos="510"/>
              </w:tabs>
            </w:pPr>
            <w:r w:rsidRPr="00842AFD">
              <w:t>Prosjektplan</w:t>
            </w:r>
            <w:r w:rsidR="00842AFD" w:rsidRPr="00842AFD">
              <w:t xml:space="preserve"> </w:t>
            </w:r>
            <w:r w:rsidR="0012295F">
              <w:t>for</w:t>
            </w:r>
          </w:p>
          <w:p w14:paraId="6AFA0F31" w14:textId="44D6468F" w:rsidR="00E7676D" w:rsidRDefault="00D44C59" w:rsidP="0012295F">
            <w:pPr>
              <w:tabs>
                <w:tab w:val="clear" w:pos="510"/>
              </w:tabs>
            </w:pPr>
            <w:r>
              <w:t>systematisk kartleggingsoversikt</w:t>
            </w:r>
          </w:p>
          <w:p w14:paraId="09517028" w14:textId="1874C542" w:rsidR="00842AFD" w:rsidRPr="00A018F2" w:rsidRDefault="00842AFD" w:rsidP="00842AFD">
            <w:r w:rsidRPr="00A018F2">
              <w:t>-----------</w:t>
            </w:r>
            <w:r>
              <w:t>------------------------</w:t>
            </w:r>
          </w:p>
          <w:p w14:paraId="14487065" w14:textId="77777777" w:rsidR="00842AFD" w:rsidRPr="008B3A0C" w:rsidRDefault="00842AFD" w:rsidP="00842AFD">
            <w:pPr>
              <w:pStyle w:val="Boksoverskriftliten"/>
              <w:rPr>
                <w:bCs/>
                <w:spacing w:val="-6"/>
                <w:szCs w:val="22"/>
              </w:rPr>
            </w:pPr>
            <w:r>
              <w:rPr>
                <w:bCs/>
                <w:spacing w:val="-6"/>
                <w:szCs w:val="22"/>
              </w:rPr>
              <w:t>Oppdragsgiver:</w:t>
            </w:r>
            <w:r w:rsidRPr="008B3A0C">
              <w:rPr>
                <w:bCs/>
                <w:spacing w:val="-6"/>
                <w:szCs w:val="22"/>
              </w:rPr>
              <w:t xml:space="preserve"> </w:t>
            </w:r>
          </w:p>
          <w:p w14:paraId="3A0C9F92" w14:textId="0EE65813" w:rsidR="00842AFD" w:rsidRPr="00842AFD" w:rsidRDefault="001F4859" w:rsidP="00842AFD">
            <w:pPr>
              <w:pStyle w:val="box-bodyteks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[XXX]</w:t>
            </w:r>
          </w:p>
          <w:p w14:paraId="105A1A7B" w14:textId="25ABE5EE" w:rsidR="000D3B89" w:rsidRPr="00A018F2" w:rsidRDefault="000D3B89" w:rsidP="00A018F2">
            <w:r w:rsidRPr="00A018F2">
              <w:t>----------</w:t>
            </w:r>
            <w:r w:rsidR="00C6308A">
              <w:t>-------------------------</w:t>
            </w:r>
          </w:p>
          <w:p w14:paraId="6094FAE5" w14:textId="00F635E0" w:rsidR="00E7676D" w:rsidRPr="00A018F2" w:rsidRDefault="001F4859" w:rsidP="00E7676D">
            <w:pPr>
              <w:pStyle w:val="Boksoverskriftliten"/>
            </w:pPr>
            <w:r>
              <w:t>Bestillingsdato</w:t>
            </w:r>
            <w:r w:rsidR="00E7676D">
              <w:t>:</w:t>
            </w:r>
          </w:p>
          <w:p w14:paraId="4E6A0C8A" w14:textId="1C5814EB" w:rsidR="00E7676D" w:rsidRDefault="001F4859" w:rsidP="000943A1">
            <w:pPr>
              <w:pStyle w:val="A-Box"/>
            </w:pPr>
            <w:r>
              <w:t>[dd.mm.åååå]</w:t>
            </w:r>
          </w:p>
          <w:p w14:paraId="556FF2CF" w14:textId="7D5FA0A7" w:rsidR="00E7676D" w:rsidRPr="00A018F2" w:rsidRDefault="001F4859" w:rsidP="00E7676D">
            <w:pPr>
              <w:pStyle w:val="Boksoverskriftliten"/>
            </w:pPr>
            <w:r>
              <w:t>Leverings</w:t>
            </w:r>
            <w:r w:rsidR="0067222F">
              <w:t>frist</w:t>
            </w:r>
            <w:r w:rsidR="00E7676D">
              <w:t>:</w:t>
            </w:r>
          </w:p>
          <w:p w14:paraId="42C2BF86" w14:textId="2FEE56ED" w:rsidR="00E7676D" w:rsidRPr="00842AFD" w:rsidRDefault="001F4859" w:rsidP="00E7676D">
            <w:pPr>
              <w:pStyle w:val="box-bodyteks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[dd.mm.åååå]</w:t>
            </w:r>
          </w:p>
          <w:p w14:paraId="443A46BB" w14:textId="68B06717" w:rsidR="00E7676D" w:rsidRPr="00A018F2" w:rsidRDefault="00E7676D" w:rsidP="00E7676D">
            <w:r w:rsidRPr="00A018F2">
              <w:t>-----------------------------------</w:t>
            </w:r>
          </w:p>
          <w:p w14:paraId="6BB68E64" w14:textId="4DDAF9A3" w:rsidR="000D3B89" w:rsidRDefault="00C6308A" w:rsidP="008B3A0C">
            <w:pPr>
              <w:pStyle w:val="Boksoverskriftliten"/>
            </w:pPr>
            <w:r>
              <w:t>Lag</w:t>
            </w:r>
            <w:r w:rsidR="000D3B89" w:rsidRPr="00A018F2">
              <w:t>:</w:t>
            </w:r>
          </w:p>
          <w:p w14:paraId="55817006" w14:textId="3D0D13AC" w:rsidR="000D3B89" w:rsidRPr="00842AFD" w:rsidRDefault="001F4859" w:rsidP="008B3A0C">
            <w:pPr>
              <w:pStyle w:val="box-bodyteks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[Navn]</w:t>
            </w:r>
            <w:r w:rsidR="00842AFD" w:rsidRPr="00842AFD">
              <w:rPr>
                <w:rFonts w:ascii="Cambria" w:hAnsi="Cambria"/>
              </w:rPr>
              <w:t>(lagleder)</w:t>
            </w:r>
          </w:p>
          <w:p w14:paraId="37A1D83F" w14:textId="77777777" w:rsidR="001F4859" w:rsidRDefault="001F4859" w:rsidP="008B3A0C">
            <w:pPr>
              <w:pStyle w:val="box-bodyteks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[Navn]</w:t>
            </w:r>
          </w:p>
          <w:p w14:paraId="13D2D44A" w14:textId="77777777" w:rsidR="001F4859" w:rsidRDefault="001F4859" w:rsidP="008B3A0C">
            <w:pPr>
              <w:pStyle w:val="box-bodyteks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[Navn]</w:t>
            </w:r>
          </w:p>
          <w:p w14:paraId="1B36AA2A" w14:textId="77777777" w:rsidR="001F4859" w:rsidRDefault="001F4859" w:rsidP="00A018F2">
            <w:r>
              <w:t>[Navn]</w:t>
            </w:r>
          </w:p>
          <w:p w14:paraId="61B388BE" w14:textId="0719B12C" w:rsidR="000D3B89" w:rsidRPr="00A018F2" w:rsidRDefault="000D3B89" w:rsidP="00A018F2">
            <w:r w:rsidRPr="00A018F2">
              <w:t>-----------</w:t>
            </w:r>
            <w:r w:rsidR="00C6308A">
              <w:t>------------------------</w:t>
            </w:r>
          </w:p>
          <w:p w14:paraId="3AE5A8DA" w14:textId="5B15E96D" w:rsidR="000D3B89" w:rsidRPr="00A018F2" w:rsidRDefault="00842AFD" w:rsidP="008B3A0C">
            <w:pPr>
              <w:pStyle w:val="Boksoverskriftliten"/>
              <w:rPr>
                <w:rFonts w:eastAsia="Adobe Myungjo Std M"/>
              </w:rPr>
            </w:pPr>
            <w:r>
              <w:rPr>
                <w:rFonts w:eastAsia="Adobe Myungjo Std M"/>
              </w:rPr>
              <w:t>F</w:t>
            </w:r>
            <w:r w:rsidR="000D3B89" w:rsidRPr="00A018F2">
              <w:rPr>
                <w:rFonts w:eastAsia="Adobe Myungjo Std M"/>
              </w:rPr>
              <w:t>agfeller:</w:t>
            </w:r>
          </w:p>
          <w:p w14:paraId="60831489" w14:textId="698030FC" w:rsidR="000D3B89" w:rsidRDefault="001F4859" w:rsidP="00A018F2">
            <w:r>
              <w:t>[Navn, stilling</w:t>
            </w:r>
            <w:r w:rsidR="003174BC">
              <w:t>]</w:t>
            </w:r>
            <w:r>
              <w:t>, FHI</w:t>
            </w:r>
          </w:p>
          <w:p w14:paraId="7CDA8335" w14:textId="064EA4C3" w:rsidR="00842AFD" w:rsidRDefault="001F4859" w:rsidP="00842AFD">
            <w:r>
              <w:t>[Navn, stilling, institusjon]</w:t>
            </w:r>
          </w:p>
          <w:p w14:paraId="426D5AEC" w14:textId="49005D02" w:rsidR="0010209B" w:rsidRDefault="001F4859" w:rsidP="00842AFD">
            <w:r>
              <w:t>[Navn, stilling, institusjon]</w:t>
            </w:r>
          </w:p>
          <w:p w14:paraId="2CDB723A" w14:textId="77777777" w:rsidR="0012295F" w:rsidRDefault="0012295F" w:rsidP="00842AFD"/>
          <w:p w14:paraId="6BDDD3ED" w14:textId="0AC2B505" w:rsidR="0012295F" w:rsidRPr="00A018F2" w:rsidRDefault="0012295F" w:rsidP="0012295F">
            <w:pPr>
              <w:pStyle w:val="Boksoverskriftliten"/>
              <w:rPr>
                <w:rFonts w:eastAsia="Adobe Myungjo Std M"/>
              </w:rPr>
            </w:pPr>
            <w:r>
              <w:rPr>
                <w:rFonts w:eastAsia="Adobe Myungjo Std M"/>
              </w:rPr>
              <w:t>Godkjent av</w:t>
            </w:r>
            <w:r w:rsidRPr="00A018F2">
              <w:rPr>
                <w:rFonts w:eastAsia="Adobe Myungjo Std M"/>
              </w:rPr>
              <w:t>:</w:t>
            </w:r>
          </w:p>
          <w:p w14:paraId="7CAA185F" w14:textId="3467A1A7" w:rsidR="00827C64" w:rsidRDefault="001F4859" w:rsidP="0012295F">
            <w:r>
              <w:t>[Navn]</w:t>
            </w:r>
            <w:r w:rsidR="004457B1">
              <w:t xml:space="preserve">, </w:t>
            </w:r>
            <w:r w:rsidR="004457B1" w:rsidRPr="004457B1">
              <w:t>avdelingsdirektør, FHI</w:t>
            </w:r>
          </w:p>
          <w:p w14:paraId="178B9401" w14:textId="745DA878" w:rsidR="0012295F" w:rsidRPr="000D3B89" w:rsidRDefault="001F4859" w:rsidP="0012295F">
            <w:r>
              <w:t>[Navn]</w:t>
            </w:r>
            <w:r w:rsidR="004457B1" w:rsidRPr="004457B1">
              <w:t>, fagdirektør, FHI</w:t>
            </w:r>
          </w:p>
        </w:tc>
      </w:tr>
      <w:bookmarkEnd w:id="1"/>
      <w:bookmarkEnd w:id="2"/>
    </w:tbl>
    <w:p w14:paraId="2F3A27A2" w14:textId="3C94B3AB" w:rsidR="000D3B89" w:rsidRDefault="000D3B89" w:rsidP="006F674A">
      <w:pPr>
        <w:tabs>
          <w:tab w:val="clear" w:pos="510"/>
        </w:tabs>
        <w:spacing w:line="240" w:lineRule="auto"/>
        <w:sectPr w:rsidR="000D3B89" w:rsidSect="00827C64">
          <w:pgSz w:w="11901" w:h="16840"/>
          <w:pgMar w:top="1247" w:right="2268" w:bottom="1247" w:left="1418" w:header="680" w:footer="680" w:gutter="0"/>
          <w:pgNumType w:chapStyle="1"/>
          <w:cols w:space="708"/>
          <w:docGrid w:linePitch="299"/>
        </w:sectPr>
      </w:pPr>
    </w:p>
    <w:p w14:paraId="448B7CA7" w14:textId="325026FD" w:rsidR="006170AA" w:rsidRPr="006170AA" w:rsidRDefault="00827C64" w:rsidP="006170AA">
      <w:pPr>
        <w:pStyle w:val="Overskrift1"/>
        <w:ind w:left="0" w:firstLine="0"/>
        <w:rPr>
          <w:lang w:val="en-GB"/>
        </w:rPr>
      </w:pPr>
      <w:bookmarkStart w:id="4" w:name="_Toc74205323"/>
      <w:bookmarkStart w:id="5" w:name="_Toc149724186"/>
      <w:bookmarkStart w:id="6" w:name="_Toc150253117"/>
      <w:r>
        <w:rPr>
          <w:lang w:val="en-GB"/>
        </w:rPr>
        <w:lastRenderedPageBreak/>
        <w:t>Summary</w:t>
      </w:r>
      <w:bookmarkEnd w:id="4"/>
      <w:r w:rsidR="006170AA">
        <w:rPr>
          <w:lang w:val="en-GB"/>
        </w:rPr>
        <w:t xml:space="preserve"> </w:t>
      </w:r>
    </w:p>
    <w:bookmarkEnd w:id="5"/>
    <w:bookmarkEnd w:id="6"/>
    <w:p w14:paraId="1D132A00" w14:textId="16452232" w:rsidR="00523566" w:rsidRDefault="00523566">
      <w:pPr>
        <w:rPr>
          <w:rStyle w:val="instruksjonstekst2"/>
        </w:rPr>
      </w:pPr>
    </w:p>
    <w:tbl>
      <w:tblPr>
        <w:tblStyle w:val="Tabellrutenett"/>
        <w:tblW w:w="8222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5387"/>
        <w:gridCol w:w="2835"/>
      </w:tblGrid>
      <w:tr w:rsidR="00827C64" w:rsidRPr="00050970" w14:paraId="67525220" w14:textId="77777777" w:rsidTr="00D44C59">
        <w:trPr>
          <w:trHeight w:val="9730"/>
        </w:trPr>
        <w:tc>
          <w:tcPr>
            <w:tcW w:w="5387" w:type="dxa"/>
            <w:tcBorders>
              <w:top w:val="nil"/>
              <w:left w:val="nil"/>
              <w:bottom w:val="nil"/>
              <w:right w:val="single" w:sz="8" w:space="0" w:color="000000" w:themeColor="text1"/>
            </w:tcBorders>
          </w:tcPr>
          <w:p w14:paraId="7D9908A3" w14:textId="75CB5B00" w:rsidR="001F4859" w:rsidRDefault="001F4859" w:rsidP="001F4859">
            <w:r>
              <w:t xml:space="preserve">[Summary skal speile norsk Sammendrag.] </w:t>
            </w:r>
          </w:p>
          <w:p w14:paraId="5AF1240A" w14:textId="326F944C" w:rsidR="00827C64" w:rsidRDefault="00827C64" w:rsidP="00943B7B">
            <w:r>
              <w:t xml:space="preserve"> </w:t>
            </w:r>
          </w:p>
          <w:p w14:paraId="70008898" w14:textId="77777777" w:rsidR="00827C64" w:rsidRDefault="00827C64" w:rsidP="00943B7B"/>
          <w:p w14:paraId="5F851DD0" w14:textId="02A9F0A6" w:rsidR="00827C64" w:rsidRDefault="00827C64" w:rsidP="00943B7B">
            <w:pPr>
              <w:pStyle w:val="Punktliste"/>
              <w:numPr>
                <w:ilvl w:val="0"/>
                <w:numId w:val="0"/>
              </w:numPr>
            </w:pPr>
          </w:p>
          <w:p w14:paraId="10D5924D" w14:textId="77777777" w:rsidR="00827C64" w:rsidRDefault="00827C64" w:rsidP="00943B7B">
            <w:pPr>
              <w:pStyle w:val="Punktliste"/>
              <w:numPr>
                <w:ilvl w:val="0"/>
                <w:numId w:val="0"/>
              </w:numPr>
            </w:pPr>
          </w:p>
          <w:p w14:paraId="6C5A505D" w14:textId="77777777" w:rsidR="00827C64" w:rsidRPr="000D3B89" w:rsidRDefault="00827C64" w:rsidP="00943B7B">
            <w:pPr>
              <w:pStyle w:val="Punktliste"/>
              <w:numPr>
                <w:ilvl w:val="0"/>
                <w:numId w:val="0"/>
              </w:numPr>
            </w:pPr>
          </w:p>
        </w:tc>
        <w:tc>
          <w:tcPr>
            <w:tcW w:w="28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70" w:type="dxa"/>
            </w:tcMar>
          </w:tcPr>
          <w:p w14:paraId="5FC9E90F" w14:textId="1103C89A" w:rsidR="00827C64" w:rsidRPr="004457B1" w:rsidRDefault="00827C64" w:rsidP="00943B7B">
            <w:pPr>
              <w:pStyle w:val="Boksoverskriftliten"/>
              <w:rPr>
                <w:lang w:val="en-US"/>
              </w:rPr>
            </w:pPr>
            <w:r w:rsidRPr="004457B1">
              <w:rPr>
                <w:lang w:val="en-US"/>
              </w:rPr>
              <w:t>Title:</w:t>
            </w:r>
          </w:p>
          <w:p w14:paraId="5FFEC63B" w14:textId="416C8FF3" w:rsidR="00827C64" w:rsidRPr="004457B1" w:rsidRDefault="001F4859" w:rsidP="0067222F">
            <w:pPr>
              <w:rPr>
                <w:lang w:val="en-US"/>
              </w:rPr>
            </w:pPr>
            <w:r>
              <w:rPr>
                <w:lang w:val="en-GB"/>
              </w:rPr>
              <w:t>[Text]</w:t>
            </w:r>
            <w:r w:rsidRPr="00A018F2">
              <w:rPr>
                <w:lang w:val="en-GB"/>
              </w:rPr>
              <w:t xml:space="preserve"> </w:t>
            </w:r>
            <w:r w:rsidR="00827C64" w:rsidRPr="004457B1">
              <w:rPr>
                <w:lang w:val="en-US"/>
              </w:rPr>
              <w:t xml:space="preserve"> </w:t>
            </w:r>
          </w:p>
          <w:p w14:paraId="4C07A0D8" w14:textId="477E0080" w:rsidR="00827C64" w:rsidRPr="00B943DD" w:rsidRDefault="00827C64" w:rsidP="00943B7B">
            <w:pPr>
              <w:rPr>
                <w:lang w:val="en-US"/>
              </w:rPr>
            </w:pPr>
            <w:r w:rsidRPr="00B943DD">
              <w:rPr>
                <w:lang w:val="en-US"/>
              </w:rPr>
              <w:t xml:space="preserve">----------------------------------- </w:t>
            </w:r>
          </w:p>
          <w:p w14:paraId="2E171B89" w14:textId="77777777" w:rsidR="00D44C59" w:rsidRDefault="00827C64" w:rsidP="0067222F">
            <w:pPr>
              <w:rPr>
                <w:lang w:val="en-GB"/>
              </w:rPr>
            </w:pPr>
            <w:r w:rsidRPr="004D1624">
              <w:rPr>
                <w:lang w:val="en-GB"/>
              </w:rPr>
              <w:t>Protocol for</w:t>
            </w:r>
            <w:r w:rsidR="001F4859" w:rsidRPr="004D1624">
              <w:rPr>
                <w:lang w:val="en-GB"/>
              </w:rPr>
              <w:t xml:space="preserve"> </w:t>
            </w:r>
            <w:r w:rsidR="00D44C59">
              <w:rPr>
                <w:lang w:val="en-GB"/>
              </w:rPr>
              <w:t xml:space="preserve">scoping </w:t>
            </w:r>
          </w:p>
          <w:p w14:paraId="5BB26F62" w14:textId="380EE294" w:rsidR="00827C64" w:rsidRPr="004D1624" w:rsidRDefault="00D44C59" w:rsidP="0067222F">
            <w:pPr>
              <w:rPr>
                <w:lang w:val="en-GB"/>
              </w:rPr>
            </w:pPr>
            <w:r>
              <w:rPr>
                <w:lang w:val="en-GB"/>
              </w:rPr>
              <w:t>review</w:t>
            </w:r>
          </w:p>
          <w:p w14:paraId="72000788" w14:textId="06E13D41" w:rsidR="00827C64" w:rsidRPr="001F4859" w:rsidRDefault="00827C64" w:rsidP="0067222F">
            <w:pPr>
              <w:rPr>
                <w:bCs/>
                <w:spacing w:val="-6"/>
                <w:szCs w:val="22"/>
                <w:lang w:val="en-GB"/>
              </w:rPr>
            </w:pPr>
            <w:r w:rsidRPr="001F4859">
              <w:rPr>
                <w:lang w:val="en-GB"/>
              </w:rPr>
              <w:t>-----------------------------------</w:t>
            </w:r>
            <w:r w:rsidRPr="001F4859">
              <w:rPr>
                <w:bCs/>
                <w:spacing w:val="-6"/>
                <w:szCs w:val="22"/>
                <w:lang w:val="en-GB"/>
              </w:rPr>
              <w:t xml:space="preserve">Commissioner: </w:t>
            </w:r>
          </w:p>
          <w:p w14:paraId="062DD935" w14:textId="57EC0D67" w:rsidR="00827C64" w:rsidRPr="004D1624" w:rsidRDefault="001F4859" w:rsidP="0067222F">
            <w:pPr>
              <w:rPr>
                <w:lang w:val="en-GB"/>
              </w:rPr>
            </w:pPr>
            <w:r w:rsidRPr="004D1624">
              <w:rPr>
                <w:lang w:val="en-GB"/>
              </w:rPr>
              <w:t>[XXXX]</w:t>
            </w:r>
          </w:p>
          <w:p w14:paraId="27F26FD7" w14:textId="572AAEED" w:rsidR="00827C64" w:rsidRPr="001F4859" w:rsidRDefault="00827C64" w:rsidP="00943B7B">
            <w:pPr>
              <w:rPr>
                <w:lang w:val="en-GB"/>
              </w:rPr>
            </w:pPr>
            <w:r w:rsidRPr="001F4859">
              <w:rPr>
                <w:lang w:val="en-GB"/>
              </w:rPr>
              <w:t>-----------------------------------</w:t>
            </w:r>
          </w:p>
          <w:p w14:paraId="7F18FEA7" w14:textId="7BE07A24" w:rsidR="00827C64" w:rsidRPr="00827C64" w:rsidRDefault="001F4859" w:rsidP="00943B7B">
            <w:pPr>
              <w:pStyle w:val="Boksoverskriftliten"/>
              <w:rPr>
                <w:lang w:val="en-US"/>
              </w:rPr>
            </w:pPr>
            <w:r>
              <w:rPr>
                <w:lang w:val="en-US"/>
              </w:rPr>
              <w:t>Commissioned</w:t>
            </w:r>
            <w:r w:rsidR="00827C64" w:rsidRPr="00827C64">
              <w:rPr>
                <w:lang w:val="en-US"/>
              </w:rPr>
              <w:t xml:space="preserve"> date:</w:t>
            </w:r>
          </w:p>
          <w:p w14:paraId="7CEE57CE" w14:textId="1E2FA651" w:rsidR="00827C64" w:rsidRPr="004D1624" w:rsidRDefault="001F4859" w:rsidP="0067222F">
            <w:pPr>
              <w:rPr>
                <w:lang w:val="en-GB"/>
              </w:rPr>
            </w:pPr>
            <w:r w:rsidRPr="004D1624">
              <w:rPr>
                <w:lang w:val="en-GB"/>
              </w:rPr>
              <w:t>[dd.mm.</w:t>
            </w:r>
            <w:r w:rsidR="003A4A94">
              <w:rPr>
                <w:lang w:val="en-GB"/>
              </w:rPr>
              <w:t>yyyy</w:t>
            </w:r>
            <w:r w:rsidRPr="004D1624">
              <w:rPr>
                <w:lang w:val="en-GB"/>
              </w:rPr>
              <w:t>]</w:t>
            </w:r>
          </w:p>
          <w:p w14:paraId="5EAB85E0" w14:textId="34B780B8" w:rsidR="00827C64" w:rsidRPr="00827C64" w:rsidRDefault="0067222F" w:rsidP="00943B7B">
            <w:pPr>
              <w:pStyle w:val="Boksoverskriftliten"/>
              <w:rPr>
                <w:lang w:val="en-US"/>
              </w:rPr>
            </w:pPr>
            <w:r>
              <w:rPr>
                <w:lang w:val="en-US"/>
              </w:rPr>
              <w:t>Due</w:t>
            </w:r>
            <w:r w:rsidR="001F4859">
              <w:rPr>
                <w:lang w:val="en-US"/>
              </w:rPr>
              <w:t xml:space="preserve"> </w:t>
            </w:r>
            <w:r w:rsidR="00827C64" w:rsidRPr="00827C64">
              <w:rPr>
                <w:lang w:val="en-US"/>
              </w:rPr>
              <w:t>dat</w:t>
            </w:r>
            <w:r w:rsidR="0052703F">
              <w:rPr>
                <w:lang w:val="en-US"/>
              </w:rPr>
              <w:t>e</w:t>
            </w:r>
            <w:r w:rsidR="00827C64" w:rsidRPr="00827C64">
              <w:rPr>
                <w:lang w:val="en-US"/>
              </w:rPr>
              <w:t>:</w:t>
            </w:r>
          </w:p>
          <w:p w14:paraId="753BCEF1" w14:textId="39C1BB22" w:rsidR="00827C64" w:rsidRPr="004D1624" w:rsidRDefault="001F4859" w:rsidP="0067222F">
            <w:pPr>
              <w:rPr>
                <w:lang w:val="en-GB"/>
              </w:rPr>
            </w:pPr>
            <w:r w:rsidRPr="004D1624">
              <w:rPr>
                <w:lang w:val="en-GB"/>
              </w:rPr>
              <w:t>[dd.mm.</w:t>
            </w:r>
            <w:r w:rsidR="003A4A94">
              <w:rPr>
                <w:lang w:val="en-GB"/>
              </w:rPr>
              <w:t>yyyy</w:t>
            </w:r>
            <w:r w:rsidRPr="004D1624">
              <w:rPr>
                <w:lang w:val="en-GB"/>
              </w:rPr>
              <w:t>]</w:t>
            </w:r>
          </w:p>
          <w:p w14:paraId="127EFB53" w14:textId="0C5190C6" w:rsidR="00827C64" w:rsidRPr="00E912FC" w:rsidRDefault="00827C64" w:rsidP="00943B7B">
            <w:pPr>
              <w:rPr>
                <w:lang w:val="en-GB"/>
              </w:rPr>
            </w:pPr>
            <w:r w:rsidRPr="00E912FC">
              <w:rPr>
                <w:lang w:val="en-GB"/>
              </w:rPr>
              <w:t>-----------------------------------</w:t>
            </w:r>
          </w:p>
          <w:p w14:paraId="4209DA68" w14:textId="77777777" w:rsidR="00E24BCA" w:rsidRPr="00E912FC" w:rsidRDefault="00E24BCA" w:rsidP="00E24BCA">
            <w:pPr>
              <w:pStyle w:val="Boksoverskriftliten"/>
              <w:rPr>
                <w:lang w:val="en-GB"/>
              </w:rPr>
            </w:pPr>
            <w:r w:rsidRPr="00E912FC">
              <w:rPr>
                <w:lang w:val="en-GB"/>
              </w:rPr>
              <w:t>Team:</w:t>
            </w:r>
          </w:p>
          <w:p w14:paraId="0F0CA90B" w14:textId="349AF517" w:rsidR="00E24BCA" w:rsidRPr="003A4A94" w:rsidRDefault="001F4859" w:rsidP="0067222F">
            <w:pPr>
              <w:rPr>
                <w:lang w:val="en-US"/>
              </w:rPr>
            </w:pPr>
            <w:r w:rsidRPr="003A4A94">
              <w:rPr>
                <w:lang w:val="en-US"/>
              </w:rPr>
              <w:t>[N</w:t>
            </w:r>
            <w:r w:rsidR="003A4A94" w:rsidRPr="003A4A94">
              <w:rPr>
                <w:lang w:val="en-US"/>
              </w:rPr>
              <w:t>ame</w:t>
            </w:r>
            <w:r w:rsidRPr="003A4A94">
              <w:rPr>
                <w:lang w:val="en-US"/>
              </w:rPr>
              <w:t xml:space="preserve">] </w:t>
            </w:r>
            <w:r w:rsidR="00E24BCA" w:rsidRPr="003A4A94">
              <w:rPr>
                <w:lang w:val="en-US"/>
              </w:rPr>
              <w:t>(team leader)</w:t>
            </w:r>
          </w:p>
          <w:p w14:paraId="73BDB5A1" w14:textId="36111130" w:rsidR="00E24BCA" w:rsidRPr="003A4A94" w:rsidRDefault="001F4859" w:rsidP="0067222F">
            <w:pPr>
              <w:rPr>
                <w:lang w:val="en-US"/>
              </w:rPr>
            </w:pPr>
            <w:r w:rsidRPr="003A4A94">
              <w:rPr>
                <w:lang w:val="en-US"/>
              </w:rPr>
              <w:t>[Na</w:t>
            </w:r>
            <w:r w:rsidR="003A4A94" w:rsidRPr="003A4A94">
              <w:rPr>
                <w:lang w:val="en-US"/>
              </w:rPr>
              <w:t>me</w:t>
            </w:r>
            <w:r w:rsidRPr="003A4A94">
              <w:rPr>
                <w:lang w:val="en-US"/>
              </w:rPr>
              <w:t>]</w:t>
            </w:r>
          </w:p>
          <w:p w14:paraId="4FEDC8E4" w14:textId="6028F43C" w:rsidR="00E24BCA" w:rsidRPr="003A4A94" w:rsidRDefault="001F4859" w:rsidP="0067222F">
            <w:pPr>
              <w:rPr>
                <w:lang w:val="en-US"/>
              </w:rPr>
            </w:pPr>
            <w:r w:rsidRPr="003A4A94">
              <w:rPr>
                <w:lang w:val="en-US"/>
              </w:rPr>
              <w:t>[Na</w:t>
            </w:r>
            <w:r w:rsidR="003A4A94" w:rsidRPr="003A4A94">
              <w:rPr>
                <w:lang w:val="en-US"/>
              </w:rPr>
              <w:t>me</w:t>
            </w:r>
            <w:r w:rsidRPr="003A4A94">
              <w:rPr>
                <w:lang w:val="en-US"/>
              </w:rPr>
              <w:t>]</w:t>
            </w:r>
          </w:p>
          <w:p w14:paraId="70409FC7" w14:textId="075AE36B" w:rsidR="00E24BCA" w:rsidRPr="001873A1" w:rsidRDefault="001F4859" w:rsidP="0067222F">
            <w:pPr>
              <w:rPr>
                <w:lang w:val="en-GB"/>
              </w:rPr>
            </w:pPr>
            <w:r w:rsidRPr="001873A1">
              <w:rPr>
                <w:lang w:val="en-GB"/>
              </w:rPr>
              <w:t>[Na</w:t>
            </w:r>
            <w:r w:rsidR="003A4A94">
              <w:rPr>
                <w:lang w:val="en-GB"/>
              </w:rPr>
              <w:t>me</w:t>
            </w:r>
            <w:r w:rsidRPr="001873A1">
              <w:rPr>
                <w:lang w:val="en-GB"/>
              </w:rPr>
              <w:t>]</w:t>
            </w:r>
            <w:r w:rsidR="00E24BCA" w:rsidRPr="001873A1">
              <w:rPr>
                <w:lang w:val="en-GB"/>
              </w:rPr>
              <w:t xml:space="preserve"> </w:t>
            </w:r>
          </w:p>
          <w:p w14:paraId="7A3E8409" w14:textId="0D0DBD94" w:rsidR="00E24BCA" w:rsidRPr="00827C64" w:rsidRDefault="00E24BCA" w:rsidP="00E24BCA">
            <w:pPr>
              <w:rPr>
                <w:lang w:val="en-US"/>
              </w:rPr>
            </w:pPr>
            <w:r w:rsidRPr="00827C64">
              <w:rPr>
                <w:lang w:val="en-US"/>
              </w:rPr>
              <w:t>-----------------------------------</w:t>
            </w:r>
          </w:p>
          <w:p w14:paraId="2C7C57BA" w14:textId="60050956" w:rsidR="00827C64" w:rsidRPr="00E24BCA" w:rsidRDefault="0052703F" w:rsidP="00943B7B">
            <w:pPr>
              <w:pStyle w:val="Boksoverskriftliten"/>
              <w:rPr>
                <w:rFonts w:eastAsia="Adobe Myungjo Std M"/>
                <w:lang w:val="en-US"/>
              </w:rPr>
            </w:pPr>
            <w:r w:rsidRPr="00E24BCA">
              <w:rPr>
                <w:rFonts w:eastAsia="Adobe Myungjo Std M"/>
                <w:lang w:val="en-US"/>
              </w:rPr>
              <w:t>Peer reviewer</w:t>
            </w:r>
            <w:r w:rsidRPr="009608BA">
              <w:rPr>
                <w:rFonts w:eastAsia="Adobe Myungjo Std M"/>
                <w:lang w:val="en-US"/>
              </w:rPr>
              <w:t>s</w:t>
            </w:r>
            <w:r w:rsidR="00827C64" w:rsidRPr="009608BA">
              <w:rPr>
                <w:rFonts w:eastAsia="Adobe Myungjo Std M"/>
                <w:lang w:val="en-US"/>
              </w:rPr>
              <w:t>:</w:t>
            </w:r>
          </w:p>
          <w:p w14:paraId="393E335E" w14:textId="34B12F84" w:rsidR="00827C64" w:rsidRPr="004D1624" w:rsidRDefault="003174BC" w:rsidP="00943B7B">
            <w:pPr>
              <w:rPr>
                <w:lang w:val="en-GB"/>
              </w:rPr>
            </w:pPr>
            <w:r w:rsidRPr="004D1624">
              <w:rPr>
                <w:lang w:val="en-GB"/>
              </w:rPr>
              <w:t>[Na</w:t>
            </w:r>
            <w:r w:rsidR="003A4A94">
              <w:rPr>
                <w:lang w:val="en-GB"/>
              </w:rPr>
              <w:t>me</w:t>
            </w:r>
            <w:r w:rsidRPr="004D1624">
              <w:rPr>
                <w:lang w:val="en-GB"/>
              </w:rPr>
              <w:t>, position], NIPH</w:t>
            </w:r>
          </w:p>
          <w:p w14:paraId="22456ADA" w14:textId="69AD1127" w:rsidR="00827C64" w:rsidRPr="004D1624" w:rsidRDefault="003174BC" w:rsidP="00943B7B">
            <w:pPr>
              <w:rPr>
                <w:lang w:val="en-GB"/>
              </w:rPr>
            </w:pPr>
            <w:r w:rsidRPr="004D1624">
              <w:rPr>
                <w:lang w:val="en-GB"/>
              </w:rPr>
              <w:t>[Na</w:t>
            </w:r>
            <w:r w:rsidR="003A4A94">
              <w:rPr>
                <w:lang w:val="en-GB"/>
              </w:rPr>
              <w:t>me</w:t>
            </w:r>
            <w:r w:rsidRPr="004D1624">
              <w:rPr>
                <w:lang w:val="en-GB"/>
              </w:rPr>
              <w:t>, position, institution]</w:t>
            </w:r>
          </w:p>
          <w:p w14:paraId="4751AD81" w14:textId="2AC9576D" w:rsidR="0010209B" w:rsidRPr="004D1624" w:rsidRDefault="003174BC" w:rsidP="00943B7B">
            <w:pPr>
              <w:rPr>
                <w:lang w:val="en-GB"/>
              </w:rPr>
            </w:pPr>
            <w:r w:rsidRPr="004D1624">
              <w:rPr>
                <w:lang w:val="en-GB"/>
              </w:rPr>
              <w:t>[Na</w:t>
            </w:r>
            <w:r w:rsidR="003A4A94">
              <w:rPr>
                <w:lang w:val="en-GB"/>
              </w:rPr>
              <w:t>me</w:t>
            </w:r>
            <w:r w:rsidRPr="004D1624">
              <w:rPr>
                <w:lang w:val="en-GB"/>
              </w:rPr>
              <w:t>, position, institution]</w:t>
            </w:r>
          </w:p>
          <w:p w14:paraId="5C20EE88" w14:textId="77777777" w:rsidR="00827C64" w:rsidRPr="003174BC" w:rsidRDefault="00827C64" w:rsidP="00943B7B">
            <w:pPr>
              <w:rPr>
                <w:lang w:val="en-GB"/>
              </w:rPr>
            </w:pPr>
          </w:p>
          <w:p w14:paraId="766BC03A" w14:textId="2F55A78C" w:rsidR="00827C64" w:rsidRPr="003174BC" w:rsidRDefault="0052703F" w:rsidP="00943B7B">
            <w:pPr>
              <w:pStyle w:val="Boksoverskriftliten"/>
              <w:rPr>
                <w:rFonts w:eastAsia="Adobe Myungjo Std M"/>
                <w:lang w:val="en-GB"/>
              </w:rPr>
            </w:pPr>
            <w:r w:rsidRPr="003174BC">
              <w:rPr>
                <w:rFonts w:eastAsia="Adobe Myungjo Std M"/>
                <w:lang w:val="en-GB"/>
              </w:rPr>
              <w:t>Approved</w:t>
            </w:r>
            <w:r w:rsidR="00827C64" w:rsidRPr="003174BC">
              <w:rPr>
                <w:rFonts w:eastAsia="Adobe Myungjo Std M"/>
                <w:lang w:val="en-GB"/>
              </w:rPr>
              <w:t xml:space="preserve"> </w:t>
            </w:r>
            <w:r w:rsidRPr="003174BC">
              <w:rPr>
                <w:rFonts w:eastAsia="Adobe Myungjo Std M"/>
                <w:lang w:val="en-GB"/>
              </w:rPr>
              <w:t>by</w:t>
            </w:r>
            <w:r w:rsidR="00827C64" w:rsidRPr="003174BC">
              <w:rPr>
                <w:rFonts w:eastAsia="Adobe Myungjo Std M"/>
                <w:lang w:val="en-GB"/>
              </w:rPr>
              <w:t>:</w:t>
            </w:r>
          </w:p>
          <w:p w14:paraId="1EBA75B2" w14:textId="1A6E005C" w:rsidR="00827C64" w:rsidRPr="004D1624" w:rsidRDefault="003174BC" w:rsidP="00943B7B">
            <w:pPr>
              <w:rPr>
                <w:lang w:val="en-GB"/>
              </w:rPr>
            </w:pPr>
            <w:r w:rsidRPr="004D1624">
              <w:rPr>
                <w:lang w:val="en-GB"/>
              </w:rPr>
              <w:t>[Na</w:t>
            </w:r>
            <w:r w:rsidR="003A4A94">
              <w:rPr>
                <w:lang w:val="en-GB"/>
              </w:rPr>
              <w:t>me</w:t>
            </w:r>
            <w:r w:rsidRPr="004D1624">
              <w:rPr>
                <w:lang w:val="en-GB"/>
              </w:rPr>
              <w:t>], Department Director, NIPH</w:t>
            </w:r>
          </w:p>
          <w:p w14:paraId="7241F49E" w14:textId="081888B4" w:rsidR="00827C64" w:rsidRPr="004D1624" w:rsidRDefault="003174BC" w:rsidP="003A4A94">
            <w:pPr>
              <w:rPr>
                <w:lang w:val="en-GB"/>
              </w:rPr>
            </w:pPr>
            <w:r w:rsidRPr="004D1624">
              <w:rPr>
                <w:lang w:val="en-GB"/>
              </w:rPr>
              <w:t>[Na</w:t>
            </w:r>
            <w:r w:rsidR="003A4A94">
              <w:rPr>
                <w:lang w:val="en-GB"/>
              </w:rPr>
              <w:t>me</w:t>
            </w:r>
            <w:r w:rsidRPr="004D1624">
              <w:rPr>
                <w:lang w:val="en-GB"/>
              </w:rPr>
              <w:t>], Specialist Director, NIPH</w:t>
            </w:r>
          </w:p>
        </w:tc>
      </w:tr>
    </w:tbl>
    <w:p w14:paraId="753D8DBC" w14:textId="77777777" w:rsidR="00827C64" w:rsidRPr="004D1624" w:rsidRDefault="00827C64">
      <w:pPr>
        <w:rPr>
          <w:rStyle w:val="instruksjonstekst2"/>
          <w:lang w:val="en-GB"/>
        </w:rPr>
        <w:sectPr w:rsidR="00827C64" w:rsidRPr="004D1624">
          <w:footerReference w:type="default" r:id="rId15"/>
          <w:pgSz w:w="11901" w:h="16840"/>
          <w:pgMar w:top="1021" w:right="2268" w:bottom="1247" w:left="1418" w:header="0" w:footer="680" w:gutter="0"/>
          <w:pgNumType w:chapStyle="1"/>
          <w:cols w:space="708"/>
        </w:sectPr>
      </w:pPr>
    </w:p>
    <w:p w14:paraId="5FEB2F22" w14:textId="77777777" w:rsidR="00060665" w:rsidRDefault="00060665" w:rsidP="00531610">
      <w:pPr>
        <w:pStyle w:val="Overskrift1"/>
      </w:pPr>
      <w:bookmarkStart w:id="7" w:name="_Toc74205324"/>
      <w:bookmarkStart w:id="8" w:name="_Toc151761405"/>
      <w:bookmarkStart w:id="9" w:name="_Toc49934044"/>
      <w:bookmarkStart w:id="10" w:name="_Toc150253127"/>
      <w:r>
        <w:lastRenderedPageBreak/>
        <w:t>Oppdrag</w:t>
      </w:r>
      <w:bookmarkEnd w:id="7"/>
    </w:p>
    <w:p w14:paraId="5C7C2602" w14:textId="1E0019A2" w:rsidR="00060665" w:rsidRDefault="2AB1201F" w:rsidP="00060665">
      <w:r w:rsidRPr="44089C0B">
        <w:rPr>
          <w:rFonts w:eastAsia="Cambria" w:cs="Cambria"/>
        </w:rPr>
        <w:t xml:space="preserve">Folkehelseinstituttet (FHI) fikk i oppdrag av </w:t>
      </w:r>
      <w:r w:rsidR="608F2A96" w:rsidRPr="44089C0B">
        <w:rPr>
          <w:rFonts w:eastAsia="Cambria" w:cs="Cambria"/>
        </w:rPr>
        <w:t xml:space="preserve">[oppdragsgiver] </w:t>
      </w:r>
      <w:r w:rsidRPr="44089C0B">
        <w:rPr>
          <w:rFonts w:eastAsia="Cambria" w:cs="Cambria"/>
        </w:rPr>
        <w:t xml:space="preserve">å utføre en systematisk </w:t>
      </w:r>
      <w:r w:rsidR="078A2F8B" w:rsidRPr="44089C0B">
        <w:rPr>
          <w:rFonts w:eastAsia="Cambria" w:cs="Cambria"/>
        </w:rPr>
        <w:t>kartleggingsoversikt</w:t>
      </w:r>
      <w:r w:rsidR="25B6FC45" w:rsidRPr="44089C0B">
        <w:rPr>
          <w:rFonts w:eastAsia="Cambria" w:cs="Cambria"/>
        </w:rPr>
        <w:t xml:space="preserve"> </w:t>
      </w:r>
      <w:r w:rsidRPr="44089C0B">
        <w:rPr>
          <w:rFonts w:eastAsia="Cambria" w:cs="Cambria"/>
        </w:rPr>
        <w:t>over forskning</w:t>
      </w:r>
      <w:r w:rsidR="3E476B51" w:rsidRPr="44089C0B">
        <w:rPr>
          <w:rFonts w:eastAsia="Cambria" w:cs="Cambria"/>
        </w:rPr>
        <w:t>en</w:t>
      </w:r>
      <w:r w:rsidRPr="44089C0B">
        <w:rPr>
          <w:rFonts w:eastAsia="Cambria" w:cs="Cambria"/>
        </w:rPr>
        <w:t xml:space="preserve"> om </w:t>
      </w:r>
      <w:r w:rsidR="608F2A96" w:rsidRPr="44089C0B">
        <w:rPr>
          <w:rFonts w:eastAsia="Cambria" w:cs="Cambria"/>
        </w:rPr>
        <w:t>[problemstilling]</w:t>
      </w:r>
      <w:r w:rsidRPr="44089C0B">
        <w:rPr>
          <w:rFonts w:eastAsia="Cambria" w:cs="Cambria"/>
        </w:rPr>
        <w:t xml:space="preserve">. Formålet med denne </w:t>
      </w:r>
      <w:r w:rsidR="078A2F8B" w:rsidRPr="44089C0B">
        <w:rPr>
          <w:rFonts w:eastAsia="Cambria" w:cs="Cambria"/>
        </w:rPr>
        <w:t>kartleggingsoversikten</w:t>
      </w:r>
      <w:r w:rsidR="25B6FC45" w:rsidRPr="44089C0B">
        <w:rPr>
          <w:rFonts w:eastAsia="Cambria" w:cs="Cambria"/>
        </w:rPr>
        <w:t xml:space="preserve"> </w:t>
      </w:r>
      <w:r w:rsidRPr="44089C0B">
        <w:rPr>
          <w:rFonts w:eastAsia="Cambria" w:cs="Cambria"/>
        </w:rPr>
        <w:t xml:space="preserve">er </w:t>
      </w:r>
      <w:r w:rsidR="608F2A96" w:rsidRPr="44089C0B">
        <w:rPr>
          <w:rFonts w:eastAsia="Cambria" w:cs="Cambria"/>
        </w:rPr>
        <w:t>[skriv inn hva oversikten skal brukes til]</w:t>
      </w:r>
      <w:r w:rsidRPr="44089C0B">
        <w:rPr>
          <w:rFonts w:eastAsia="Cambria" w:cs="Cambria"/>
        </w:rPr>
        <w:t>.</w:t>
      </w:r>
    </w:p>
    <w:p w14:paraId="558B8D49" w14:textId="04BB7268" w:rsidR="00DD4584" w:rsidRDefault="003174BC" w:rsidP="008206B0">
      <w:pPr>
        <w:pStyle w:val="Overskrift1"/>
        <w:ind w:left="0" w:firstLine="0"/>
      </w:pPr>
      <w:bookmarkStart w:id="11" w:name="_Toc74205325"/>
      <w:r>
        <w:lastRenderedPageBreak/>
        <w:t>Innledning</w:t>
      </w:r>
      <w:bookmarkEnd w:id="11"/>
    </w:p>
    <w:p w14:paraId="16C3268E" w14:textId="77777777" w:rsidR="00B762AB" w:rsidRDefault="00B762AB" w:rsidP="000345E2"/>
    <w:p w14:paraId="7D08B932" w14:textId="1F5FE595" w:rsidR="003174BC" w:rsidRDefault="003174BC" w:rsidP="003174BC">
      <w:r>
        <w:t>[Sett inn tekst og ev. ytterligere overskrifter etter behov iht. problemstillingen.]</w:t>
      </w:r>
    </w:p>
    <w:p w14:paraId="5E042200" w14:textId="12F16EB0" w:rsidR="00DD4584" w:rsidRDefault="00DD4584" w:rsidP="00DD4584">
      <w:pPr>
        <w:tabs>
          <w:tab w:val="clear" w:pos="510"/>
        </w:tabs>
        <w:spacing w:line="240" w:lineRule="auto"/>
      </w:pPr>
    </w:p>
    <w:p w14:paraId="390FC0BC" w14:textId="16063B78" w:rsidR="00A755F3" w:rsidRPr="00D44C59" w:rsidRDefault="000D431A" w:rsidP="00D44C59">
      <w:pPr>
        <w:pStyle w:val="Overskrift2"/>
      </w:pPr>
      <w:bookmarkStart w:id="12" w:name="_Toc74205326"/>
      <w:r w:rsidRPr="00D44C59">
        <w:t xml:space="preserve">Beskrivelse av </w:t>
      </w:r>
      <w:r w:rsidR="005C5973">
        <w:t>(</w:t>
      </w:r>
      <w:r w:rsidRPr="00D44C59">
        <w:t>problemet</w:t>
      </w:r>
      <w:r w:rsidR="00D44C59" w:rsidRPr="00D44C59">
        <w:t xml:space="preserve"> el. </w:t>
      </w:r>
      <w:r w:rsidR="005C5973">
        <w:t>t</w:t>
      </w:r>
      <w:r w:rsidR="00D44C59" w:rsidRPr="00D44C59">
        <w:t>ematikken</w:t>
      </w:r>
      <w:r w:rsidR="005C5973">
        <w:t>)</w:t>
      </w:r>
      <w:bookmarkEnd w:id="12"/>
    </w:p>
    <w:p w14:paraId="148EA376" w14:textId="61CB0381" w:rsidR="00423E78" w:rsidRDefault="003174BC" w:rsidP="000345E2">
      <w:r w:rsidRPr="00C13992">
        <w:rPr>
          <w:sz w:val="24"/>
        </w:rPr>
        <w:t>[</w:t>
      </w:r>
      <w:r w:rsidRPr="00C13992">
        <w:t>Te</w:t>
      </w:r>
      <w:r>
        <w:t>ks</w:t>
      </w:r>
      <w:r w:rsidRPr="00C13992">
        <w:t>t]</w:t>
      </w:r>
    </w:p>
    <w:p w14:paraId="718B3BC8" w14:textId="77777777" w:rsidR="000D431A" w:rsidRDefault="000D431A" w:rsidP="000D431A">
      <w:pPr>
        <w:tabs>
          <w:tab w:val="clear" w:pos="510"/>
        </w:tabs>
        <w:spacing w:line="240" w:lineRule="auto"/>
      </w:pPr>
    </w:p>
    <w:p w14:paraId="5F66FBA7" w14:textId="01A93F4A" w:rsidR="000D431A" w:rsidRPr="00D44C59" w:rsidRDefault="000D431A" w:rsidP="00D44C59">
      <w:pPr>
        <w:pStyle w:val="Overskrift2"/>
      </w:pPr>
      <w:bookmarkStart w:id="13" w:name="_Toc74205327"/>
      <w:r w:rsidRPr="00D44C59">
        <w:t xml:space="preserve">Hvorfor det er viktig å utføre denne </w:t>
      </w:r>
      <w:r w:rsidR="001C2D88">
        <w:t>kartleggingsoversikten</w:t>
      </w:r>
      <w:bookmarkEnd w:id="13"/>
    </w:p>
    <w:p w14:paraId="071B2BA2" w14:textId="77777777" w:rsidR="003174BC" w:rsidRPr="00C13992" w:rsidRDefault="003174BC" w:rsidP="003174BC">
      <w:r w:rsidRPr="00C13992">
        <w:rPr>
          <w:sz w:val="24"/>
        </w:rPr>
        <w:t>[</w:t>
      </w:r>
      <w:r w:rsidRPr="00C13992">
        <w:t>Te</w:t>
      </w:r>
      <w:r>
        <w:t>ks</w:t>
      </w:r>
      <w:r w:rsidRPr="00C13992">
        <w:t>t]</w:t>
      </w:r>
    </w:p>
    <w:p w14:paraId="0D8EF1BC" w14:textId="77777777" w:rsidR="009608BA" w:rsidRDefault="009608BA" w:rsidP="000D431A"/>
    <w:p w14:paraId="1082A258" w14:textId="77777777" w:rsidR="003174BC" w:rsidRDefault="003174BC" w:rsidP="003174BC">
      <w:pPr>
        <w:pStyle w:val="Overskrift2"/>
      </w:pPr>
      <w:bookmarkStart w:id="14" w:name="_Toc58188349"/>
      <w:bookmarkStart w:id="15" w:name="_Toc74205328"/>
      <w:r>
        <w:t>Mål og problemstilling</w:t>
      </w:r>
      <w:bookmarkEnd w:id="14"/>
      <w:bookmarkEnd w:id="15"/>
      <w:r>
        <w:t xml:space="preserve"> </w:t>
      </w:r>
    </w:p>
    <w:p w14:paraId="3F21966C" w14:textId="6F457506" w:rsidR="000404D7" w:rsidRPr="00BB6C28" w:rsidRDefault="00BB6C28" w:rsidP="00BB6C28">
      <w:r w:rsidRPr="00BB6C28">
        <w:t xml:space="preserve">Hensikten med denne </w:t>
      </w:r>
      <w:r w:rsidR="00D44C59">
        <w:t>kartleggingsoversikten</w:t>
      </w:r>
      <w:r w:rsidRPr="00BB6C28">
        <w:t xml:space="preserve"> er å </w:t>
      </w:r>
      <w:r w:rsidR="00D44C59">
        <w:t>[sett inn]</w:t>
      </w:r>
      <w:r w:rsidRPr="00BB6C28">
        <w:t>.</w:t>
      </w:r>
      <w:r w:rsidR="009608BA">
        <w:t xml:space="preserve"> </w:t>
      </w:r>
      <w:r w:rsidR="000404D7">
        <w:br w:type="page"/>
      </w:r>
    </w:p>
    <w:p w14:paraId="06947BB0" w14:textId="4B531C95" w:rsidR="00B57613" w:rsidRDefault="00196AC0" w:rsidP="00B20746">
      <w:pPr>
        <w:pStyle w:val="Overskrift1"/>
        <w:ind w:left="0" w:firstLine="0"/>
      </w:pPr>
      <w:bookmarkStart w:id="16" w:name="_Toc151761406"/>
      <w:bookmarkStart w:id="17" w:name="_Toc49934047"/>
      <w:bookmarkStart w:id="18" w:name="_Toc150253130"/>
      <w:bookmarkStart w:id="19" w:name="_Toc74205329"/>
      <w:bookmarkEnd w:id="8"/>
      <w:bookmarkEnd w:id="9"/>
      <w:bookmarkEnd w:id="10"/>
      <w:r>
        <w:lastRenderedPageBreak/>
        <w:t>Metode</w:t>
      </w:r>
      <w:bookmarkEnd w:id="16"/>
      <w:bookmarkEnd w:id="17"/>
      <w:bookmarkEnd w:id="18"/>
      <w:bookmarkEnd w:id="19"/>
    </w:p>
    <w:p w14:paraId="5CF338E5" w14:textId="58D70230" w:rsidR="001E79BB" w:rsidRDefault="001E79BB" w:rsidP="001E79BB">
      <w:bookmarkStart w:id="20" w:name="_Toc151761407"/>
      <w:r>
        <w:t>Vi skal utføre en systematisk kartleggingsoversikt over studier som har undersøkt [tekst]. Oppsummeringen skal være et uavhengig arbeid av forskergruppen ved FHI. Iht. internasjonale metodeanbefalinger (</w:t>
      </w:r>
      <w:r w:rsidR="003B7706">
        <w:t>Ref</w:t>
      </w:r>
      <w:r w:rsidR="003A4A94">
        <w:t>1, 2</w:t>
      </w:r>
      <w:r>
        <w:t>), og for å sikre at oppsummeringen tilfredsst</w:t>
      </w:r>
      <w:r w:rsidR="005C5973">
        <w:t>iller</w:t>
      </w:r>
      <w:r>
        <w:t xml:space="preserve"> oppdragsgivers kunnskapsbehov, ha</w:t>
      </w:r>
      <w:r w:rsidR="005C5973">
        <w:t>r</w:t>
      </w:r>
      <w:r>
        <w:t xml:space="preserve"> vi imidlertid konsult</w:t>
      </w:r>
      <w:r w:rsidR="005C5973">
        <w:t>ert</w:t>
      </w:r>
      <w:r>
        <w:t xml:space="preserve"> med oppdragsgiver og fremtidig bruker av kartleggingsoversikten i utarbeidelsen av denne prosjektplanen. Gjennom samtaler med [sett inn oppdragsgiver] avklarte vi og oppnådde god forståelse for oppdragsgivers kunnskapsbehov, ønsker om delleveranser, oppdateringer og lignende. </w:t>
      </w:r>
    </w:p>
    <w:p w14:paraId="64EBA69E" w14:textId="053B0236" w:rsidR="001E79BB" w:rsidRDefault="001E79BB" w:rsidP="001E79BB"/>
    <w:p w14:paraId="4E1E78C2" w14:textId="77777777" w:rsidR="001E79BB" w:rsidRDefault="001E79BB" w:rsidP="001E79BB">
      <w:pPr>
        <w:pStyle w:val="Overskrift2"/>
      </w:pPr>
      <w:bookmarkStart w:id="21" w:name="_Toc74205330"/>
      <w:r>
        <w:t>Beskrivelse av systematisk kartleggingsoversikt </w:t>
      </w:r>
      <w:bookmarkEnd w:id="21"/>
    </w:p>
    <w:p w14:paraId="233AE7B8" w14:textId="5B533004" w:rsidR="001E79BB" w:rsidRDefault="001E79BB" w:rsidP="001E79BB">
      <w:r>
        <w:t xml:space="preserve">En kartleggingsoversikt (engelsk: scoping review) er en kunnskapsoppsummering som kartlegger og narrativt beskriver eksisterende litteratur- eller forskningsgrunnlag på et bestemt temaområde. En slik oversikt er utarbeidet på en vitenskapelig, systematisk og transparent måte, og det skal være mulig for andre å etterprøve og kritisere metoder, resultater og konklusjoner. Slik ligner en kartleggingsoversikt en systematisk </w:t>
      </w:r>
      <w:r w:rsidR="624EE3B2">
        <w:t>oversikt</w:t>
      </w:r>
      <w:r>
        <w:t xml:space="preserve">, men en systematisk </w:t>
      </w:r>
      <w:r w:rsidR="624EE3B2">
        <w:t xml:space="preserve">oversikt </w:t>
      </w:r>
      <w:r>
        <w:t xml:space="preserve">besvarer et smalt forskningsspørsmål, inkluderer kun bestemte studiedesign, syntetiserer resultatene fra studiene og vurderer tilliten til den samlede dokumentasjonen for hvert utfallsmål. Til forskjell har en kartleggingsoversikt som mål å besvare et bredere forskningsspørsmål og </w:t>
      </w:r>
      <w:r w:rsidRPr="000943A1">
        <w:rPr>
          <w:i/>
        </w:rPr>
        <w:t>beskrive</w:t>
      </w:r>
      <w:r>
        <w:t xml:space="preserve"> den foreliggende forskningen på et spesifikt felt (</w:t>
      </w:r>
      <w:r w:rsidR="003B7706">
        <w:t>Ref</w:t>
      </w:r>
      <w:r w:rsidR="003A4A94">
        <w:t>1, 3</w:t>
      </w:r>
      <w:r>
        <w:t xml:space="preserve">). Kartleggingsoversikter kan også ha som mål å </w:t>
      </w:r>
      <w:r w:rsidRPr="76CBF65A">
        <w:rPr>
          <w:rFonts w:cstheme="minorBidi"/>
        </w:rPr>
        <w:t>belyse komplekse konsepter, avgjøre om det er hensiktsmessig å utføre en systematisk oversikt om et avgrenset spørsmål (</w:t>
      </w:r>
      <w:r w:rsidR="00B07FD1" w:rsidRPr="76CBF65A">
        <w:rPr>
          <w:rFonts w:cstheme="minorBidi"/>
        </w:rPr>
        <w:t>f.eks.</w:t>
      </w:r>
      <w:r w:rsidRPr="76CBF65A">
        <w:rPr>
          <w:rFonts w:cstheme="minorBidi"/>
        </w:rPr>
        <w:t xml:space="preserve"> </w:t>
      </w:r>
      <w:r w:rsidR="009E1BC3" w:rsidRPr="76CBF65A">
        <w:rPr>
          <w:rFonts w:cstheme="minorBidi"/>
        </w:rPr>
        <w:t xml:space="preserve">om </w:t>
      </w:r>
      <w:r w:rsidRPr="76CBF65A">
        <w:rPr>
          <w:rFonts w:cstheme="minorBidi"/>
        </w:rPr>
        <w:t>effekt) og avdekke forskningshull (</w:t>
      </w:r>
      <w:r w:rsidR="003B7706">
        <w:rPr>
          <w:rFonts w:cstheme="minorBidi"/>
        </w:rPr>
        <w:t>Ref</w:t>
      </w:r>
      <w:r w:rsidR="003A4A94">
        <w:rPr>
          <w:rFonts w:cstheme="minorBidi"/>
        </w:rPr>
        <w:t>3</w:t>
      </w:r>
      <w:r w:rsidRPr="76CBF65A">
        <w:rPr>
          <w:rFonts w:cstheme="minorBidi"/>
        </w:rPr>
        <w:t>).</w:t>
      </w:r>
      <w:r>
        <w:t xml:space="preserve"> </w:t>
      </w:r>
    </w:p>
    <w:p w14:paraId="25D83FA2" w14:textId="77777777" w:rsidR="001E79BB" w:rsidRDefault="001E79BB" w:rsidP="001E79BB"/>
    <w:p w14:paraId="740DEFC2" w14:textId="29B1F9C1" w:rsidR="001E79BB" w:rsidRDefault="001E79BB" w:rsidP="001E79BB">
      <w:r>
        <w:t xml:space="preserve">Kartleggingsoversikter </w:t>
      </w:r>
      <w:r w:rsidR="000943A1">
        <w:t>har</w:t>
      </w:r>
      <w:r>
        <w:t xml:space="preserve"> gjerne flere (under-)spørsmål fordi hensikten er å få oversikt over et forskningsfelt. Med en kartleggingsoversikt identifiserer, kartlegger og presenterer forskerne </w:t>
      </w:r>
      <w:r w:rsidR="00AD1243">
        <w:t xml:space="preserve">beskrivende </w:t>
      </w:r>
      <w:r>
        <w:t xml:space="preserve">informasjon om </w:t>
      </w:r>
      <w:r w:rsidR="00B07FD1">
        <w:t xml:space="preserve">de inkluderte </w:t>
      </w:r>
      <w:r>
        <w:t xml:space="preserve">studiene/publikasjonene, som hvor de er utført, hvilke studiedesign de har, karakteristika ved studiedeltakerne, hva </w:t>
      </w:r>
      <w:r w:rsidR="009E1BC3">
        <w:t>studiene</w:t>
      </w:r>
      <w:r>
        <w:t xml:space="preserve"> har undersøkt og hvilke resultater de finner. Kartleggingsoversikter inneholder vanligvis ikke vurdering av studienes risiko for systematiske skjevheter. De inkluderer </w:t>
      </w:r>
      <w:r w:rsidR="006B2716">
        <w:t xml:space="preserve">heller </w:t>
      </w:r>
      <w:r>
        <w:t xml:space="preserve">ikke analyser eller synteser av studienes forskningsresultater, eller vurdering av tillit til den samlede dokumentasjonen, slik en systematisk oversikt gjør. På den måten er en kartleggingsoversikt ikke egnet til å gi </w:t>
      </w:r>
      <w:r w:rsidR="009E1BC3">
        <w:t xml:space="preserve">et </w:t>
      </w:r>
      <w:r>
        <w:t>klart svar på for eksempel spørsmål om effekt av et tiltak eller erfaringer med et tiltak, men gir i stedet et overblikk over forskningen som fins. Diskusjon av resultatene og implikasjoner for praksis er følgelig noe begrenset i en kartleggingsoversikt (</w:t>
      </w:r>
      <w:r w:rsidR="003B7706">
        <w:t>Ref</w:t>
      </w:r>
      <w:r w:rsidR="003A4A94">
        <w:t>2</w:t>
      </w:r>
      <w:r>
        <w:t>).</w:t>
      </w:r>
    </w:p>
    <w:p w14:paraId="34B3E35A" w14:textId="77777777" w:rsidR="006B2716" w:rsidRDefault="006B2716" w:rsidP="001E79BB"/>
    <w:p w14:paraId="55B3D15F" w14:textId="181D104F" w:rsidR="001E79BB" w:rsidRDefault="001E79BB" w:rsidP="001E79BB">
      <w:r>
        <w:t>Det fins flere internasjonale metodebeskrivelser (</w:t>
      </w:r>
      <w:r w:rsidR="003B7706">
        <w:t>Ref</w:t>
      </w:r>
      <w:r w:rsidR="003A4A94">
        <w:t>1-3</w:t>
      </w:r>
      <w:r>
        <w:t>) samt en rapporteringsstandard (</w:t>
      </w:r>
      <w:r w:rsidR="00872024">
        <w:t>Ref</w:t>
      </w:r>
      <w:r w:rsidR="003A4A94">
        <w:t>4</w:t>
      </w:r>
      <w:r>
        <w:t xml:space="preserve">) for kartleggingsoversikter. Vi vil følge disse anbefalingene og utarbeide </w:t>
      </w:r>
      <w:r w:rsidR="00741799">
        <w:t xml:space="preserve">kartleggingsoversikten </w:t>
      </w:r>
      <w:r>
        <w:t xml:space="preserve">i følgende trinn:  </w:t>
      </w:r>
    </w:p>
    <w:p w14:paraId="6E7418ED" w14:textId="77777777" w:rsidR="001E79BB" w:rsidRDefault="001E79BB" w:rsidP="001E79BB">
      <w:r>
        <w:t> </w:t>
      </w:r>
    </w:p>
    <w:p w14:paraId="76ED401E" w14:textId="77777777" w:rsidR="001E79BB" w:rsidRDefault="001E79BB" w:rsidP="001E79BB">
      <w:r>
        <w:t xml:space="preserve">1. Definere og tilpasse målene og spørsmålene </w:t>
      </w:r>
    </w:p>
    <w:p w14:paraId="06C1C134" w14:textId="77777777" w:rsidR="001E79BB" w:rsidRDefault="001E79BB" w:rsidP="001E79BB">
      <w:r>
        <w:t xml:space="preserve">2. Utvikle og tilpasse inklusjon- og eksklusjonskriteriene med målene og spørsmålene </w:t>
      </w:r>
    </w:p>
    <w:p w14:paraId="521D9692" w14:textId="77777777" w:rsidR="001E79BB" w:rsidRDefault="001E79BB" w:rsidP="001E79BB">
      <w:r>
        <w:t xml:space="preserve">3. Beskrive den planlagte tilnærmingen til litteratursøk og valg av litteratur </w:t>
      </w:r>
    </w:p>
    <w:p w14:paraId="54263F19" w14:textId="77777777" w:rsidR="001E79BB" w:rsidRDefault="001E79BB" w:rsidP="001E79BB">
      <w:r>
        <w:t xml:space="preserve">4. Søke etter litteratur </w:t>
      </w:r>
    </w:p>
    <w:p w14:paraId="5A4F76AD" w14:textId="77777777" w:rsidR="001E79BB" w:rsidRDefault="001E79BB" w:rsidP="001E79BB">
      <w:r>
        <w:t xml:space="preserve">5. Velge ut litteratur i henhold til inklusjons- og eksklusjonskriteriene </w:t>
      </w:r>
    </w:p>
    <w:p w14:paraId="3588A776" w14:textId="77777777" w:rsidR="001E79BB" w:rsidRPr="00595144" w:rsidRDefault="001E79BB" w:rsidP="001E79BB">
      <w:r w:rsidRPr="00595144">
        <w:t>6. Hente ut data fra inkluderte studier/publikasjoner</w:t>
      </w:r>
    </w:p>
    <w:p w14:paraId="568D20D3" w14:textId="77777777" w:rsidR="001E79BB" w:rsidRDefault="001E79BB" w:rsidP="001E79BB">
      <w:r>
        <w:t xml:space="preserve">7. Kartlegge kunnskapsgrunnlaget </w:t>
      </w:r>
    </w:p>
    <w:p w14:paraId="5B65136E" w14:textId="77777777" w:rsidR="001E79BB" w:rsidRDefault="001E79BB" w:rsidP="001E79BB">
      <w:r w:rsidRPr="001E79BB">
        <w:t>8. Oppsummere kunnskapsgrunnlaget med hensyn til målene og spørsmålene</w:t>
      </w:r>
    </w:p>
    <w:p w14:paraId="7F311903" w14:textId="57D32CA8" w:rsidR="001E79BB" w:rsidRPr="001E79BB" w:rsidRDefault="001E79BB" w:rsidP="001E79BB">
      <w:r w:rsidRPr="001E79BB">
        <w:t xml:space="preserve"> </w:t>
      </w:r>
    </w:p>
    <w:p w14:paraId="4B3EF3E5" w14:textId="77777777" w:rsidR="001E79BB" w:rsidRPr="00923EB4" w:rsidRDefault="001E79BB" w:rsidP="001E79BB">
      <w:pPr>
        <w:pStyle w:val="Overskrift2"/>
      </w:pPr>
      <w:bookmarkStart w:id="22" w:name="_Toc74205331"/>
      <w:r>
        <w:t>Forskningsspørsmål</w:t>
      </w:r>
      <w:bookmarkEnd w:id="22"/>
      <w:r w:rsidRPr="00923EB4">
        <w:t xml:space="preserve"> </w:t>
      </w:r>
    </w:p>
    <w:p w14:paraId="491F71F5" w14:textId="33AE3143" w:rsidR="001E79BB" w:rsidRDefault="00C148C2" w:rsidP="001E79BB">
      <w:r>
        <w:t>[</w:t>
      </w:r>
      <w:r w:rsidR="001E79BB">
        <w:t>Tekst</w:t>
      </w:r>
      <w:r>
        <w:t>]</w:t>
      </w:r>
    </w:p>
    <w:p w14:paraId="6E8C8882" w14:textId="71BB46B1" w:rsidR="004549B7" w:rsidRDefault="004549B7" w:rsidP="006E7DF1"/>
    <w:p w14:paraId="064F5A20" w14:textId="6ED421F8" w:rsidR="00B57613" w:rsidRDefault="00196AC0">
      <w:pPr>
        <w:pStyle w:val="Overskrift2"/>
      </w:pPr>
      <w:bookmarkStart w:id="23" w:name="_Toc49934049"/>
      <w:bookmarkStart w:id="24" w:name="_Toc150253132"/>
      <w:bookmarkStart w:id="25" w:name="_Toc74205332"/>
      <w:bookmarkEnd w:id="20"/>
      <w:r>
        <w:t>Inklusjonskriterier</w:t>
      </w:r>
      <w:bookmarkEnd w:id="23"/>
      <w:bookmarkEnd w:id="24"/>
      <w:bookmarkEnd w:id="25"/>
    </w:p>
    <w:p w14:paraId="3729B68E" w14:textId="2839C1B7" w:rsidR="003174BC" w:rsidRDefault="003174BC" w:rsidP="003174BC">
      <w:r>
        <w:t>Vi har følgende inklusjonskriterier:</w:t>
      </w:r>
    </w:p>
    <w:p w14:paraId="564D2580" w14:textId="77777777" w:rsidR="003174BC" w:rsidRDefault="003174BC" w:rsidP="003174BC"/>
    <w:tbl>
      <w:tblPr>
        <w:tblStyle w:val="Tabellrutenett"/>
        <w:tblW w:w="0" w:type="auto"/>
        <w:tblLayout w:type="fixed"/>
        <w:tblLook w:val="04A0" w:firstRow="1" w:lastRow="0" w:firstColumn="1" w:lastColumn="0" w:noHBand="0" w:noVBand="1"/>
      </w:tblPr>
      <w:tblGrid>
        <w:gridCol w:w="1830"/>
        <w:gridCol w:w="6360"/>
      </w:tblGrid>
      <w:tr w:rsidR="1892A2EA" w14:paraId="2328103F" w14:textId="77777777" w:rsidTr="1892A2EA">
        <w:tc>
          <w:tcPr>
            <w:tcW w:w="1830" w:type="dxa"/>
            <w:tcBorders>
              <w:left w:val="nil"/>
            </w:tcBorders>
          </w:tcPr>
          <w:p w14:paraId="7BCFECB6" w14:textId="0794E76E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  <w:tc>
          <w:tcPr>
            <w:tcW w:w="6360" w:type="dxa"/>
            <w:tcBorders>
              <w:right w:val="nil"/>
            </w:tcBorders>
          </w:tcPr>
          <w:p w14:paraId="16B62300" w14:textId="00D55F10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</w:tr>
      <w:tr w:rsidR="1892A2EA" w14:paraId="7EB61784" w14:textId="77777777" w:rsidTr="1892A2EA">
        <w:tc>
          <w:tcPr>
            <w:tcW w:w="1830" w:type="dxa"/>
            <w:tcBorders>
              <w:left w:val="nil"/>
            </w:tcBorders>
          </w:tcPr>
          <w:p w14:paraId="5625B05E" w14:textId="08942CD6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Populasjon</w:t>
            </w:r>
          </w:p>
        </w:tc>
        <w:tc>
          <w:tcPr>
            <w:tcW w:w="6360" w:type="dxa"/>
            <w:tcBorders>
              <w:right w:val="nil"/>
            </w:tcBorders>
          </w:tcPr>
          <w:p w14:paraId="3660FADE" w14:textId="36A446AB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</w:tr>
      <w:tr w:rsidR="1892A2EA" w14:paraId="5F9C0F04" w14:textId="77777777" w:rsidTr="1892A2EA">
        <w:tc>
          <w:tcPr>
            <w:tcW w:w="1830" w:type="dxa"/>
            <w:tcBorders>
              <w:left w:val="nil"/>
            </w:tcBorders>
          </w:tcPr>
          <w:p w14:paraId="52FA50D6" w14:textId="3155E3CB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 xml:space="preserve">Intervensjon, tiltak eller </w:t>
            </w:r>
          </w:p>
          <w:p w14:paraId="7B92CCA0" w14:textId="27C74087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eksponering</w:t>
            </w:r>
          </w:p>
        </w:tc>
        <w:tc>
          <w:tcPr>
            <w:tcW w:w="6360" w:type="dxa"/>
            <w:tcBorders>
              <w:right w:val="nil"/>
            </w:tcBorders>
          </w:tcPr>
          <w:p w14:paraId="31E1184C" w14:textId="54895E2C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color w:val="000000" w:themeColor="text1"/>
                <w:szCs w:val="22"/>
              </w:rPr>
              <w:t>[Spesifiser dersom det er flere kategorier av intervensjonen.]</w:t>
            </w:r>
          </w:p>
        </w:tc>
      </w:tr>
      <w:tr w:rsidR="1892A2EA" w14:paraId="49D6FCD2" w14:textId="77777777" w:rsidTr="1892A2EA">
        <w:tc>
          <w:tcPr>
            <w:tcW w:w="1830" w:type="dxa"/>
            <w:tcBorders>
              <w:left w:val="nil"/>
            </w:tcBorders>
          </w:tcPr>
          <w:p w14:paraId="471ECC8E" w14:textId="16D57CFA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Sammenligning</w:t>
            </w:r>
          </w:p>
        </w:tc>
        <w:tc>
          <w:tcPr>
            <w:tcW w:w="6360" w:type="dxa"/>
            <w:tcBorders>
              <w:right w:val="nil"/>
            </w:tcBorders>
          </w:tcPr>
          <w:p w14:paraId="0E375C1F" w14:textId="252636F4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</w:tr>
      <w:tr w:rsidR="1892A2EA" w14:paraId="2A09CD79" w14:textId="77777777" w:rsidTr="1892A2EA">
        <w:tc>
          <w:tcPr>
            <w:tcW w:w="1830" w:type="dxa"/>
            <w:tcBorders>
              <w:left w:val="nil"/>
            </w:tcBorders>
          </w:tcPr>
          <w:p w14:paraId="34265904" w14:textId="22D44C2A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Utfall</w:t>
            </w:r>
          </w:p>
        </w:tc>
        <w:tc>
          <w:tcPr>
            <w:tcW w:w="6360" w:type="dxa"/>
            <w:tcBorders>
              <w:right w:val="nil"/>
            </w:tcBorders>
          </w:tcPr>
          <w:p w14:paraId="011794DA" w14:textId="1C6E1A09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color w:val="000000" w:themeColor="text1"/>
                <w:szCs w:val="22"/>
              </w:rPr>
              <w:t>[Spesifiser dersom noen av utfallsmålene er spesifikke for noen studiedesign.]</w:t>
            </w:r>
          </w:p>
        </w:tc>
      </w:tr>
      <w:tr w:rsidR="1892A2EA" w14:paraId="39252BB6" w14:textId="77777777" w:rsidTr="1892A2EA">
        <w:tc>
          <w:tcPr>
            <w:tcW w:w="1830" w:type="dxa"/>
            <w:tcBorders>
              <w:left w:val="nil"/>
            </w:tcBorders>
          </w:tcPr>
          <w:p w14:paraId="3FD66B04" w14:textId="2AA09438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Studiedesign</w:t>
            </w:r>
          </w:p>
        </w:tc>
        <w:tc>
          <w:tcPr>
            <w:tcW w:w="6360" w:type="dxa"/>
            <w:tcBorders>
              <w:right w:val="nil"/>
            </w:tcBorders>
          </w:tcPr>
          <w:p w14:paraId="2049AC80" w14:textId="007579E2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</w:tr>
      <w:tr w:rsidR="1892A2EA" w14:paraId="1AB38114" w14:textId="77777777" w:rsidTr="1892A2EA">
        <w:tc>
          <w:tcPr>
            <w:tcW w:w="1830" w:type="dxa"/>
            <w:tcBorders>
              <w:left w:val="nil"/>
            </w:tcBorders>
          </w:tcPr>
          <w:p w14:paraId="4B6EC668" w14:textId="2C2FE222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Publikasjonsår</w:t>
            </w:r>
          </w:p>
        </w:tc>
        <w:tc>
          <w:tcPr>
            <w:tcW w:w="6360" w:type="dxa"/>
            <w:tcBorders>
              <w:right w:val="nil"/>
            </w:tcBorders>
          </w:tcPr>
          <w:p w14:paraId="0DAFB3CB" w14:textId="0B252DB2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</w:tr>
      <w:tr w:rsidR="1892A2EA" w14:paraId="3FBEB438" w14:textId="77777777" w:rsidTr="1892A2EA">
        <w:tc>
          <w:tcPr>
            <w:tcW w:w="1830" w:type="dxa"/>
            <w:tcBorders>
              <w:left w:val="nil"/>
            </w:tcBorders>
          </w:tcPr>
          <w:p w14:paraId="4BA4B6E8" w14:textId="22500059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Land/Kontekst</w:t>
            </w:r>
          </w:p>
        </w:tc>
        <w:tc>
          <w:tcPr>
            <w:tcW w:w="6360" w:type="dxa"/>
            <w:tcBorders>
              <w:right w:val="nil"/>
            </w:tcBorders>
          </w:tcPr>
          <w:p w14:paraId="1C0D385E" w14:textId="125CAE43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</w:tr>
      <w:tr w:rsidR="1892A2EA" w14:paraId="7F5A58B4" w14:textId="77777777" w:rsidTr="1892A2EA">
        <w:tc>
          <w:tcPr>
            <w:tcW w:w="1830" w:type="dxa"/>
            <w:tcBorders>
              <w:left w:val="nil"/>
            </w:tcBorders>
          </w:tcPr>
          <w:p w14:paraId="06FA785C" w14:textId="1AD64315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Språk</w:t>
            </w:r>
          </w:p>
        </w:tc>
        <w:tc>
          <w:tcPr>
            <w:tcW w:w="6360" w:type="dxa"/>
            <w:tcBorders>
              <w:right w:val="nil"/>
            </w:tcBorders>
          </w:tcPr>
          <w:p w14:paraId="4842CED0" w14:textId="03714331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</w:tr>
      <w:tr w:rsidR="1892A2EA" w14:paraId="30222FE2" w14:textId="77777777" w:rsidTr="1892A2EA">
        <w:tc>
          <w:tcPr>
            <w:tcW w:w="1830" w:type="dxa"/>
            <w:tcBorders>
              <w:left w:val="nil"/>
            </w:tcBorders>
          </w:tcPr>
          <w:p w14:paraId="3C1783F9" w14:textId="22B080F4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  <w:r w:rsidRPr="1892A2EA">
              <w:rPr>
                <w:rFonts w:eastAsia="Cambria" w:cs="Cambria"/>
                <w:b/>
                <w:bCs/>
                <w:color w:val="000000" w:themeColor="text1"/>
                <w:szCs w:val="22"/>
              </w:rPr>
              <w:t>Annet</w:t>
            </w:r>
          </w:p>
        </w:tc>
        <w:tc>
          <w:tcPr>
            <w:tcW w:w="6360" w:type="dxa"/>
            <w:tcBorders>
              <w:right w:val="nil"/>
            </w:tcBorders>
          </w:tcPr>
          <w:p w14:paraId="3D0E3E9A" w14:textId="79A5CF3D" w:rsidR="1892A2EA" w:rsidRDefault="1892A2EA" w:rsidP="1892A2EA">
            <w:pPr>
              <w:rPr>
                <w:rFonts w:eastAsia="Cambria" w:cs="Cambria"/>
                <w:color w:val="000000" w:themeColor="text1"/>
                <w:szCs w:val="22"/>
              </w:rPr>
            </w:pPr>
          </w:p>
        </w:tc>
      </w:tr>
    </w:tbl>
    <w:p w14:paraId="5BAF8585" w14:textId="3A8A837B" w:rsidR="1892A2EA" w:rsidRDefault="1892A2EA" w:rsidP="1892A2EA">
      <w:pPr>
        <w:rPr>
          <w:szCs w:val="22"/>
        </w:rPr>
      </w:pPr>
    </w:p>
    <w:p w14:paraId="2695321B" w14:textId="77777777" w:rsidR="003174BC" w:rsidRDefault="003174BC" w:rsidP="003174BC"/>
    <w:p w14:paraId="44AFEC48" w14:textId="77777777" w:rsidR="003174BC" w:rsidRDefault="003174BC" w:rsidP="003174BC">
      <w:pPr>
        <w:pStyle w:val="Overskrift3"/>
      </w:pPr>
      <w:r>
        <w:t>Eksklusjonskriterier</w:t>
      </w:r>
    </w:p>
    <w:p w14:paraId="2C086D85" w14:textId="615B4682" w:rsidR="003174BC" w:rsidRDefault="003174BC" w:rsidP="003174BC">
      <w:r>
        <w:t>Vi ekskluderer følgende typer studier og publikasjoner:</w:t>
      </w:r>
    </w:p>
    <w:p w14:paraId="5A5E63ED" w14:textId="411D016F" w:rsidR="003174BC" w:rsidRDefault="003174BC" w:rsidP="003174BC">
      <w:pPr>
        <w:pStyle w:val="Listeavsnitt"/>
        <w:numPr>
          <w:ilvl w:val="0"/>
          <w:numId w:val="36"/>
        </w:numPr>
        <w:rPr>
          <w:lang w:val="nb-NO"/>
        </w:rPr>
      </w:pPr>
    </w:p>
    <w:p w14:paraId="166B2FB4" w14:textId="29354447" w:rsidR="003174BC" w:rsidRDefault="003174BC" w:rsidP="00D256BF">
      <w:pPr>
        <w:pStyle w:val="Listeavsnitt"/>
        <w:numPr>
          <w:ilvl w:val="0"/>
          <w:numId w:val="36"/>
        </w:numPr>
        <w:ind w:left="487" w:hanging="130"/>
        <w:rPr>
          <w:lang w:val="nb-NO"/>
        </w:rPr>
      </w:pPr>
    </w:p>
    <w:p w14:paraId="2A69D7A2" w14:textId="77777777" w:rsidR="003174BC" w:rsidRPr="003174BC" w:rsidRDefault="003174BC" w:rsidP="003174BC">
      <w:pPr>
        <w:ind w:left="360"/>
      </w:pPr>
    </w:p>
    <w:p w14:paraId="16EC05D9" w14:textId="29C38622" w:rsidR="001A688C" w:rsidRDefault="001A688C" w:rsidP="001A688C">
      <w:pPr>
        <w:pStyle w:val="Overskrift2"/>
      </w:pPr>
      <w:bookmarkStart w:id="26" w:name="_Toc74205333"/>
      <w:r>
        <w:lastRenderedPageBreak/>
        <w:t>Litteratursøk</w:t>
      </w:r>
      <w:bookmarkEnd w:id="26"/>
    </w:p>
    <w:p w14:paraId="2FA3EABF" w14:textId="77777777" w:rsidR="003174BC" w:rsidRDefault="003174BC" w:rsidP="003174BC">
      <w:pPr>
        <w:pStyle w:val="Overskrift3"/>
      </w:pPr>
      <w:r>
        <w:t>Søk i databaser</w:t>
      </w:r>
    </w:p>
    <w:p w14:paraId="3E716A4B" w14:textId="0F5AD720" w:rsidR="003174BC" w:rsidRPr="009D6D40" w:rsidRDefault="003174BC" w:rsidP="003174BC">
      <w:r w:rsidRPr="009D6D40">
        <w:t xml:space="preserve">Bibliotekar </w:t>
      </w:r>
      <w:r>
        <w:t>[Fornavn Etternavn]</w:t>
      </w:r>
      <w:r w:rsidRPr="009D6D40">
        <w:t xml:space="preserve"> </w:t>
      </w:r>
      <w:r>
        <w:t>utarbeide</w:t>
      </w:r>
      <w:r w:rsidR="00AD1243">
        <w:t>r</w:t>
      </w:r>
      <w:r w:rsidRPr="009D6D40">
        <w:t xml:space="preserve"> en søkestrategi i samarbeid med prosjektgruppen og utføre søkene. </w:t>
      </w:r>
      <w:r w:rsidR="00265DF4" w:rsidRPr="003F35BE">
        <w:t>Søket vil inneholde relevante kontrollerte emneord (f.eks. Medical Subject Headings)</w:t>
      </w:r>
      <w:r w:rsidR="004C0069" w:rsidRPr="003F35BE">
        <w:t xml:space="preserve">, </w:t>
      </w:r>
      <w:r w:rsidR="00265DF4" w:rsidRPr="003F35BE">
        <w:t xml:space="preserve">tekstord (ord </w:t>
      </w:r>
      <w:r w:rsidR="00E2172A">
        <w:t xml:space="preserve">i </w:t>
      </w:r>
      <w:r w:rsidR="00265DF4" w:rsidRPr="003F35BE">
        <w:t>tittel og sammendrag), og avgrensninger som gjenspeiler inklusjonskriteriene</w:t>
      </w:r>
      <w:r w:rsidR="004C0069" w:rsidRPr="003F35BE">
        <w:t xml:space="preserve">. </w:t>
      </w:r>
      <w:r w:rsidR="006D28F6">
        <w:t>En annen b</w:t>
      </w:r>
      <w:r w:rsidR="006D28F6" w:rsidRPr="009D6D40">
        <w:t xml:space="preserve">ibliotekar </w:t>
      </w:r>
      <w:r>
        <w:t>[</w:t>
      </w:r>
      <w:r w:rsidR="006D28F6">
        <w:t>(Sett inn navn hvis bestemt)</w:t>
      </w:r>
      <w:r>
        <w:t>]</w:t>
      </w:r>
      <w:r w:rsidRPr="009D6D40">
        <w:t xml:space="preserve"> fagfellevurder</w:t>
      </w:r>
      <w:r>
        <w:t>er</w:t>
      </w:r>
      <w:r w:rsidRPr="009D6D40">
        <w:t xml:space="preserve"> søkestrategien. Søket avslutte</w:t>
      </w:r>
      <w:r>
        <w:t>s</w:t>
      </w:r>
      <w:r w:rsidRPr="009D6D40">
        <w:t xml:space="preserve"> </w:t>
      </w:r>
      <w:r w:rsidR="00537FC0">
        <w:t xml:space="preserve">etter planen </w:t>
      </w:r>
      <w:r w:rsidRPr="009D6D40">
        <w:t xml:space="preserve">i </w:t>
      </w:r>
      <w:r>
        <w:t>[måned 20xx]</w:t>
      </w:r>
      <w:r w:rsidRPr="009D6D40">
        <w:t xml:space="preserve"> og inkluder</w:t>
      </w:r>
      <w:r>
        <w:t>er</w:t>
      </w:r>
      <w:r w:rsidRPr="009D6D40">
        <w:t xml:space="preserve"> søk i følgende databaser:</w:t>
      </w:r>
    </w:p>
    <w:p w14:paraId="20078EF9" w14:textId="76ABA0AE" w:rsidR="003174BC" w:rsidRPr="009D6D40" w:rsidRDefault="003174BC" w:rsidP="00D256BF">
      <w:pPr>
        <w:pStyle w:val="Listeavsnitt"/>
        <w:numPr>
          <w:ilvl w:val="0"/>
          <w:numId w:val="38"/>
        </w:numPr>
        <w:ind w:left="487" w:hanging="130"/>
      </w:pPr>
      <w:r>
        <w:t>[Database 1</w:t>
      </w:r>
      <w:r w:rsidR="00537FC0">
        <w:t>, (Plattform)</w:t>
      </w:r>
      <w:r>
        <w:t>]</w:t>
      </w:r>
    </w:p>
    <w:p w14:paraId="5D04A41F" w14:textId="7205ED91" w:rsidR="003174BC" w:rsidRPr="00A5408D" w:rsidRDefault="003174BC" w:rsidP="00D256BF">
      <w:pPr>
        <w:pStyle w:val="Listeavsnitt"/>
        <w:numPr>
          <w:ilvl w:val="0"/>
          <w:numId w:val="38"/>
        </w:numPr>
        <w:ind w:left="487" w:hanging="130"/>
      </w:pPr>
      <w:r>
        <w:t>[Database 2</w:t>
      </w:r>
      <w:r w:rsidR="00537FC0">
        <w:t>, (Plattform)</w:t>
      </w:r>
      <w:r>
        <w:t>]</w:t>
      </w:r>
    </w:p>
    <w:p w14:paraId="161925E9" w14:textId="202D83BB" w:rsidR="003174BC" w:rsidRPr="00A5408D" w:rsidRDefault="003174BC" w:rsidP="00D256BF">
      <w:pPr>
        <w:pStyle w:val="Listeavsnitt"/>
        <w:numPr>
          <w:ilvl w:val="0"/>
          <w:numId w:val="38"/>
        </w:numPr>
        <w:ind w:left="487" w:hanging="130"/>
      </w:pPr>
      <w:r>
        <w:t>[Database 3]</w:t>
      </w:r>
    </w:p>
    <w:p w14:paraId="5DD01DA8" w14:textId="5AD51091" w:rsidR="003174BC" w:rsidRPr="00D256BF" w:rsidRDefault="003174BC" w:rsidP="00D256BF">
      <w:pPr>
        <w:pStyle w:val="Listeavsnitt"/>
        <w:numPr>
          <w:ilvl w:val="0"/>
          <w:numId w:val="38"/>
        </w:numPr>
        <w:ind w:left="487" w:hanging="130"/>
        <w:rPr>
          <w:lang w:val="fr-FR"/>
        </w:rPr>
      </w:pPr>
      <w:r w:rsidRPr="00D256BF">
        <w:rPr>
          <w:lang w:val="fr-FR"/>
        </w:rPr>
        <w:t xml:space="preserve">… </w:t>
      </w:r>
    </w:p>
    <w:p w14:paraId="0DD78E01" w14:textId="77777777" w:rsidR="003174BC" w:rsidRDefault="003174BC" w:rsidP="003174BC"/>
    <w:p w14:paraId="216F868B" w14:textId="77777777" w:rsidR="003174BC" w:rsidRPr="009D6D40" w:rsidRDefault="003174BC" w:rsidP="003174BC">
      <w:pPr>
        <w:pStyle w:val="Overskrift3"/>
      </w:pPr>
      <w:r>
        <w:t>Søk i andre kilder</w:t>
      </w:r>
    </w:p>
    <w:p w14:paraId="05A56C8F" w14:textId="5DC8DCDF" w:rsidR="003174BC" w:rsidRPr="00537ACB" w:rsidRDefault="003174BC" w:rsidP="003174BC">
      <w:r w:rsidRPr="00537ACB">
        <w:t>[Beskriv</w:t>
      </w:r>
      <w:r w:rsidR="00636593">
        <w:t xml:space="preserve"> ev.</w:t>
      </w:r>
      <w:r w:rsidRPr="00537ACB">
        <w:t xml:space="preserve"> søk etter </w:t>
      </w:r>
      <w:r w:rsidR="00C1014F">
        <w:t xml:space="preserve">grå litteratur, </w:t>
      </w:r>
      <w:r w:rsidRPr="00537ACB">
        <w:t>pågående studier, kontakt med eksperter</w:t>
      </w:r>
      <w:r w:rsidR="00C1014F">
        <w:t xml:space="preserve"> og</w:t>
      </w:r>
      <w:r w:rsidRPr="00537ACB">
        <w:t xml:space="preserve"> gjennomgang av referanselister</w:t>
      </w:r>
      <w:r w:rsidR="00C1014F">
        <w:t xml:space="preserve">. Oppgi planlagte </w:t>
      </w:r>
      <w:r w:rsidR="005601B3">
        <w:t>søkekilder, hvem som skal gjøre søkene</w:t>
      </w:r>
      <w:r w:rsidR="00636593">
        <w:t xml:space="preserve"> </w:t>
      </w:r>
      <w:r w:rsidR="005601B3">
        <w:t>og ev. når og hvordan de skal utføres</w:t>
      </w:r>
      <w:r w:rsidRPr="00537ACB">
        <w:t>]</w:t>
      </w:r>
    </w:p>
    <w:p w14:paraId="2C103F47" w14:textId="077B01AA" w:rsidR="007167A3" w:rsidRDefault="007167A3" w:rsidP="001A688C"/>
    <w:p w14:paraId="61403569" w14:textId="23D85375" w:rsidR="00B57613" w:rsidRDefault="000D431A">
      <w:pPr>
        <w:pStyle w:val="Overskrift2"/>
      </w:pPr>
      <w:bookmarkStart w:id="27" w:name="_Toc49934051"/>
      <w:bookmarkStart w:id="28" w:name="_Toc150253134"/>
      <w:bookmarkStart w:id="29" w:name="_Toc74205334"/>
      <w:r>
        <w:t>U</w:t>
      </w:r>
      <w:r w:rsidR="00196AC0">
        <w:t>tvelg</w:t>
      </w:r>
      <w:bookmarkEnd w:id="27"/>
      <w:bookmarkEnd w:id="28"/>
      <w:r w:rsidR="00FB39DF">
        <w:t>ing</w:t>
      </w:r>
      <w:r>
        <w:t xml:space="preserve"> av </w:t>
      </w:r>
      <w:r w:rsidR="006B2716">
        <w:t>litteratur</w:t>
      </w:r>
      <w:bookmarkEnd w:id="29"/>
    </w:p>
    <w:p w14:paraId="21297D45" w14:textId="524736B7" w:rsidR="003B7706" w:rsidRDefault="003B7706" w:rsidP="003B7706">
      <w:pPr>
        <w:rPr>
          <w:rFonts w:cs="Arial"/>
          <w:szCs w:val="22"/>
        </w:rPr>
      </w:pPr>
      <w:r w:rsidRPr="00291DB9">
        <w:rPr>
          <w:rFonts w:cs="Arial"/>
          <w:szCs w:val="22"/>
        </w:rPr>
        <w:t xml:space="preserve">To </w:t>
      </w:r>
      <w:r>
        <w:rPr>
          <w:rFonts w:cs="Arial"/>
          <w:szCs w:val="22"/>
        </w:rPr>
        <w:t>prosjekt</w:t>
      </w:r>
      <w:r w:rsidRPr="00291DB9">
        <w:rPr>
          <w:rFonts w:cs="Arial"/>
          <w:szCs w:val="22"/>
        </w:rPr>
        <w:t xml:space="preserve">medarbeidere </w:t>
      </w:r>
      <w:r>
        <w:rPr>
          <w:rFonts w:cs="Arial"/>
          <w:szCs w:val="22"/>
        </w:rPr>
        <w:t>([</w:t>
      </w:r>
      <w:r w:rsidR="00334C03">
        <w:rPr>
          <w:rFonts w:cs="Arial"/>
          <w:szCs w:val="22"/>
        </w:rPr>
        <w:t>Navn</w:t>
      </w:r>
      <w:r>
        <w:rPr>
          <w:rFonts w:cs="Arial"/>
          <w:szCs w:val="22"/>
        </w:rPr>
        <w:t>] og [</w:t>
      </w:r>
      <w:r w:rsidR="00334C03">
        <w:rPr>
          <w:rFonts w:cs="Arial"/>
          <w:szCs w:val="22"/>
        </w:rPr>
        <w:t>Navn</w:t>
      </w:r>
      <w:r>
        <w:rPr>
          <w:rFonts w:cs="Arial"/>
          <w:szCs w:val="22"/>
        </w:rPr>
        <w:t>]) gjør</w:t>
      </w:r>
      <w:r w:rsidRPr="00291DB9">
        <w:rPr>
          <w:rFonts w:cs="Arial"/>
          <w:szCs w:val="22"/>
        </w:rPr>
        <w:t xml:space="preserve"> uavhengige vurderinger </w:t>
      </w:r>
      <w:r>
        <w:t xml:space="preserve">(«screening») </w:t>
      </w:r>
      <w:r w:rsidRPr="00291DB9">
        <w:rPr>
          <w:rFonts w:cs="Arial"/>
          <w:szCs w:val="22"/>
        </w:rPr>
        <w:t>av tit</w:t>
      </w:r>
      <w:r>
        <w:rPr>
          <w:rFonts w:cs="Arial"/>
          <w:szCs w:val="22"/>
        </w:rPr>
        <w:t>ler</w:t>
      </w:r>
      <w:r w:rsidRPr="00291DB9">
        <w:rPr>
          <w:rFonts w:cs="Arial"/>
          <w:szCs w:val="22"/>
        </w:rPr>
        <w:t xml:space="preserve"> og sammendrag fra litteratursøket opp mot inklusjonskriteriene. </w:t>
      </w:r>
      <w:r w:rsidRPr="00DF4B16">
        <w:t>Vi piloter</w:t>
      </w:r>
      <w:r>
        <w:t>er</w:t>
      </w:r>
      <w:r w:rsidRPr="00DF4B16">
        <w:t xml:space="preserve"> inklusjonskriteriene på de </w:t>
      </w:r>
      <w:r w:rsidR="00C148C2">
        <w:t>x</w:t>
      </w:r>
      <w:r w:rsidRPr="00DF4B16">
        <w:t xml:space="preserve"> første studiene, for å sikre at prosjektmedarbeiderne ha</w:t>
      </w:r>
      <w:r>
        <w:t>r</w:t>
      </w:r>
      <w:r w:rsidRPr="00DF4B16">
        <w:t xml:space="preserve"> en felles forståelse for inklusjonskriteriene. </w:t>
      </w:r>
      <w:r>
        <w:rPr>
          <w:rFonts w:cs="Arial"/>
          <w:szCs w:val="22"/>
        </w:rPr>
        <w:t>Studiene som vi er enige om at er relevante</w:t>
      </w:r>
      <w:r w:rsidRPr="00291DB9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innhenter</w:t>
      </w:r>
      <w:r w:rsidRPr="00291DB9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vi </w:t>
      </w:r>
      <w:r w:rsidRPr="00291DB9">
        <w:rPr>
          <w:rFonts w:cs="Arial"/>
          <w:szCs w:val="22"/>
        </w:rPr>
        <w:t>i full</w:t>
      </w:r>
      <w:r w:rsidRPr="00291DB9">
        <w:rPr>
          <w:rFonts w:cs="Arial"/>
          <w:szCs w:val="22"/>
        </w:rPr>
        <w:softHyphen/>
        <w:t>tekst</w:t>
      </w:r>
      <w:r w:rsidRPr="00FB473F">
        <w:rPr>
          <w:rFonts w:cs="Arial"/>
          <w:szCs w:val="22"/>
        </w:rPr>
        <w:t>.</w:t>
      </w:r>
      <w:r w:rsidRPr="00312B77">
        <w:rPr>
          <w:rFonts w:cs="Arial"/>
          <w:szCs w:val="22"/>
        </w:rPr>
        <w:t xml:space="preserve"> </w:t>
      </w:r>
      <w:r w:rsidRPr="00291DB9">
        <w:rPr>
          <w:rFonts w:cs="Arial"/>
          <w:szCs w:val="22"/>
        </w:rPr>
        <w:t xml:space="preserve">To </w:t>
      </w:r>
      <w:r>
        <w:rPr>
          <w:rFonts w:cs="Arial"/>
          <w:szCs w:val="22"/>
        </w:rPr>
        <w:t>prosjekt</w:t>
      </w:r>
      <w:r w:rsidRPr="00291DB9">
        <w:rPr>
          <w:rFonts w:cs="Arial"/>
          <w:szCs w:val="22"/>
        </w:rPr>
        <w:t xml:space="preserve">medarbeidere </w:t>
      </w:r>
      <w:r>
        <w:rPr>
          <w:rFonts w:cs="Arial"/>
          <w:szCs w:val="22"/>
        </w:rPr>
        <w:t>([</w:t>
      </w:r>
      <w:r w:rsidR="00334C03">
        <w:rPr>
          <w:rFonts w:cs="Arial"/>
          <w:szCs w:val="22"/>
        </w:rPr>
        <w:t>Navn</w:t>
      </w:r>
      <w:r>
        <w:rPr>
          <w:rFonts w:cs="Arial"/>
          <w:szCs w:val="22"/>
        </w:rPr>
        <w:t>] og [</w:t>
      </w:r>
      <w:r w:rsidR="00334C03">
        <w:rPr>
          <w:rFonts w:cs="Arial"/>
          <w:szCs w:val="22"/>
        </w:rPr>
        <w:t>Navn</w:t>
      </w:r>
      <w:r>
        <w:rPr>
          <w:rFonts w:cs="Arial"/>
          <w:szCs w:val="22"/>
        </w:rPr>
        <w:t>]) gjør</w:t>
      </w:r>
      <w:r w:rsidRPr="00291DB9">
        <w:rPr>
          <w:rFonts w:cs="Arial"/>
          <w:szCs w:val="22"/>
        </w:rPr>
        <w:t xml:space="preserve"> uavhengige vurderinger </w:t>
      </w:r>
      <w:r>
        <w:t>fulltekstene</w:t>
      </w:r>
      <w:r w:rsidRPr="00291DB9">
        <w:rPr>
          <w:rFonts w:cs="Arial"/>
          <w:szCs w:val="22"/>
        </w:rPr>
        <w:t xml:space="preserve"> opp mot inklusjonskriteriene</w:t>
      </w:r>
      <w:r>
        <w:rPr>
          <w:rFonts w:cs="Arial"/>
          <w:szCs w:val="22"/>
        </w:rPr>
        <w:t>.</w:t>
      </w:r>
      <w:r w:rsidRPr="00FB473F">
        <w:rPr>
          <w:rFonts w:cs="Arial"/>
          <w:szCs w:val="22"/>
        </w:rPr>
        <w:t xml:space="preserve"> Uenighet om vurderingene av tit</w:t>
      </w:r>
      <w:r>
        <w:rPr>
          <w:rFonts w:cs="Arial"/>
          <w:szCs w:val="22"/>
        </w:rPr>
        <w:t>ler/</w:t>
      </w:r>
      <w:r w:rsidRPr="00FB473F">
        <w:rPr>
          <w:rFonts w:cs="Arial"/>
          <w:szCs w:val="22"/>
        </w:rPr>
        <w:t>sammendrag og fulltekster løser vi ved diskusjon eller ved å konferere med en tredje prosjektmedarbeider ([</w:t>
      </w:r>
      <w:r w:rsidR="00334C03">
        <w:rPr>
          <w:rFonts w:cs="Arial"/>
          <w:szCs w:val="22"/>
        </w:rPr>
        <w:t>Navn</w:t>
      </w:r>
      <w:r w:rsidRPr="00FB473F">
        <w:rPr>
          <w:rFonts w:cs="Arial"/>
          <w:szCs w:val="22"/>
        </w:rPr>
        <w:t>]). Vi bruker det elektroniske verktøyet [navn (</w:t>
      </w:r>
      <w:r w:rsidR="00C148C2">
        <w:rPr>
          <w:rFonts w:cs="Arial"/>
          <w:szCs w:val="22"/>
        </w:rPr>
        <w:t>R</w:t>
      </w:r>
      <w:r w:rsidRPr="00FB473F">
        <w:rPr>
          <w:rFonts w:cs="Arial"/>
          <w:szCs w:val="22"/>
        </w:rPr>
        <w:t>ef)] i utvelgelsesprosessen.</w:t>
      </w:r>
      <w:r>
        <w:rPr>
          <w:rFonts w:cs="Arial"/>
          <w:szCs w:val="22"/>
        </w:rPr>
        <w:t xml:space="preserve"> </w:t>
      </w:r>
    </w:p>
    <w:p w14:paraId="4FB793C3" w14:textId="77777777" w:rsidR="003B7706" w:rsidRDefault="003B7706" w:rsidP="003B7706"/>
    <w:p w14:paraId="50AC758F" w14:textId="77777777" w:rsidR="003B7706" w:rsidRDefault="003B7706" w:rsidP="003B7706">
      <w:r>
        <w:t xml:space="preserve">Vi bruker maskinlæringsfunksjoner for å hjelpe oss med å vurdere titler og sammendrag mer effektivt. Enkelt sagt betyr maskinlæring at vi tar i bruk </w:t>
      </w:r>
      <w:r w:rsidRPr="007F5B55">
        <w:t>algoritmer som gjør</w:t>
      </w:r>
      <w:r>
        <w:t xml:space="preserve"> at</w:t>
      </w:r>
      <w:r w:rsidRPr="007F5B55">
        <w:t xml:space="preserve"> datamaskine</w:t>
      </w:r>
      <w:r>
        <w:t>n er</w:t>
      </w:r>
      <w:r w:rsidRPr="007F5B55">
        <w:t xml:space="preserve"> i stand å lære fra og utvikle </w:t>
      </w:r>
      <w:r>
        <w:t xml:space="preserve">sin beslutningsstøtte </w:t>
      </w:r>
      <w:r w:rsidRPr="007F5B55">
        <w:t>basert på empiriske data</w:t>
      </w:r>
      <w:r>
        <w:t xml:space="preserve">. </w:t>
      </w:r>
    </w:p>
    <w:p w14:paraId="0326C100" w14:textId="77777777" w:rsidR="003B7706" w:rsidRDefault="003B7706" w:rsidP="003B7706"/>
    <w:p w14:paraId="00C6CC82" w14:textId="69ED5DF7" w:rsidR="003B7706" w:rsidRDefault="003B7706" w:rsidP="003B7706">
      <w:r>
        <w:t xml:space="preserve">[Fjern tekst </w:t>
      </w:r>
      <w:r w:rsidR="00C148C2">
        <w:t xml:space="preserve">nedenfor </w:t>
      </w:r>
      <w:r>
        <w:t>om maskinlæring som ikke passer.</w:t>
      </w:r>
      <w:r w:rsidR="00C148C2">
        <w:t xml:space="preserve"> I beskrivelsene fins det flere alternative løsninger: fjern de som ikke passer</w:t>
      </w:r>
      <w:r w:rsidRPr="00AC0251">
        <w:t xml:space="preserve">] </w:t>
      </w:r>
    </w:p>
    <w:p w14:paraId="65A050D9" w14:textId="45DACE37" w:rsidR="003B7706" w:rsidRDefault="003B7706" w:rsidP="003B7706">
      <w:r w:rsidRPr="00AC0251">
        <w:t>I arbeidet med å vurdere titler og sammendrag benytte</w:t>
      </w:r>
      <w:r>
        <w:t>r</w:t>
      </w:r>
      <w:r w:rsidRPr="00AC0251">
        <w:t xml:space="preserve"> vi «priority screening» </w:t>
      </w:r>
      <w:r>
        <w:t xml:space="preserve">som er </w:t>
      </w:r>
      <w:r w:rsidRPr="00AC0251">
        <w:t>en rangeringsalgoritme i programvaren EPPI-Reviewer (</w:t>
      </w:r>
      <w:r>
        <w:t>R</w:t>
      </w:r>
      <w:r w:rsidRPr="00AC0251">
        <w:t>ef</w:t>
      </w:r>
      <w:r>
        <w:t>5</w:t>
      </w:r>
      <w:r w:rsidRPr="00AC0251">
        <w:t>). Algoritmen læres opp av forskernes avgjørelser om inklusjon og eksklusjon av referanser på tittel- og sammendragsnivå. Referanser som algoritmen ans</w:t>
      </w:r>
      <w:r>
        <w:t>er</w:t>
      </w:r>
      <w:r w:rsidRPr="00AC0251">
        <w:t xml:space="preserve"> som mer relevante bl</w:t>
      </w:r>
      <w:r>
        <w:t>ir</w:t>
      </w:r>
      <w:r w:rsidRPr="00AC0251">
        <w:t xml:space="preserve"> skjøvet frem i «køen». På denne måten f</w:t>
      </w:r>
      <w:r>
        <w:t>år</w:t>
      </w:r>
      <w:r w:rsidRPr="00AC0251">
        <w:t xml:space="preserve"> vi et raskere overblikk over hvor mange referanser som muligens tr</w:t>
      </w:r>
      <w:r>
        <w:t>effer</w:t>
      </w:r>
      <w:r w:rsidRPr="00AC0251">
        <w:t xml:space="preserve"> inklusjonskriteriene enn om vi les</w:t>
      </w:r>
      <w:r>
        <w:t>er</w:t>
      </w:r>
      <w:r w:rsidRPr="00AC0251">
        <w:t xml:space="preserve"> referansene i tilfeldig rekkefølge. </w:t>
      </w:r>
      <w:r w:rsidRPr="00AC0251">
        <w:lastRenderedPageBreak/>
        <w:t xml:space="preserve">Ved en inklusjonsrate på ≤ </w:t>
      </w:r>
      <w:r w:rsidR="00C148C2">
        <w:t>x</w:t>
      </w:r>
      <w:r w:rsidRPr="00AC0251">
        <w:t xml:space="preserve"> %</w:t>
      </w:r>
      <w:r>
        <w:t xml:space="preserve"> av de siste </w:t>
      </w:r>
      <w:r w:rsidR="00C148C2">
        <w:t>x</w:t>
      </w:r>
      <w:r>
        <w:t xml:space="preserve"> referanser lest </w:t>
      </w:r>
      <w:r w:rsidRPr="00AC0251">
        <w:t xml:space="preserve">/ ved en tydelig utflating av inklusjonskurven i programvaren / etter </w:t>
      </w:r>
      <w:r w:rsidR="00C148C2">
        <w:t>x</w:t>
      </w:r>
      <w:r w:rsidRPr="00AC0251">
        <w:t xml:space="preserve"> antall timer med screening uten å finne én relevant studie / etter å ha screenet </w:t>
      </w:r>
      <w:r w:rsidR="00C148C2">
        <w:t>x</w:t>
      </w:r>
      <w:r w:rsidRPr="00AC0251">
        <w:t xml:space="preserve"> antall studier uten å finne en relevant studie</w:t>
      </w:r>
      <w:r w:rsidR="00C148C2">
        <w:t xml:space="preserve">, </w:t>
      </w:r>
      <w:r w:rsidRPr="00AC0251">
        <w:t>vurder</w:t>
      </w:r>
      <w:r>
        <w:t>er</w:t>
      </w:r>
      <w:r w:rsidRPr="00AC0251">
        <w:t xml:space="preserve"> én prosjektmedarbeider de gjenstående referansene alene / stoppe</w:t>
      </w:r>
      <w:r>
        <w:t>r</w:t>
      </w:r>
      <w:r w:rsidRPr="00AC0251">
        <w:t xml:space="preserve"> vi å screene manuelt basert på antakelsen om at de resterende referansene høyst sannsynlig </w:t>
      </w:r>
      <w:r>
        <w:t>er</w:t>
      </w:r>
      <w:r w:rsidRPr="00AC0251">
        <w:t xml:space="preserve"> irrelevante / beskriv ev. annen løsning som </w:t>
      </w:r>
      <w:r>
        <w:t>vil</w:t>
      </w:r>
      <w:r w:rsidRPr="00AC0251">
        <w:t xml:space="preserve"> benytte</w:t>
      </w:r>
      <w:r>
        <w:t>s</w:t>
      </w:r>
      <w:r w:rsidRPr="00AC0251">
        <w:t>.</w:t>
      </w:r>
    </w:p>
    <w:p w14:paraId="524A7974" w14:textId="77777777" w:rsidR="003B7706" w:rsidRDefault="003B7706" w:rsidP="003B7706"/>
    <w:p w14:paraId="0E224211" w14:textId="6ECDC866" w:rsidR="003B7706" w:rsidRDefault="003B7706" w:rsidP="003B7706">
      <w:r>
        <w:t xml:space="preserve">Vi </w:t>
      </w:r>
      <w:r w:rsidRPr="00AC0251">
        <w:t>bruke</w:t>
      </w:r>
      <w:r>
        <w:t>r</w:t>
      </w:r>
      <w:r w:rsidRPr="00AC0251">
        <w:t xml:space="preserve"> «automatic text clustering» i programvaren EPPI-Reviewer til å identifisere åpenbart relevante eller irrelevante temaområder (</w:t>
      </w:r>
      <w:r>
        <w:t>Ref6).</w:t>
      </w:r>
      <w:r w:rsidRPr="00AC0251">
        <w:t xml:space="preserve"> Denne maskinlæringsfunksjonen analyserer fordelingen og konteksten av ord, deler av ord eller termer i titler og sammendrag, og genererer grupper automatisk basert på fellestrekk i referanseteksten. Hver referanse kan til</w:t>
      </w:r>
      <w:r>
        <w:t xml:space="preserve">ordnes én eller flere grupper. </w:t>
      </w:r>
      <w:r w:rsidRPr="00AC0251">
        <w:t>Gru</w:t>
      </w:r>
      <w:r>
        <w:t>pper med referanser vi anser som</w:t>
      </w:r>
      <w:r w:rsidRPr="00AC0251">
        <w:t xml:space="preserve"> åpenbart irrelevante, bl</w:t>
      </w:r>
      <w:r>
        <w:t>ir</w:t>
      </w:r>
      <w:r w:rsidRPr="00AC0251">
        <w:t xml:space="preserve"> gjennomgått av kun én prosjektmedarbeider / bl</w:t>
      </w:r>
      <w:r>
        <w:t>ir</w:t>
      </w:r>
      <w:r w:rsidRPr="00AC0251">
        <w:t xml:space="preserve"> autom</w:t>
      </w:r>
      <w:r>
        <w:t>atisk ekskludert uten av vi les</w:t>
      </w:r>
      <w:r w:rsidRPr="00AC0251">
        <w:t>e</w:t>
      </w:r>
      <w:r>
        <w:t>r</w:t>
      </w:r>
      <w:r w:rsidRPr="00AC0251">
        <w:t xml:space="preserve"> dem manuelt]. </w:t>
      </w:r>
    </w:p>
    <w:p w14:paraId="534D415E" w14:textId="77777777" w:rsidR="003B7706" w:rsidRDefault="003B7706" w:rsidP="003B7706"/>
    <w:p w14:paraId="55D1A005" w14:textId="58419943" w:rsidR="003B7706" w:rsidRDefault="003B7706" w:rsidP="003B7706">
      <w:r w:rsidRPr="00B63BAF">
        <w:t xml:space="preserve">For raskt å kunne identifisere referanser med </w:t>
      </w:r>
      <w:r w:rsidR="00C148C2">
        <w:t xml:space="preserve">randomisert kontrollert </w:t>
      </w:r>
      <w:r>
        <w:t>stu</w:t>
      </w:r>
      <w:r w:rsidRPr="00B63BAF">
        <w:t>diedesign</w:t>
      </w:r>
      <w:r w:rsidR="00C148C2">
        <w:t xml:space="preserve"> (</w:t>
      </w:r>
      <w:r w:rsidRPr="00B63BAF">
        <w:t>RCT</w:t>
      </w:r>
      <w:r w:rsidR="00C148C2">
        <w:t>)</w:t>
      </w:r>
      <w:r w:rsidRPr="00B63BAF">
        <w:t xml:space="preserve"> bruk</w:t>
      </w:r>
      <w:r>
        <w:t>er</w:t>
      </w:r>
      <w:r w:rsidRPr="00B63BAF">
        <w:t xml:space="preserve"> vi «Cochrane RCT classifier» (</w:t>
      </w:r>
      <w:r>
        <w:t>Ref7). Classifieren er</w:t>
      </w:r>
      <w:r w:rsidRPr="00B63BAF">
        <w:t xml:space="preserve"> bygget, trent</w:t>
      </w:r>
      <w:r>
        <w:t xml:space="preserve"> opp</w:t>
      </w:r>
      <w:r w:rsidRPr="00B63BAF">
        <w:t xml:space="preserve"> og validert på 280 000 helsefaglige referanser, som gjør at de</w:t>
      </w:r>
      <w:r>
        <w:t>n</w:t>
      </w:r>
      <w:r w:rsidRPr="00B63BAF">
        <w:t xml:space="preserve"> med høy grad av sikkerhet klarer å skille mellom ønsket og ikke ønsket studiedesign innenfor dette fagfeltet. Vi ekskluder</w:t>
      </w:r>
      <w:r>
        <w:t>er</w:t>
      </w:r>
      <w:r w:rsidRPr="00B63BAF">
        <w:t xml:space="preserve"> studier klassifisert med 0-9% sannsynlighet </w:t>
      </w:r>
      <w:r>
        <w:t>for</w:t>
      </w:r>
      <w:r w:rsidRPr="00B63BAF">
        <w:t xml:space="preserve"> å være RCTer, uten å lese dem manuelt.</w:t>
      </w:r>
    </w:p>
    <w:p w14:paraId="65F4B6BB" w14:textId="77777777" w:rsidR="003B7706" w:rsidRDefault="003B7706" w:rsidP="003B7706"/>
    <w:p w14:paraId="781318BE" w14:textId="78DFAF8A" w:rsidR="003B7706" w:rsidRDefault="003B7706" w:rsidP="003B7706">
      <w:r>
        <w:t xml:space="preserve">For raskt å kunne identifisere referanser med systematiske oversikter </w:t>
      </w:r>
      <w:r w:rsidR="00C148C2">
        <w:t xml:space="preserve">som studiedesign </w:t>
      </w:r>
      <w:r>
        <w:t>bruker vi eksisterende «systematic review» classifier i EPPI-Reviewer. Den er bygget, trent opp og validert på et stort antall helsefaglige referanser (Ref5), som gjør at den med høy grad av sikkerhet klarer å skille mellom ønsket og ikke ønsket studiedesign innenfor dette fagfeltet. Referanser som blir klassifisert som &lt; [10</w:t>
      </w:r>
      <w:r w:rsidR="00C148C2">
        <w:t>] %</w:t>
      </w:r>
      <w:r>
        <w:t xml:space="preserve"> sannsynlig å være systematiske oversikter</w:t>
      </w:r>
      <w:r w:rsidR="00C148C2">
        <w:t xml:space="preserve"> </w:t>
      </w:r>
      <w:r>
        <w:t>blir gjennomgått av kun én prosjektmedarbeider / blir ekskludert uten å leses manuelt.</w:t>
      </w:r>
    </w:p>
    <w:p w14:paraId="0FA9380C" w14:textId="77777777" w:rsidR="003B7706" w:rsidRDefault="003B7706" w:rsidP="003B7706">
      <w:r>
        <w:t xml:space="preserve"> </w:t>
      </w:r>
    </w:p>
    <w:p w14:paraId="69D7E41F" w14:textId="5BE3BE93" w:rsidR="003B7706" w:rsidRDefault="003B7706" w:rsidP="003B7706">
      <w:r>
        <w:t>Vi bygge</w:t>
      </w:r>
      <w:r w:rsidR="006E0B67">
        <w:t>r</w:t>
      </w:r>
      <w:r>
        <w:t xml:space="preserve"> en «custom classifier». Det er en maskinlæringsfunksjon med en tilpasset modell for den gitte problemstillingen som kategoriserer referansene som relevant eller ikke relevant. «Custom classifier» modellen presenterer referansene i henhold til prosentvis sannsynlighet for relevans. Referanser som blir predikert til å ha (over/under) </w:t>
      </w:r>
      <w:r w:rsidR="00C148C2">
        <w:t>x</w:t>
      </w:r>
      <w:r>
        <w:t xml:space="preserve"> % sannsynlighet for å møte inklusjonskriteriene blir gjennomgått av kun én prosjektmedarbeider / blir basert på prediksjoner for seleksjon vurdert uten at vi les</w:t>
      </w:r>
      <w:r w:rsidR="00C148C2">
        <w:t>er</w:t>
      </w:r>
      <w:r>
        <w:t xml:space="preserve"> dem manuelt / beskriv annen metode. Vi trener modellen på x studier, tester den på x studier, og bruker deretter classifieren på x antall uleste referanser. </w:t>
      </w:r>
    </w:p>
    <w:p w14:paraId="03343115" w14:textId="0BAD7CAD" w:rsidR="003A2F6E" w:rsidRDefault="003A2F6E"/>
    <w:p w14:paraId="3EA70EDA" w14:textId="77777777" w:rsidR="00281DEB" w:rsidRDefault="00281DEB" w:rsidP="00281DEB">
      <w:pPr>
        <w:pStyle w:val="Overskrift2"/>
      </w:pPr>
      <w:bookmarkStart w:id="30" w:name="_Toc58188356"/>
      <w:bookmarkStart w:id="31" w:name="_Toc74205335"/>
      <w:r>
        <w:t>Uthenting av data</w:t>
      </w:r>
      <w:bookmarkEnd w:id="30"/>
      <w:bookmarkEnd w:id="31"/>
    </w:p>
    <w:p w14:paraId="29F18A41" w14:textId="47E4B9FF" w:rsidR="00281DEB" w:rsidRDefault="00281DEB" w:rsidP="00281DEB">
      <w:pPr>
        <w:rPr>
          <w:rFonts w:cs="Arial"/>
          <w:szCs w:val="22"/>
        </w:rPr>
      </w:pPr>
      <w:r>
        <w:t xml:space="preserve">Én medarbeider </w:t>
      </w:r>
      <w:r>
        <w:rPr>
          <w:rFonts w:cs="Arial"/>
          <w:szCs w:val="22"/>
        </w:rPr>
        <w:t>([</w:t>
      </w:r>
      <w:r w:rsidR="00334C03">
        <w:rPr>
          <w:rFonts w:cs="Arial"/>
          <w:szCs w:val="22"/>
        </w:rPr>
        <w:t>Navn</w:t>
      </w:r>
      <w:r>
        <w:rPr>
          <w:rFonts w:cs="Arial"/>
          <w:szCs w:val="22"/>
        </w:rPr>
        <w:t>])</w:t>
      </w:r>
      <w:r>
        <w:t xml:space="preserve"> henter ut data fra de inkluderte studiene og en annen </w:t>
      </w:r>
      <w:r>
        <w:rPr>
          <w:rFonts w:cs="Arial"/>
          <w:szCs w:val="22"/>
        </w:rPr>
        <w:t>([</w:t>
      </w:r>
      <w:r w:rsidR="00334C03">
        <w:rPr>
          <w:rFonts w:cs="Arial"/>
          <w:szCs w:val="22"/>
        </w:rPr>
        <w:t>Navn</w:t>
      </w:r>
      <w:r>
        <w:rPr>
          <w:rFonts w:cs="Arial"/>
          <w:szCs w:val="22"/>
        </w:rPr>
        <w:t xml:space="preserve">]) </w:t>
      </w:r>
      <w:r>
        <w:t xml:space="preserve">kontrollerer dataene opp mot </w:t>
      </w:r>
      <w:r w:rsidR="004F4122">
        <w:t xml:space="preserve">de aktuelle </w:t>
      </w:r>
      <w:r>
        <w:t>publikasjonen</w:t>
      </w:r>
      <w:r w:rsidR="004F4122">
        <w:t>e</w:t>
      </w:r>
      <w:r>
        <w:t>. Vi henter ut føl</w:t>
      </w:r>
      <w:r>
        <w:lastRenderedPageBreak/>
        <w:t xml:space="preserve">gende data fra de inkluderte studiene: [datatype1], [datatype2], [datatype3], [datatype4], … og [datatype5]. </w:t>
      </w:r>
      <w:r w:rsidRPr="00291DB9">
        <w:rPr>
          <w:rFonts w:cs="Arial"/>
          <w:szCs w:val="22"/>
        </w:rPr>
        <w:t xml:space="preserve">Ved uenighet </w:t>
      </w:r>
      <w:r w:rsidR="00552DC1">
        <w:rPr>
          <w:rFonts w:cs="Arial"/>
          <w:szCs w:val="22"/>
        </w:rPr>
        <w:t>konfererer</w:t>
      </w:r>
      <w:r w:rsidR="004F4122">
        <w:rPr>
          <w:rFonts w:cs="Arial"/>
          <w:szCs w:val="22"/>
        </w:rPr>
        <w:t xml:space="preserve"> vi</w:t>
      </w:r>
      <w:r w:rsidRPr="00291DB9">
        <w:rPr>
          <w:rFonts w:cs="Arial"/>
          <w:szCs w:val="22"/>
        </w:rPr>
        <w:t xml:space="preserve"> </w:t>
      </w:r>
      <w:r w:rsidR="001E663F">
        <w:rPr>
          <w:rFonts w:cs="Arial"/>
          <w:szCs w:val="22"/>
        </w:rPr>
        <w:t xml:space="preserve">med </w:t>
      </w:r>
      <w:r w:rsidRPr="00291DB9">
        <w:rPr>
          <w:rFonts w:cs="Arial"/>
          <w:szCs w:val="22"/>
        </w:rPr>
        <w:t xml:space="preserve">en tredje prosjektmedarbeider </w:t>
      </w:r>
      <w:r>
        <w:rPr>
          <w:rFonts w:cs="Arial"/>
          <w:szCs w:val="22"/>
        </w:rPr>
        <w:t>([</w:t>
      </w:r>
      <w:r w:rsidR="00334C03">
        <w:rPr>
          <w:rFonts w:cs="Arial"/>
          <w:szCs w:val="22"/>
        </w:rPr>
        <w:t>Navn</w:t>
      </w:r>
      <w:r>
        <w:rPr>
          <w:rFonts w:cs="Arial"/>
          <w:szCs w:val="22"/>
        </w:rPr>
        <w:t xml:space="preserve">]) </w:t>
      </w:r>
      <w:r w:rsidRPr="00291DB9">
        <w:rPr>
          <w:rFonts w:cs="Arial"/>
          <w:szCs w:val="22"/>
        </w:rPr>
        <w:t xml:space="preserve">for å bidra til enighet. </w:t>
      </w:r>
    </w:p>
    <w:p w14:paraId="325196E9" w14:textId="77777777" w:rsidR="00281DEB" w:rsidRDefault="00281DEB" w:rsidP="00281DEB">
      <w:pPr>
        <w:rPr>
          <w:rFonts w:cs="Arial"/>
          <w:szCs w:val="22"/>
        </w:rPr>
      </w:pPr>
    </w:p>
    <w:p w14:paraId="7F17446E" w14:textId="0C8D0F58" w:rsidR="00281DEB" w:rsidRDefault="00281DEB" w:rsidP="00281DEB">
      <w:r>
        <w:t xml:space="preserve">Vi bruker et pilotert datauthentingsskjema i det digitale verktøyet </w:t>
      </w:r>
      <w:r w:rsidR="00334C03">
        <w:rPr>
          <w:rFonts w:cs="Arial"/>
          <w:szCs w:val="22"/>
        </w:rPr>
        <w:t>[navn på verktøy (R</w:t>
      </w:r>
      <w:r>
        <w:rPr>
          <w:rFonts w:cs="Arial"/>
          <w:szCs w:val="22"/>
        </w:rPr>
        <w:t xml:space="preserve">ef)]. </w:t>
      </w:r>
    </w:p>
    <w:p w14:paraId="1BC7A122" w14:textId="4ECB6A5A" w:rsidR="003A2F6E" w:rsidRDefault="00281DEB" w:rsidP="003505FF">
      <w:r w:rsidDel="00DB3D2C">
        <w:t xml:space="preserve"> </w:t>
      </w:r>
    </w:p>
    <w:p w14:paraId="47D02AE9" w14:textId="3F3C73E8" w:rsidR="00281DEB" w:rsidRDefault="006B2716" w:rsidP="00281DEB">
      <w:pPr>
        <w:pStyle w:val="Overskrift2"/>
      </w:pPr>
      <w:bookmarkStart w:id="32" w:name="_Toc74205336"/>
      <w:r>
        <w:t>Kartlegging av kunnskapsgrunnlaget</w:t>
      </w:r>
      <w:bookmarkEnd w:id="32"/>
    </w:p>
    <w:p w14:paraId="581E9B36" w14:textId="6E72722F" w:rsidR="00571CE6" w:rsidRPr="002E576E" w:rsidRDefault="00571CE6" w:rsidP="00571CE6">
      <w:pPr>
        <w:rPr>
          <w:rFonts w:cs="Arial"/>
          <w:szCs w:val="22"/>
        </w:rPr>
      </w:pPr>
      <w:r w:rsidRPr="002E576E">
        <w:rPr>
          <w:rFonts w:cs="Arial"/>
          <w:szCs w:val="22"/>
        </w:rPr>
        <w:t xml:space="preserve">Vi </w:t>
      </w:r>
      <w:r>
        <w:rPr>
          <w:rFonts w:cs="Arial"/>
          <w:szCs w:val="22"/>
        </w:rPr>
        <w:t xml:space="preserve">vil </w:t>
      </w:r>
      <w:r w:rsidRPr="002E576E">
        <w:rPr>
          <w:rFonts w:cs="Arial"/>
          <w:szCs w:val="22"/>
        </w:rPr>
        <w:t xml:space="preserve">sortere publikasjonene i logiske kategorier, overordnet iht. oversiktens problemstillinger, men også etter </w:t>
      </w:r>
      <w:r>
        <w:rPr>
          <w:rFonts w:cs="Arial"/>
          <w:szCs w:val="22"/>
        </w:rPr>
        <w:t xml:space="preserve">(beskriv). </w:t>
      </w:r>
      <w:r w:rsidRPr="002E576E">
        <w:rPr>
          <w:rFonts w:cs="Arial"/>
          <w:szCs w:val="22"/>
        </w:rPr>
        <w:t>Informasjonen vi hente</w:t>
      </w:r>
      <w:r>
        <w:rPr>
          <w:rFonts w:cs="Arial"/>
          <w:szCs w:val="22"/>
        </w:rPr>
        <w:t>r</w:t>
      </w:r>
      <w:r w:rsidRPr="002E576E">
        <w:rPr>
          <w:rFonts w:cs="Arial"/>
          <w:szCs w:val="22"/>
        </w:rPr>
        <w:t xml:space="preserve"> ut fra publikasjonene </w:t>
      </w:r>
      <w:r>
        <w:rPr>
          <w:rFonts w:cs="Arial"/>
          <w:szCs w:val="22"/>
        </w:rPr>
        <w:t xml:space="preserve">vil vi </w:t>
      </w:r>
      <w:r w:rsidRPr="002E576E">
        <w:rPr>
          <w:rFonts w:cs="Arial"/>
          <w:szCs w:val="22"/>
        </w:rPr>
        <w:t>analyse</w:t>
      </w:r>
      <w:r>
        <w:rPr>
          <w:rFonts w:cs="Arial"/>
          <w:szCs w:val="22"/>
        </w:rPr>
        <w:t>re</w:t>
      </w:r>
      <w:r w:rsidRPr="002E576E">
        <w:rPr>
          <w:rFonts w:cs="Arial"/>
          <w:szCs w:val="22"/>
        </w:rPr>
        <w:t xml:space="preserve"> deskriptiv</w:t>
      </w:r>
      <w:r>
        <w:rPr>
          <w:rFonts w:cs="Arial"/>
          <w:szCs w:val="22"/>
        </w:rPr>
        <w:t>t, med frekvenser og prosenter. Vi vil sammenfatte informasjon om studiene og deres resultater narrativt, vurdere</w:t>
      </w:r>
      <w:r w:rsidRPr="002E576E">
        <w:rPr>
          <w:rFonts w:cs="Arial"/>
          <w:szCs w:val="22"/>
        </w:rPr>
        <w:t xml:space="preserve"> resultatene fra de ulike studiene på tvers</w:t>
      </w:r>
      <w:r>
        <w:rPr>
          <w:rFonts w:cs="Arial"/>
          <w:szCs w:val="22"/>
        </w:rPr>
        <w:t xml:space="preserve">, samt </w:t>
      </w:r>
      <w:r w:rsidRPr="002E576E">
        <w:rPr>
          <w:rFonts w:cs="Arial"/>
          <w:szCs w:val="22"/>
        </w:rPr>
        <w:t>beskr</w:t>
      </w:r>
      <w:r>
        <w:rPr>
          <w:rFonts w:cs="Arial"/>
          <w:szCs w:val="22"/>
        </w:rPr>
        <w:t>ive</w:t>
      </w:r>
      <w:r w:rsidRPr="002E576E">
        <w:rPr>
          <w:rFonts w:cs="Arial"/>
          <w:szCs w:val="22"/>
        </w:rPr>
        <w:t xml:space="preserve"> fellestrekk</w:t>
      </w:r>
      <w:r>
        <w:rPr>
          <w:rFonts w:cs="Arial"/>
          <w:szCs w:val="22"/>
        </w:rPr>
        <w:t>, og hvis relevant kontraster,</w:t>
      </w:r>
      <w:r w:rsidRPr="002E576E">
        <w:rPr>
          <w:rFonts w:cs="Arial"/>
          <w:szCs w:val="22"/>
        </w:rPr>
        <w:t xml:space="preserve"> på tvers av studiene</w:t>
      </w:r>
      <w:r>
        <w:rPr>
          <w:rFonts w:cs="Arial"/>
          <w:szCs w:val="22"/>
        </w:rPr>
        <w:t xml:space="preserve"> der det er mulig</w:t>
      </w:r>
      <w:r w:rsidRPr="002E576E">
        <w:rPr>
          <w:rFonts w:cs="Arial"/>
          <w:szCs w:val="22"/>
        </w:rPr>
        <w:t xml:space="preserve"> – for å se om det </w:t>
      </w:r>
      <w:r>
        <w:rPr>
          <w:rFonts w:cs="Arial"/>
          <w:szCs w:val="22"/>
        </w:rPr>
        <w:t>er</w:t>
      </w:r>
      <w:r w:rsidRPr="002E576E">
        <w:rPr>
          <w:rFonts w:cs="Arial"/>
          <w:szCs w:val="22"/>
        </w:rPr>
        <w:t xml:space="preserve"> noen</w:t>
      </w:r>
      <w:r>
        <w:rPr>
          <w:rFonts w:cs="Arial"/>
          <w:szCs w:val="22"/>
        </w:rPr>
        <w:t xml:space="preserve"> </w:t>
      </w:r>
      <w:r w:rsidRPr="002E576E">
        <w:rPr>
          <w:rFonts w:cs="Arial"/>
          <w:szCs w:val="22"/>
        </w:rPr>
        <w:t>mønstre i funn og konklusjoner</w:t>
      </w:r>
      <w:r>
        <w:rPr>
          <w:rFonts w:cs="Arial"/>
          <w:szCs w:val="22"/>
        </w:rPr>
        <w:t xml:space="preserve">.  </w:t>
      </w:r>
      <w:r w:rsidRPr="002E576E">
        <w:rPr>
          <w:rFonts w:cs="Arial"/>
          <w:szCs w:val="22"/>
        </w:rPr>
        <w:t xml:space="preserve">Vi </w:t>
      </w:r>
      <w:r>
        <w:rPr>
          <w:rFonts w:cs="Arial"/>
          <w:szCs w:val="22"/>
        </w:rPr>
        <w:t xml:space="preserve">vil </w:t>
      </w:r>
      <w:r w:rsidRPr="002E576E">
        <w:rPr>
          <w:rFonts w:cs="Arial"/>
          <w:szCs w:val="22"/>
        </w:rPr>
        <w:t>presentere resultatene i tekst og tabeller. Hovedfremstillingen er i form av prosa</w:t>
      </w:r>
      <w:r>
        <w:rPr>
          <w:rFonts w:cs="Arial"/>
          <w:szCs w:val="22"/>
        </w:rPr>
        <w:t xml:space="preserve"> med </w:t>
      </w:r>
      <w:r w:rsidRPr="002E576E">
        <w:rPr>
          <w:rFonts w:cs="Arial"/>
          <w:szCs w:val="22"/>
        </w:rPr>
        <w:t>narrative presentasjoner av resultater og konklusjoner.</w:t>
      </w:r>
    </w:p>
    <w:p w14:paraId="293558BC" w14:textId="77777777" w:rsidR="00571CE6" w:rsidRDefault="00571CE6" w:rsidP="00571CE6">
      <w:pPr>
        <w:rPr>
          <w:rFonts w:cs="Arial"/>
          <w:szCs w:val="22"/>
        </w:rPr>
      </w:pPr>
    </w:p>
    <w:p w14:paraId="7E99FBBC" w14:textId="36A36474" w:rsidR="00571CE6" w:rsidRDefault="00571CE6" w:rsidP="00571CE6">
      <w:pPr>
        <w:rPr>
          <w:rFonts w:cs="Arial"/>
          <w:szCs w:val="22"/>
        </w:rPr>
      </w:pPr>
      <w:r>
        <w:rPr>
          <w:rFonts w:cs="Arial"/>
          <w:szCs w:val="22"/>
        </w:rPr>
        <w:t xml:space="preserve">Iht. standarden for kartleggingsoversikter vil vi </w:t>
      </w:r>
      <w:r w:rsidRPr="002E576E">
        <w:rPr>
          <w:rFonts w:cs="Arial"/>
          <w:szCs w:val="22"/>
        </w:rPr>
        <w:t>ikke utfør</w:t>
      </w:r>
      <w:r>
        <w:rPr>
          <w:rFonts w:cs="Arial"/>
          <w:szCs w:val="22"/>
        </w:rPr>
        <w:t>e</w:t>
      </w:r>
      <w:r w:rsidRPr="002E576E">
        <w:rPr>
          <w:rFonts w:cs="Arial"/>
          <w:szCs w:val="22"/>
        </w:rPr>
        <w:t xml:space="preserve"> noen datasynteser, dvs. vi </w:t>
      </w:r>
      <w:r>
        <w:rPr>
          <w:rFonts w:cs="Arial"/>
          <w:szCs w:val="22"/>
        </w:rPr>
        <w:t>vil</w:t>
      </w:r>
      <w:r w:rsidRPr="002E576E">
        <w:rPr>
          <w:rFonts w:cs="Arial"/>
          <w:szCs w:val="22"/>
        </w:rPr>
        <w:t xml:space="preserve"> ikke </w:t>
      </w:r>
      <w:r>
        <w:rPr>
          <w:rFonts w:cs="Arial"/>
          <w:szCs w:val="22"/>
        </w:rPr>
        <w:t xml:space="preserve">utføre en </w:t>
      </w:r>
      <w:r w:rsidRPr="002E576E">
        <w:rPr>
          <w:rFonts w:cs="Arial"/>
          <w:szCs w:val="22"/>
        </w:rPr>
        <w:t>syntese av individuelle studieresultater</w:t>
      </w:r>
      <w:r>
        <w:rPr>
          <w:rFonts w:cs="Arial"/>
          <w:szCs w:val="22"/>
        </w:rPr>
        <w:t xml:space="preserve"> </w:t>
      </w:r>
      <w:r w:rsidRPr="002E576E">
        <w:rPr>
          <w:rFonts w:cs="Arial"/>
          <w:szCs w:val="22"/>
        </w:rPr>
        <w:t>(f.eks. ingen metaanalyse)</w:t>
      </w:r>
      <w:r>
        <w:rPr>
          <w:rFonts w:cs="Arial"/>
          <w:szCs w:val="22"/>
        </w:rPr>
        <w:t xml:space="preserve"> fra studiene eller </w:t>
      </w:r>
      <w:r w:rsidRPr="002E576E">
        <w:rPr>
          <w:rFonts w:cs="Arial"/>
          <w:szCs w:val="22"/>
        </w:rPr>
        <w:t>vurder</w:t>
      </w:r>
      <w:r>
        <w:rPr>
          <w:rFonts w:cs="Arial"/>
          <w:szCs w:val="22"/>
        </w:rPr>
        <w:t>e</w:t>
      </w:r>
      <w:r w:rsidRPr="002E576E">
        <w:rPr>
          <w:rFonts w:cs="Arial"/>
          <w:szCs w:val="22"/>
        </w:rPr>
        <w:t xml:space="preserve"> tilliten til dokumentasjonen for resultatene </w:t>
      </w:r>
      <w:r>
        <w:rPr>
          <w:rFonts w:cs="Arial"/>
          <w:szCs w:val="22"/>
        </w:rPr>
        <w:t xml:space="preserve">ved hjelp av verktøy som </w:t>
      </w:r>
      <w:r w:rsidRPr="002E576E">
        <w:rPr>
          <w:rFonts w:cs="Arial"/>
          <w:szCs w:val="22"/>
        </w:rPr>
        <w:t>GRADE eller GRADE</w:t>
      </w:r>
      <w:r w:rsidR="00741799">
        <w:rPr>
          <w:rFonts w:cs="Arial"/>
          <w:szCs w:val="22"/>
        </w:rPr>
        <w:t>-</w:t>
      </w:r>
      <w:r w:rsidRPr="002E576E">
        <w:rPr>
          <w:rFonts w:cs="Arial"/>
          <w:szCs w:val="22"/>
        </w:rPr>
        <w:t>CERQual</w:t>
      </w:r>
      <w:r>
        <w:rPr>
          <w:rFonts w:cs="Arial"/>
          <w:szCs w:val="22"/>
        </w:rPr>
        <w:t xml:space="preserve"> (</w:t>
      </w:r>
      <w:r w:rsidR="003B7706">
        <w:rPr>
          <w:rFonts w:cs="Arial"/>
          <w:szCs w:val="22"/>
        </w:rPr>
        <w:t>Ref</w:t>
      </w:r>
      <w:r w:rsidR="00D256BF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). </w:t>
      </w:r>
    </w:p>
    <w:p w14:paraId="745B5A86" w14:textId="77777777" w:rsidR="00571CE6" w:rsidRPr="002E576E" w:rsidRDefault="00571CE6" w:rsidP="00571CE6">
      <w:pPr>
        <w:rPr>
          <w:rFonts w:cs="Arial"/>
          <w:szCs w:val="22"/>
        </w:rPr>
      </w:pPr>
    </w:p>
    <w:p w14:paraId="6FACB100" w14:textId="68D1ED03" w:rsidR="00571CE6" w:rsidRDefault="00571CE6" w:rsidP="00571CE6">
      <w:r w:rsidRPr="002E576E">
        <w:rPr>
          <w:rFonts w:cs="Arial"/>
          <w:szCs w:val="22"/>
        </w:rPr>
        <w:t xml:space="preserve">Vi </w:t>
      </w:r>
      <w:r>
        <w:rPr>
          <w:rFonts w:cs="Arial"/>
          <w:szCs w:val="22"/>
        </w:rPr>
        <w:t xml:space="preserve">vil </w:t>
      </w:r>
      <w:r w:rsidRPr="002E576E">
        <w:rPr>
          <w:rFonts w:cs="Arial"/>
          <w:szCs w:val="22"/>
        </w:rPr>
        <w:t>bruke sjekklisten «The PRISMA extension for scoping reviews» (</w:t>
      </w:r>
      <w:r w:rsidR="003B7706">
        <w:rPr>
          <w:rFonts w:cs="Arial"/>
          <w:szCs w:val="22"/>
        </w:rPr>
        <w:t>Ref</w:t>
      </w:r>
      <w:r w:rsidR="00D256BF">
        <w:rPr>
          <w:rFonts w:cs="Arial"/>
          <w:szCs w:val="22"/>
        </w:rPr>
        <w:t>4</w:t>
      </w:r>
      <w:r w:rsidRPr="002E576E">
        <w:rPr>
          <w:rFonts w:cs="Arial"/>
          <w:szCs w:val="22"/>
        </w:rPr>
        <w:t>) for å sikre rapporteringskrav.</w:t>
      </w:r>
    </w:p>
    <w:p w14:paraId="37086F30" w14:textId="77777777" w:rsidR="00281DEB" w:rsidRDefault="00281DEB" w:rsidP="00281DEB"/>
    <w:p w14:paraId="1B717D14" w14:textId="1839528D" w:rsidR="00B57A31" w:rsidRDefault="00B57A31" w:rsidP="00B57A31">
      <w:pPr>
        <w:pStyle w:val="Overskrift2"/>
      </w:pPr>
      <w:bookmarkStart w:id="33" w:name="_Toc74205337"/>
      <w:r>
        <w:t xml:space="preserve">Fagfellevurdering </w:t>
      </w:r>
      <w:r w:rsidR="0011682C">
        <w:t>av prosjektplan og rapport</w:t>
      </w:r>
      <w:bookmarkEnd w:id="33"/>
    </w:p>
    <w:p w14:paraId="68375E1F" w14:textId="4F46E0E3" w:rsidR="00561083" w:rsidRDefault="00561083" w:rsidP="00561083">
      <w:r>
        <w:t>To eksterne fagfeller, [Navn] og [Navn] og én intern fagfelle ved Folkehelseinstituttet, [Navn], har fagfellevurdert prosjektplanen.</w:t>
      </w:r>
    </w:p>
    <w:p w14:paraId="2F22B2F7" w14:textId="77777777" w:rsidR="00561083" w:rsidRDefault="00561083" w:rsidP="00561083"/>
    <w:p w14:paraId="00262C3F" w14:textId="1F3CAA5A" w:rsidR="00FE63AE" w:rsidRDefault="00561083" w:rsidP="00B57A31">
      <w:r>
        <w:t>Prosjektplan og rapport skal klareres av kontaktpunkt i ledelsen før de fagfellevurderes av de to eksterne og den interne fagfellen og før godkjenning av fagdirektør i Folkehelseinstituttets klynge for vurdering av tiltak.</w:t>
      </w:r>
    </w:p>
    <w:p w14:paraId="75600C9E" w14:textId="77777777" w:rsidR="00AD1243" w:rsidRDefault="00AD1243" w:rsidP="00B57A31"/>
    <w:p w14:paraId="2B11C770" w14:textId="723E5A8A" w:rsidR="00FE63AE" w:rsidRDefault="00FE63AE" w:rsidP="00FE63AE">
      <w:pPr>
        <w:pStyle w:val="Overskrift2"/>
      </w:pPr>
      <w:bookmarkStart w:id="34" w:name="_Toc74205338"/>
      <w:r>
        <w:t>Leveranser og publisering</w:t>
      </w:r>
      <w:bookmarkEnd w:id="34"/>
    </w:p>
    <w:p w14:paraId="326C7977" w14:textId="2D8DDFC7" w:rsidR="00E723FD" w:rsidRPr="0070583D" w:rsidRDefault="00E723FD" w:rsidP="0070583D">
      <w:r w:rsidRPr="0070583D">
        <w:t>Godkjent prosjektplan blir lagt ut på </w:t>
      </w:r>
      <w:r w:rsidR="00F3696B">
        <w:t>www.</w:t>
      </w:r>
      <w:r w:rsidRPr="0070583D">
        <w:t xml:space="preserve">fhi.no </w:t>
      </w:r>
      <w:r w:rsidR="00E2172A">
        <w:t xml:space="preserve">ev. </w:t>
      </w:r>
      <w:r w:rsidRPr="0070583D">
        <w:t>sammen med en kort nettomtale av prosjektet.  </w:t>
      </w:r>
    </w:p>
    <w:p w14:paraId="067C9CE1" w14:textId="77777777" w:rsidR="00E723FD" w:rsidRPr="0070583D" w:rsidRDefault="00E723FD" w:rsidP="0070583D">
      <w:r w:rsidRPr="0070583D">
        <w:t> </w:t>
      </w:r>
    </w:p>
    <w:p w14:paraId="759B24A0" w14:textId="77777777" w:rsidR="00E723FD" w:rsidRPr="0070583D" w:rsidRDefault="00E723FD" w:rsidP="0070583D">
      <w:pPr>
        <w:pStyle w:val="Overskrift3"/>
      </w:pPr>
      <w:r w:rsidRPr="0070583D">
        <w:t>Hovedleveranse </w:t>
      </w:r>
    </w:p>
    <w:p w14:paraId="5BD8F380" w14:textId="6884E675" w:rsidR="00E723FD" w:rsidRPr="0070583D" w:rsidRDefault="00E723FD" w:rsidP="0070583D">
      <w:r>
        <w:t xml:space="preserve">Hovedleveransen fra dette arbeidet </w:t>
      </w:r>
      <w:r w:rsidR="00B07FD1">
        <w:t>er</w:t>
      </w:r>
      <w:r>
        <w:t> en </w:t>
      </w:r>
      <w:r w:rsidR="009E1BC3">
        <w:t>kartleggingsoversikt</w:t>
      </w:r>
      <w:r>
        <w:t xml:space="preserve"> i rapportform. Rapporten er først og fremst beregnet for [sett inn hva oppdragsgiver skal bruke rapporten </w:t>
      </w:r>
      <w:r>
        <w:lastRenderedPageBreak/>
        <w:t xml:space="preserve">til], men skal også kunne leses av et bredt publikum. Rapporten skal skrives i et klart språk på norsk. Vi vil publisere rapporten sammen med en nyhetssak på </w:t>
      </w:r>
      <w:r w:rsidR="009F3DEF">
        <w:t>www.</w:t>
      </w:r>
      <w:r>
        <w:t>fhi.no [</w:t>
      </w:r>
      <w:r w:rsidR="0070583D">
        <w:t xml:space="preserve">sett inn </w:t>
      </w:r>
      <w:r>
        <w:t xml:space="preserve">antall] uker etter oversendelse til oppdragsgiver. Vi åpner også for å publisere hele eller deler av </w:t>
      </w:r>
      <w:r w:rsidR="009E1BC3">
        <w:t>kartleggingsoversiktens</w:t>
      </w:r>
      <w:r>
        <w:t xml:space="preserve"> innhold som en eller flere artikler i vitenskapelige tidsskrifter. </w:t>
      </w:r>
    </w:p>
    <w:p w14:paraId="2D026C90" w14:textId="77777777" w:rsidR="00E723FD" w:rsidRPr="0070583D" w:rsidRDefault="00E723FD" w:rsidP="0070583D">
      <w:r w:rsidRPr="0070583D">
        <w:t> </w:t>
      </w:r>
    </w:p>
    <w:p w14:paraId="510B9BD7" w14:textId="77777777" w:rsidR="00E723FD" w:rsidRPr="0070583D" w:rsidRDefault="00E723FD" w:rsidP="0070583D">
      <w:pPr>
        <w:pStyle w:val="Overskrift3"/>
      </w:pPr>
      <w:r w:rsidRPr="0070583D">
        <w:t>Delleveranser </w:t>
      </w:r>
    </w:p>
    <w:p w14:paraId="4566648B" w14:textId="7C6BFB27" w:rsidR="00E723FD" w:rsidRDefault="00E2172A" w:rsidP="0070583D">
      <w:r>
        <w:t>[Beskriv hvis aktuelt]</w:t>
      </w:r>
      <w:r w:rsidR="00E723FD" w:rsidRPr="0070583D">
        <w:t> </w:t>
      </w:r>
    </w:p>
    <w:p w14:paraId="46CBEDB4" w14:textId="77777777" w:rsidR="001C2D88" w:rsidRDefault="001C2D88" w:rsidP="001C2D88"/>
    <w:p w14:paraId="186AE03E" w14:textId="77777777" w:rsidR="001C2D88" w:rsidRDefault="001C2D88" w:rsidP="001C2D88">
      <w:pPr>
        <w:pStyle w:val="Overskrift2"/>
      </w:pPr>
      <w:bookmarkStart w:id="35" w:name="_Toc74205339"/>
      <w:r>
        <w:t>Tidsplan</w:t>
      </w:r>
      <w:bookmarkEnd w:id="35"/>
    </w:p>
    <w:p w14:paraId="572979CC" w14:textId="77777777" w:rsidR="001C2D88" w:rsidRDefault="001C2D88" w:rsidP="001C2D88">
      <w:r w:rsidRPr="00FE63AE">
        <w:rPr>
          <w:b/>
        </w:rPr>
        <w:t>Startdato:</w:t>
      </w:r>
      <w:r>
        <w:t xml:space="preserve"> </w:t>
      </w:r>
      <w:r>
        <w:tab/>
      </w:r>
      <w:r>
        <w:tab/>
        <w:t>[dd.mm.åååå, dato for endelig avklaring av problemstilling og inklusjonskriterier]</w:t>
      </w:r>
    </w:p>
    <w:p w14:paraId="6D3267B1" w14:textId="77777777" w:rsidR="001C2D88" w:rsidRDefault="001C2D88" w:rsidP="001C2D88">
      <w:r>
        <w:rPr>
          <w:b/>
        </w:rPr>
        <w:t>Leveringsfrist</w:t>
      </w:r>
      <w:r w:rsidRPr="00FE63AE">
        <w:rPr>
          <w:b/>
        </w:rPr>
        <w:t>:</w:t>
      </w:r>
      <w:r>
        <w:tab/>
        <w:t>[dd.mm.åååå, avtalt dato for oversendelse til oppdragsgiver]</w:t>
      </w:r>
    </w:p>
    <w:p w14:paraId="41C0D04F" w14:textId="77777777" w:rsidR="001C2D88" w:rsidRDefault="001C2D88" w:rsidP="001C2D88"/>
    <w:tbl>
      <w:tblPr>
        <w:tblStyle w:val="Rutenettabell3"/>
        <w:tblW w:w="8217" w:type="dxa"/>
        <w:tblInd w:w="5" w:type="dxa"/>
        <w:tblLook w:val="04A0" w:firstRow="1" w:lastRow="0" w:firstColumn="1" w:lastColumn="0" w:noHBand="0" w:noVBand="1"/>
      </w:tblPr>
      <w:tblGrid>
        <w:gridCol w:w="4248"/>
        <w:gridCol w:w="1984"/>
        <w:gridCol w:w="1985"/>
      </w:tblGrid>
      <w:tr w:rsidR="001C2D88" w:rsidRPr="006B3DCA" w14:paraId="004FAF8E" w14:textId="77777777" w:rsidTr="000C20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D044CD4" w14:textId="77777777" w:rsidR="001C2D88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Trinn/delleveranse</w:t>
            </w:r>
          </w:p>
        </w:tc>
        <w:tc>
          <w:tcPr>
            <w:tcW w:w="198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14:paraId="49042A98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Fra dato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14:paraId="3FE2F14B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Til dato</w:t>
            </w:r>
          </w:p>
        </w:tc>
      </w:tr>
      <w:tr w:rsidR="001C2D88" w:rsidRPr="006B3DCA" w14:paraId="02666150" w14:textId="77777777" w:rsidTr="000C20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0C0E7DE1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Utvikling av p</w:t>
            </w:r>
            <w:r w:rsidRPr="006B3DCA">
              <w:t>rosjektplan</w:t>
            </w:r>
          </w:p>
        </w:tc>
        <w:tc>
          <w:tcPr>
            <w:tcW w:w="1984" w:type="dxa"/>
          </w:tcPr>
          <w:p w14:paraId="22FFE96C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4EAA9D6E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C2D88" w:rsidRPr="006B3DCA" w14:paraId="6150FE65" w14:textId="77777777" w:rsidTr="000C20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CAFFBDA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L</w:t>
            </w:r>
            <w:r w:rsidRPr="006B3DCA">
              <w:t>itteratursøk</w:t>
            </w:r>
          </w:p>
        </w:tc>
        <w:tc>
          <w:tcPr>
            <w:tcW w:w="1984" w:type="dxa"/>
          </w:tcPr>
          <w:p w14:paraId="765DA01A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00D40859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2D88" w:rsidRPr="006B3DCA" w14:paraId="6FBC60B2" w14:textId="77777777" w:rsidTr="000C20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B3C4E24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Utvelging av studier</w:t>
            </w:r>
          </w:p>
        </w:tc>
        <w:tc>
          <w:tcPr>
            <w:tcW w:w="1984" w:type="dxa"/>
          </w:tcPr>
          <w:p w14:paraId="538EC47F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27151B13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C2D88" w:rsidRPr="006B3DCA" w14:paraId="1B6114FB" w14:textId="77777777" w:rsidTr="000C20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8D680BB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Uthenting av data</w:t>
            </w:r>
          </w:p>
        </w:tc>
        <w:tc>
          <w:tcPr>
            <w:tcW w:w="1984" w:type="dxa"/>
          </w:tcPr>
          <w:p w14:paraId="48154759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735EEAC2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2D88" w:rsidRPr="006B3DCA" w14:paraId="647DA02C" w14:textId="77777777" w:rsidTr="000C20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66EA870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Kartlegging av kunnskapsgrunnlaget</w:t>
            </w:r>
          </w:p>
        </w:tc>
        <w:tc>
          <w:tcPr>
            <w:tcW w:w="1984" w:type="dxa"/>
          </w:tcPr>
          <w:p w14:paraId="0E40C6ED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661C3DD9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C2D88" w:rsidRPr="006B3DCA" w14:paraId="0F595FC9" w14:textId="77777777" w:rsidTr="000C20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427698DE" w14:textId="77777777" w:rsidR="001C2D88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Rapportutkast</w:t>
            </w:r>
          </w:p>
        </w:tc>
        <w:tc>
          <w:tcPr>
            <w:tcW w:w="1984" w:type="dxa"/>
          </w:tcPr>
          <w:p w14:paraId="5AD3512B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77DDB443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1C2D88" w:rsidRPr="006B3DCA" w14:paraId="2F8A1FA2" w14:textId="77777777" w:rsidTr="000C20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2BC55CB" w14:textId="77777777" w:rsidR="001C2D88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Fagfellevurdering</w:t>
            </w:r>
          </w:p>
        </w:tc>
        <w:tc>
          <w:tcPr>
            <w:tcW w:w="1984" w:type="dxa"/>
          </w:tcPr>
          <w:p w14:paraId="3E343A4B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74AD184C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1C2D88" w:rsidRPr="006B3DCA" w14:paraId="3BE93BBC" w14:textId="77777777" w:rsidTr="000C20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60EC65C9" w14:textId="77777777" w:rsidR="001C2D88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Godkjenning</w:t>
            </w:r>
          </w:p>
        </w:tc>
        <w:tc>
          <w:tcPr>
            <w:tcW w:w="1984" w:type="dxa"/>
          </w:tcPr>
          <w:p w14:paraId="6809CB59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5ACB14C9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1C2D88" w:rsidRPr="006B3DCA" w14:paraId="2754A384" w14:textId="77777777" w:rsidTr="000C20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DA57788" w14:textId="77777777" w:rsidR="001C2D88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 xml:space="preserve">Oversendelse oppdragsgiver </w:t>
            </w:r>
          </w:p>
        </w:tc>
        <w:tc>
          <w:tcPr>
            <w:tcW w:w="1984" w:type="dxa"/>
          </w:tcPr>
          <w:p w14:paraId="4FE78D3F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01229902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1C2D88" w:rsidRPr="006B3DCA" w14:paraId="7624A7C7" w14:textId="77777777" w:rsidTr="000C20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511C4DC" w14:textId="77777777" w:rsidR="001C2D88" w:rsidRDefault="001C2D88" w:rsidP="006C0A7E">
            <w:pPr>
              <w:keepNext/>
              <w:keepLines/>
              <w:tabs>
                <w:tab w:val="clear" w:pos="510"/>
              </w:tabs>
            </w:pPr>
            <w:r>
              <w:t>Publisering</w:t>
            </w:r>
          </w:p>
        </w:tc>
        <w:tc>
          <w:tcPr>
            <w:tcW w:w="1984" w:type="dxa"/>
          </w:tcPr>
          <w:p w14:paraId="45BA2352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14:paraId="10E9D889" w14:textId="77777777" w:rsidR="001C2D88" w:rsidRPr="006B3DCA" w:rsidRDefault="001C2D88" w:rsidP="006C0A7E">
            <w:pPr>
              <w:keepNext/>
              <w:keepLines/>
              <w:tabs>
                <w:tab w:val="clear" w:pos="5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</w:tbl>
    <w:p w14:paraId="77457D58" w14:textId="77777777" w:rsidR="001C2D88" w:rsidRDefault="001C2D88" w:rsidP="001C2D88"/>
    <w:p w14:paraId="3FE68324" w14:textId="77777777" w:rsidR="001C2D88" w:rsidRDefault="001C2D88" w:rsidP="001C2D88"/>
    <w:p w14:paraId="0941E4C2" w14:textId="77777777" w:rsidR="001C2D88" w:rsidRDefault="001C2D88" w:rsidP="001C2D88">
      <w:pPr>
        <w:pStyle w:val="Overskrift3"/>
      </w:pPr>
      <w:r>
        <w:t>Tiltak ved ev. forsinkelse</w:t>
      </w:r>
    </w:p>
    <w:p w14:paraId="3FF19070" w14:textId="77777777" w:rsidR="001C2D88" w:rsidRDefault="001C2D88" w:rsidP="001C2D88">
      <w:r>
        <w:t xml:space="preserve">Hvis det oppstår forhold som utgjør en risiko for at leveringsfristen ikke kan overholdes, som f.eks. uforutsett langtidsfravær blant prosjektmedarbeiderne, et større antall søketreff [(sett ev. inn øvre grense)] eller inkluderte studier [(sett ev. inn øvre grense)] enn rammene for prosjektet tillater å håndtere, eller andre forhold, vil et eller flere av følgende tiltak være aktuelle: </w:t>
      </w:r>
    </w:p>
    <w:p w14:paraId="313EE7BD" w14:textId="77777777" w:rsidR="001C2D88" w:rsidRPr="001873A1" w:rsidRDefault="001C2D88" w:rsidP="001C2D88">
      <w:pPr>
        <w:pStyle w:val="Listeavsnitt"/>
        <w:numPr>
          <w:ilvl w:val="0"/>
          <w:numId w:val="36"/>
        </w:numPr>
        <w:rPr>
          <w:lang w:val="nb-NO"/>
        </w:rPr>
      </w:pPr>
      <w:r w:rsidRPr="001873A1">
        <w:rPr>
          <w:lang w:val="nb-NO"/>
        </w:rPr>
        <w:t xml:space="preserve">Økt bemanning innenfor den avtalte rammen av månedsverk </w:t>
      </w:r>
    </w:p>
    <w:p w14:paraId="554D0956" w14:textId="77777777" w:rsidR="001C2D88" w:rsidRPr="003F35BE" w:rsidRDefault="001C2D88" w:rsidP="001C2D88">
      <w:pPr>
        <w:pStyle w:val="Listeavsnitt"/>
        <w:numPr>
          <w:ilvl w:val="0"/>
          <w:numId w:val="36"/>
        </w:numPr>
        <w:rPr>
          <w:lang w:val="nb-NO"/>
        </w:rPr>
      </w:pPr>
      <w:r w:rsidRPr="003F35BE">
        <w:rPr>
          <w:lang w:val="nb-NO"/>
        </w:rPr>
        <w:t xml:space="preserve">Erstatte prosjektmedarbeidere ved fravær/sykdom </w:t>
      </w:r>
    </w:p>
    <w:p w14:paraId="076C139E" w14:textId="77777777" w:rsidR="001C2D88" w:rsidRPr="001873A1" w:rsidRDefault="001C2D88" w:rsidP="001C2D88">
      <w:pPr>
        <w:pStyle w:val="Listeavsnitt"/>
        <w:numPr>
          <w:ilvl w:val="0"/>
          <w:numId w:val="36"/>
        </w:numPr>
        <w:rPr>
          <w:lang w:val="nb-NO"/>
        </w:rPr>
      </w:pPr>
      <w:r w:rsidRPr="001873A1">
        <w:rPr>
          <w:lang w:val="nb-NO"/>
        </w:rPr>
        <w:t xml:space="preserve">Ytterligere avgrensninger i inklusjonskriterier (etter avtale med oppdragsgiver) </w:t>
      </w:r>
    </w:p>
    <w:p w14:paraId="5839530A" w14:textId="77777777" w:rsidR="001C2D88" w:rsidRPr="001873A1" w:rsidRDefault="001C2D88" w:rsidP="001C2D88">
      <w:pPr>
        <w:pStyle w:val="Listeavsnitt"/>
        <w:numPr>
          <w:ilvl w:val="0"/>
          <w:numId w:val="36"/>
        </w:numPr>
        <w:rPr>
          <w:lang w:val="nb-NO"/>
        </w:rPr>
      </w:pPr>
      <w:r w:rsidRPr="001873A1">
        <w:rPr>
          <w:lang w:val="nb-NO"/>
        </w:rPr>
        <w:t>Forlengelse av leveringsfristen (etter avtale med oppdragsgiver)</w:t>
      </w:r>
    </w:p>
    <w:p w14:paraId="558F0DF7" w14:textId="77777777" w:rsidR="001C2D88" w:rsidRPr="0070583D" w:rsidRDefault="001C2D88" w:rsidP="0070583D"/>
    <w:p w14:paraId="7981733A" w14:textId="2999D2DF" w:rsidR="002A140B" w:rsidRDefault="001A3733" w:rsidP="001A3733">
      <w:pPr>
        <w:pStyle w:val="Overskrift2"/>
      </w:pPr>
      <w:bookmarkStart w:id="36" w:name="_Toc74205340"/>
      <w:r w:rsidRPr="001A3733">
        <w:t>Relaterte prosjekter/publikasjoner/studier</w:t>
      </w:r>
      <w:r>
        <w:t xml:space="preserve"> ved FHI</w:t>
      </w:r>
      <w:bookmarkEnd w:id="36"/>
    </w:p>
    <w:p w14:paraId="5DB0571A" w14:textId="77777777" w:rsidR="004D1624" w:rsidRPr="00B57A31" w:rsidRDefault="004D1624" w:rsidP="004D1624">
      <w:pPr>
        <w:rPr>
          <w:b/>
          <w:noProof/>
          <w:szCs w:val="22"/>
          <w:highlight w:val="yellow"/>
        </w:rPr>
      </w:pPr>
      <w:r>
        <w:t>[Tekst]</w:t>
      </w:r>
    </w:p>
    <w:p w14:paraId="30A992A5" w14:textId="4FE9F672" w:rsidR="00B57613" w:rsidRPr="00D91059" w:rsidRDefault="00196AC0">
      <w:pPr>
        <w:pStyle w:val="Overskrift1"/>
      </w:pPr>
      <w:bookmarkStart w:id="37" w:name="_Toc151761411"/>
      <w:bookmarkStart w:id="38" w:name="_Toc49934058"/>
      <w:bookmarkStart w:id="39" w:name="_Toc150253139"/>
      <w:bookmarkStart w:id="40" w:name="_Toc74205341"/>
      <w:r w:rsidRPr="00D91059">
        <w:lastRenderedPageBreak/>
        <w:t>Referanser</w:t>
      </w:r>
      <w:bookmarkEnd w:id="37"/>
      <w:bookmarkEnd w:id="38"/>
      <w:bookmarkEnd w:id="39"/>
      <w:bookmarkEnd w:id="40"/>
    </w:p>
    <w:p w14:paraId="50EBDEB5" w14:textId="757C7C7C" w:rsidR="001F3696" w:rsidRPr="001F3696" w:rsidRDefault="00B6180E" w:rsidP="00B6180E">
      <w:pPr>
        <w:pStyle w:val="Listeavsnitt"/>
        <w:numPr>
          <w:ilvl w:val="0"/>
          <w:numId w:val="37"/>
        </w:numPr>
        <w:rPr>
          <w:b/>
          <w:szCs w:val="22"/>
        </w:rPr>
      </w:pPr>
      <w:r w:rsidRPr="00050970">
        <w:rPr>
          <w:lang w:val="en-GB"/>
        </w:rPr>
        <w:t xml:space="preserve">Levac D, Colquhoun H, O’Brien KK. </w:t>
      </w:r>
      <w:r w:rsidRPr="00B6180E">
        <w:t xml:space="preserve">Scoping studies: Advancing the methodology. Implementation </w:t>
      </w:r>
      <w:r w:rsidR="001F3696">
        <w:t>s</w:t>
      </w:r>
      <w:r w:rsidRPr="00B6180E">
        <w:t>cience</w:t>
      </w:r>
      <w:r w:rsidR="001F3696">
        <w:t>.</w:t>
      </w:r>
      <w:r w:rsidRPr="00B6180E">
        <w:t xml:space="preserve"> 2010;5:69</w:t>
      </w:r>
      <w:r w:rsidR="00B24DFD">
        <w:t>.</w:t>
      </w:r>
    </w:p>
    <w:p w14:paraId="46A6970F" w14:textId="5B6841C8" w:rsidR="00B6180E" w:rsidRPr="00B6180E" w:rsidRDefault="00B6180E" w:rsidP="00B6180E">
      <w:pPr>
        <w:pStyle w:val="Listeavsnitt"/>
        <w:numPr>
          <w:ilvl w:val="0"/>
          <w:numId w:val="37"/>
        </w:numPr>
        <w:rPr>
          <w:b/>
          <w:szCs w:val="22"/>
        </w:rPr>
      </w:pPr>
      <w:r w:rsidRPr="00B6180E">
        <w:t xml:space="preserve">Peters MDJ, Godfrey C, McInerney P, Munn Z, Tricco AC, Khalil, H. Chapter 11: Scoping Reviews (2020 version). In: Aromataris E, Munn Z (Editors). JBI Manual for Evidence Synthesis, JBI, 2020. Available from https://synthesismanual.jbi.global.  </w:t>
      </w:r>
      <w:r w:rsidRPr="001F3696">
        <w:t>https://doi.org/10.46658/JBIMES-20-12</w:t>
      </w:r>
    </w:p>
    <w:p w14:paraId="67D08741" w14:textId="6473B9AA" w:rsidR="00B6180E" w:rsidRPr="00B6180E" w:rsidRDefault="00B6180E" w:rsidP="00B6180E">
      <w:pPr>
        <w:pStyle w:val="Listeavsnitt"/>
        <w:numPr>
          <w:ilvl w:val="0"/>
          <w:numId w:val="37"/>
        </w:numPr>
        <w:rPr>
          <w:b/>
          <w:szCs w:val="22"/>
        </w:rPr>
      </w:pPr>
      <w:r w:rsidRPr="00B6180E">
        <w:t>Arksey H, O'Malley L. Scoping studies: towards a methodological framework. International journal of social research methodology. 2005;8(1):19-32.</w:t>
      </w:r>
    </w:p>
    <w:p w14:paraId="14E9841A" w14:textId="2A06BA5A" w:rsidR="003A4A94" w:rsidRPr="003B7706" w:rsidRDefault="00B6180E" w:rsidP="00B6180E">
      <w:pPr>
        <w:pStyle w:val="Listeavsnitt"/>
        <w:numPr>
          <w:ilvl w:val="0"/>
          <w:numId w:val="37"/>
        </w:numPr>
        <w:rPr>
          <w:b/>
          <w:szCs w:val="22"/>
          <w:lang w:val="nb-NO"/>
        </w:rPr>
      </w:pPr>
      <w:r w:rsidRPr="00E912FC">
        <w:t xml:space="preserve">Tricco AC, Lillie E, Zarin W, O'Brien KK, Colquhoun H, Levac D, et al. </w:t>
      </w:r>
      <w:r w:rsidRPr="00B6180E">
        <w:t>PRISMA extension for scoping reviews (PRISMA-ScR): checklist and explanation. Annals of internal medicine. 2018;169(7):467-73.</w:t>
      </w:r>
    </w:p>
    <w:p w14:paraId="42E5E7DD" w14:textId="77777777" w:rsidR="003B7706" w:rsidRPr="00050970" w:rsidRDefault="003B7706" w:rsidP="003B7706">
      <w:pPr>
        <w:pStyle w:val="Listeavsnitt"/>
        <w:numPr>
          <w:ilvl w:val="0"/>
          <w:numId w:val="37"/>
        </w:numPr>
        <w:rPr>
          <w:szCs w:val="22"/>
          <w:lang w:val="en-GB"/>
        </w:rPr>
      </w:pPr>
      <w:r w:rsidRPr="00050970">
        <w:rPr>
          <w:szCs w:val="22"/>
          <w:lang w:val="en-GB"/>
        </w:rPr>
        <w:t>Thomas J GS, Brunton J, Ghouze Z, O'Driscoll P, Bond M EPPI-Reviewer: advanced soft-ware for systematic reviews, maps and evidence synthesis. EPPI-Centre, UCL Social Re-search Institute, University College London; 2020.https://eppi.ioe.ac.uk/cms/Default.aspx?tabid=2967</w:t>
      </w:r>
    </w:p>
    <w:p w14:paraId="08FCE84C" w14:textId="77777777" w:rsidR="003B7706" w:rsidRDefault="003B7706" w:rsidP="003B7706">
      <w:pPr>
        <w:pStyle w:val="Listeavsnitt"/>
        <w:numPr>
          <w:ilvl w:val="0"/>
          <w:numId w:val="37"/>
        </w:numPr>
        <w:rPr>
          <w:szCs w:val="22"/>
          <w:lang w:val="nb-NO"/>
        </w:rPr>
      </w:pPr>
      <w:r w:rsidRPr="00050970">
        <w:rPr>
          <w:szCs w:val="22"/>
          <w:lang w:val="en-GB"/>
        </w:rPr>
        <w:t xml:space="preserve">Muller, A.E., et al., Machine learning in systematic reviews: Comparing automated text clus-tering with Lingo3G and human researcher categorization in a rapid review. </w:t>
      </w:r>
      <w:r w:rsidRPr="00920B98">
        <w:rPr>
          <w:szCs w:val="22"/>
          <w:lang w:val="nb-NO"/>
        </w:rPr>
        <w:t>Res Synth Methods, 2021.</w:t>
      </w:r>
    </w:p>
    <w:p w14:paraId="69686B5F" w14:textId="77777777" w:rsidR="003B7706" w:rsidRPr="00920B98" w:rsidRDefault="003B7706" w:rsidP="003B7706">
      <w:pPr>
        <w:pStyle w:val="Listeavsnitt"/>
        <w:numPr>
          <w:ilvl w:val="0"/>
          <w:numId w:val="37"/>
        </w:numPr>
        <w:rPr>
          <w:szCs w:val="22"/>
          <w:lang w:val="nb-NO"/>
        </w:rPr>
      </w:pPr>
      <w:r w:rsidRPr="00050970">
        <w:rPr>
          <w:szCs w:val="22"/>
          <w:lang w:val="en-GB"/>
        </w:rPr>
        <w:t xml:space="preserve">Thomas, J., et al., Machine learning reduced workload with minimal risk of missing studies: development and evaluation of a randomized controlled trial classifier for Cochrane Re-views. </w:t>
      </w:r>
      <w:r w:rsidRPr="00920B98">
        <w:rPr>
          <w:szCs w:val="22"/>
          <w:lang w:val="nb-NO"/>
        </w:rPr>
        <w:t>Journal of Clinical Epidemiology, 2021. 133: p. 140-151.</w:t>
      </w:r>
    </w:p>
    <w:p w14:paraId="5F27E503" w14:textId="77777777" w:rsidR="003B7706" w:rsidRPr="003B7706" w:rsidRDefault="003B7706" w:rsidP="003B7706">
      <w:pPr>
        <w:ind w:left="360"/>
        <w:rPr>
          <w:b/>
          <w:szCs w:val="22"/>
        </w:rPr>
      </w:pPr>
    </w:p>
    <w:sectPr w:rsidR="003B7706" w:rsidRPr="003B7706" w:rsidSect="00B57613">
      <w:footerReference w:type="default" r:id="rId16"/>
      <w:pgSz w:w="11901" w:h="16840"/>
      <w:pgMar w:top="1021" w:right="2268" w:bottom="1247" w:left="1418" w:header="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D227C" w14:textId="77777777" w:rsidR="00492632" w:rsidRDefault="00492632">
      <w:r>
        <w:separator/>
      </w:r>
    </w:p>
    <w:p w14:paraId="0690CF1C" w14:textId="77777777" w:rsidR="00492632" w:rsidRDefault="00492632"/>
    <w:p w14:paraId="7C661366" w14:textId="77777777" w:rsidR="00492632" w:rsidRDefault="00492632"/>
  </w:endnote>
  <w:endnote w:type="continuationSeparator" w:id="0">
    <w:p w14:paraId="5CC980DD" w14:textId="77777777" w:rsidR="00492632" w:rsidRDefault="00492632">
      <w:r>
        <w:continuationSeparator/>
      </w:r>
    </w:p>
    <w:p w14:paraId="396178B9" w14:textId="77777777" w:rsidR="00492632" w:rsidRDefault="00492632"/>
    <w:p w14:paraId="6B613443" w14:textId="77777777" w:rsidR="00492632" w:rsidRDefault="00492632"/>
  </w:endnote>
  <w:endnote w:type="continuationNotice" w:id="1">
    <w:p w14:paraId="37B015EC" w14:textId="77777777" w:rsidR="00492632" w:rsidRDefault="0049263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RADE-quality">
    <w:altName w:val="Times New Roman"/>
    <w:charset w:val="00"/>
    <w:family w:val="auto"/>
    <w:pitch w:val="default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un Cd TFm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Adobe Myungjo Std M">
    <w:panose1 w:val="00000000000000000000"/>
    <w:charset w:val="80"/>
    <w:family w:val="roman"/>
    <w:notTrueType/>
    <w:pitch w:val="variable"/>
    <w:sig w:usb0="00000203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41929" w14:textId="377CC3CF" w:rsidR="003174BC" w:rsidRDefault="003174BC">
    <w:pPr>
      <w:pStyle w:val="Bunntekst"/>
      <w:framePr w:w="7837" w:wrap="around" w:vAnchor="text" w:hAnchor="margin" w:y="1"/>
      <w:rPr>
        <w:rStyle w:val="Sidetall"/>
      </w:rPr>
    </w:pPr>
    <w:r>
      <w:rPr>
        <w:rStyle w:val="Sidetall"/>
        <w:noProof/>
      </w:rPr>
      <w:fldChar w:fldCharType="begin"/>
    </w:r>
    <w:r>
      <w:rPr>
        <w:rStyle w:val="Sidetall"/>
        <w:noProof/>
      </w:rPr>
      <w:instrText xml:space="preserve">PAGE  </w:instrText>
    </w:r>
    <w:r>
      <w:rPr>
        <w:rStyle w:val="Sidetall"/>
        <w:noProof/>
      </w:rPr>
      <w:fldChar w:fldCharType="separate"/>
    </w:r>
    <w:r w:rsidR="00334C03">
      <w:rPr>
        <w:rStyle w:val="Sidetall"/>
        <w:noProof/>
      </w:rPr>
      <w:t>2</w:t>
    </w:r>
    <w:r>
      <w:rPr>
        <w:rStyle w:val="Sidetall"/>
        <w:noProof/>
      </w:rPr>
      <w:fldChar w:fldCharType="end"/>
    </w:r>
    <w:r>
      <w:rPr>
        <w:rStyle w:val="Sidetall"/>
        <w:noProof/>
      </w:rPr>
      <w:t xml:space="preserve">   </w:t>
    </w:r>
    <w:fldSimple w:instr="STYLEREF  &quot;1&quot;  \* MERGEFORMAT">
      <w:r w:rsidR="00050970">
        <w:rPr>
          <w:noProof/>
        </w:rPr>
        <w:t>Sammendrag</w:t>
      </w:r>
    </w:fldSimple>
  </w:p>
  <w:p w14:paraId="7AF61108" w14:textId="77777777" w:rsidR="003174BC" w:rsidRDefault="003174BC">
    <w:pPr>
      <w:pStyle w:val="Bunntekst"/>
      <w:tabs>
        <w:tab w:val="clear" w:pos="227"/>
        <w:tab w:val="clear" w:pos="510"/>
        <w:tab w:val="clear" w:pos="4320"/>
        <w:tab w:val="clear" w:pos="8640"/>
      </w:tabs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8F391" w14:textId="44CCDA5B" w:rsidR="003174BC" w:rsidRDefault="003174BC">
    <w:pPr>
      <w:framePr w:w="7837" w:wrap="around" w:vAnchor="text" w:hAnchor="margin" w:y="1"/>
      <w:tabs>
        <w:tab w:val="clear" w:pos="510"/>
      </w:tabs>
      <w:autoSpaceDE w:val="0"/>
      <w:autoSpaceDN w:val="0"/>
      <w:adjustRightInd w:val="0"/>
      <w:spacing w:line="240" w:lineRule="auto"/>
      <w:rPr>
        <w:rStyle w:val="Sidetall"/>
      </w:rPr>
    </w:pPr>
    <w:r>
      <w:rPr>
        <w:rStyle w:val="Sidetall"/>
        <w:noProof/>
      </w:rPr>
      <w:fldChar w:fldCharType="begin"/>
    </w:r>
    <w:r>
      <w:rPr>
        <w:rStyle w:val="Sidetall"/>
        <w:noProof/>
      </w:rPr>
      <w:instrText xml:space="preserve">PAGE  </w:instrText>
    </w:r>
    <w:r>
      <w:rPr>
        <w:rStyle w:val="Sidetall"/>
        <w:noProof/>
      </w:rPr>
      <w:fldChar w:fldCharType="separate"/>
    </w:r>
    <w:r w:rsidR="00334C03">
      <w:rPr>
        <w:rStyle w:val="Sidetall"/>
        <w:noProof/>
      </w:rPr>
      <w:t>3</w:t>
    </w:r>
    <w:r>
      <w:rPr>
        <w:rStyle w:val="Sidetall"/>
        <w:noProof/>
      </w:rPr>
      <w:fldChar w:fldCharType="end"/>
    </w:r>
    <w:r>
      <w:rPr>
        <w:rStyle w:val="Sidetall"/>
        <w:noProof/>
      </w:rPr>
      <w:t xml:space="preserve">   </w:t>
    </w:r>
    <w:fldSimple w:instr="STYLEREF  &quot;1&quot;  \* MERGEFORMAT">
      <w:r w:rsidR="00050970">
        <w:rPr>
          <w:noProof/>
        </w:rPr>
        <w:t>Summary</w:t>
      </w:r>
    </w:fldSimple>
  </w:p>
  <w:p w14:paraId="19A4F6B7" w14:textId="77777777" w:rsidR="003174BC" w:rsidRDefault="003174BC">
    <w:pPr>
      <w:pStyle w:val="Bunntekst"/>
      <w:tabs>
        <w:tab w:val="clear" w:pos="227"/>
        <w:tab w:val="clear" w:pos="510"/>
        <w:tab w:val="clear" w:pos="4320"/>
        <w:tab w:val="clear" w:pos="8640"/>
      </w:tabs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AABFD" w14:textId="45265A95" w:rsidR="003174BC" w:rsidRDefault="003174BC">
    <w:pPr>
      <w:pStyle w:val="Bunntekst"/>
      <w:framePr w:wrap="around" w:vAnchor="text" w:hAnchor="page" w:x="1419" w:y="23"/>
      <w:rPr>
        <w:noProof/>
        <w:sz w:val="18"/>
      </w:rPr>
    </w:pPr>
    <w:r>
      <w:rPr>
        <w:rStyle w:val="Sidetall"/>
        <w:noProof/>
      </w:rPr>
      <w:fldChar w:fldCharType="begin"/>
    </w:r>
    <w:r>
      <w:rPr>
        <w:rStyle w:val="Sidetall"/>
        <w:noProof/>
      </w:rPr>
      <w:instrText xml:space="preserve">PAGE  </w:instrText>
    </w:r>
    <w:r>
      <w:rPr>
        <w:rStyle w:val="Sidetall"/>
        <w:noProof/>
      </w:rPr>
      <w:fldChar w:fldCharType="separate"/>
    </w:r>
    <w:r w:rsidR="00334C03">
      <w:rPr>
        <w:rStyle w:val="Sidetall"/>
        <w:noProof/>
      </w:rPr>
      <w:t>12</w:t>
    </w:r>
    <w:r>
      <w:rPr>
        <w:rStyle w:val="Sidetall"/>
        <w:noProof/>
      </w:rPr>
      <w:fldChar w:fldCharType="end"/>
    </w:r>
    <w:r>
      <w:rPr>
        <w:rStyle w:val="Sidetall"/>
        <w:noProof/>
      </w:rPr>
      <w:t xml:space="preserve"> </w:t>
    </w:r>
  </w:p>
  <w:p w14:paraId="7214B604" w14:textId="77777777" w:rsidR="003174BC" w:rsidRDefault="003174BC">
    <w:pPr>
      <w:pStyle w:val="Bunntekst"/>
      <w:tabs>
        <w:tab w:val="clear" w:pos="227"/>
        <w:tab w:val="clear" w:pos="510"/>
        <w:tab w:val="clear" w:pos="4320"/>
        <w:tab w:val="clear" w:pos="8640"/>
      </w:tabs>
      <w:ind w:firstLine="360"/>
    </w:pPr>
  </w:p>
  <w:p w14:paraId="1F979EA2" w14:textId="77777777" w:rsidR="003174BC" w:rsidRDefault="003174BC"/>
  <w:p w14:paraId="16AD64FA" w14:textId="77777777" w:rsidR="003174BC" w:rsidRDefault="003174B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C4C1B" w14:textId="77777777" w:rsidR="00492632" w:rsidRDefault="00492632">
      <w:r>
        <w:separator/>
      </w:r>
    </w:p>
    <w:p w14:paraId="5E80B4AC" w14:textId="77777777" w:rsidR="00492632" w:rsidRDefault="00492632"/>
    <w:p w14:paraId="0AA016E9" w14:textId="77777777" w:rsidR="00492632" w:rsidRDefault="00492632"/>
  </w:footnote>
  <w:footnote w:type="continuationSeparator" w:id="0">
    <w:p w14:paraId="7DCCCDEC" w14:textId="77777777" w:rsidR="00492632" w:rsidRDefault="00492632">
      <w:r>
        <w:continuationSeparator/>
      </w:r>
    </w:p>
    <w:p w14:paraId="3504DB82" w14:textId="77777777" w:rsidR="00492632" w:rsidRDefault="00492632"/>
    <w:p w14:paraId="1665DEF9" w14:textId="77777777" w:rsidR="00492632" w:rsidRDefault="00492632"/>
  </w:footnote>
  <w:footnote w:type="continuationNotice" w:id="1">
    <w:p w14:paraId="58300AA8" w14:textId="77777777" w:rsidR="00492632" w:rsidRDefault="0049263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87B5A" w14:textId="77777777" w:rsidR="005003F1" w:rsidRDefault="005003F1" w:rsidP="005003F1">
    <w:pPr>
      <w:pStyle w:val="Topptekst"/>
      <w:jc w:val="right"/>
      <w:rPr>
        <w:rFonts w:ascii="Cambria" w:hAnsi="Cambr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AFF83" w14:textId="7C210C30" w:rsidR="003A4A94" w:rsidRDefault="008E5306" w:rsidP="003A4A94">
    <w:pPr>
      <w:pStyle w:val="Topptekst"/>
      <w:tabs>
        <w:tab w:val="clear" w:pos="510"/>
        <w:tab w:val="clear" w:pos="4320"/>
        <w:tab w:val="clear" w:pos="8640"/>
        <w:tab w:val="right" w:pos="8215"/>
      </w:tabs>
      <w:rPr>
        <w:rFonts w:ascii="Cambria" w:hAnsi="Cambria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982AB8C" wp14:editId="4ADAD150">
          <wp:simplePos x="0" y="0"/>
          <wp:positionH relativeFrom="column">
            <wp:posOffset>4445</wp:posOffset>
          </wp:positionH>
          <wp:positionV relativeFrom="paragraph">
            <wp:posOffset>-4445</wp:posOffset>
          </wp:positionV>
          <wp:extent cx="1524000" cy="971550"/>
          <wp:effectExtent l="0" t="0" r="0" b="0"/>
          <wp:wrapSquare wrapText="bothSides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lan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73A1">
      <w:rPr>
        <w:rFonts w:ascii="Cambria" w:hAnsi="Cambria"/>
      </w:rPr>
      <w:tab/>
    </w:r>
  </w:p>
  <w:p w14:paraId="5048D7AF" w14:textId="79257050" w:rsidR="001873A1" w:rsidRDefault="001873A1" w:rsidP="004108F2">
    <w:pPr>
      <w:pStyle w:val="Topptekst"/>
      <w:tabs>
        <w:tab w:val="clear" w:pos="510"/>
        <w:tab w:val="clear" w:pos="8640"/>
        <w:tab w:val="left" w:pos="0"/>
        <w:tab w:val="right" w:pos="8215"/>
      </w:tabs>
      <w:rPr>
        <w:rFonts w:ascii="Cambria" w:hAnsi="Cambria"/>
      </w:rPr>
    </w:pPr>
  </w:p>
  <w:p w14:paraId="11DB6344" w14:textId="77777777" w:rsidR="00E912FC" w:rsidRDefault="00E912FC" w:rsidP="00E912FC">
    <w:pPr>
      <w:pStyle w:val="Topptekst"/>
      <w:ind w:right="-1141"/>
      <w:jc w:val="right"/>
      <w:rPr>
        <w:rFonts w:asciiTheme="minorHAnsi" w:hAnsiTheme="minorHAnsi"/>
        <w:bCs/>
        <w:sz w:val="18"/>
        <w:szCs w:val="18"/>
      </w:rPr>
    </w:pPr>
    <w:r>
      <w:rPr>
        <w:rFonts w:asciiTheme="minorHAnsi" w:hAnsiTheme="minorHAnsi"/>
        <w:bCs/>
        <w:sz w:val="18"/>
        <w:szCs w:val="18"/>
      </w:rPr>
      <w:t>Malen er et levende dokument som oppdateres kontinuerlig på grunnlag av innkomne tilbakemeldinger</w:t>
    </w:r>
  </w:p>
  <w:p w14:paraId="287BD749" w14:textId="2A3A22D3" w:rsidR="00E912FC" w:rsidRPr="00E912FC" w:rsidRDefault="00E912FC" w:rsidP="00E912FC">
    <w:pPr>
      <w:pStyle w:val="Topptekst"/>
      <w:ind w:right="-1141"/>
      <w:jc w:val="right"/>
      <w:rPr>
        <w:rStyle w:val="Hyperkobling"/>
        <w:rFonts w:asciiTheme="minorHAnsi" w:hAnsiTheme="minorHAnsi"/>
        <w:b/>
      </w:rPr>
    </w:pPr>
    <w:r>
      <w:rPr>
        <w:rFonts w:asciiTheme="minorHAnsi" w:hAnsiTheme="minorHAnsi"/>
        <w:b/>
        <w:bCs/>
        <w:sz w:val="18"/>
        <w:szCs w:val="18"/>
      </w:rPr>
      <w:fldChar w:fldCharType="begin"/>
    </w:r>
    <w:r>
      <w:rPr>
        <w:rFonts w:asciiTheme="minorHAnsi" w:hAnsiTheme="minorHAnsi"/>
        <w:b/>
        <w:bCs/>
        <w:sz w:val="18"/>
        <w:szCs w:val="18"/>
      </w:rPr>
      <w:instrText xml:space="preserve"> HYPERLINK "https://folkehelse.sharepoint.com/:u:/r/sites/1250/Delte%20dokumenter/Maler%20og%20kvalitetssikring/Kartleggingsoversikt%202021_maler%20og%20standarder/Kartleggingsoversikt_innspill%20til%20maler%20og%20standarder.url?csf=1&amp;web=1&amp;e=70CZYN" </w:instrText>
    </w:r>
    <w:r>
      <w:rPr>
        <w:rFonts w:asciiTheme="minorHAnsi" w:hAnsiTheme="minorHAnsi"/>
        <w:b/>
        <w:bCs/>
        <w:sz w:val="18"/>
        <w:szCs w:val="18"/>
      </w:rPr>
      <w:fldChar w:fldCharType="separate"/>
    </w:r>
    <w:r w:rsidRPr="00E912FC">
      <w:rPr>
        <w:rStyle w:val="Hyperkobling"/>
        <w:rFonts w:asciiTheme="minorHAnsi" w:hAnsiTheme="minorHAnsi"/>
        <w:b/>
        <w:bCs/>
        <w:sz w:val="18"/>
        <w:szCs w:val="18"/>
      </w:rPr>
      <w:t>Tilbakemeldingsskjema for malen</w:t>
    </w:r>
  </w:p>
  <w:p w14:paraId="23FF3D28" w14:textId="066913F4" w:rsidR="005003F1" w:rsidRPr="00E912FC" w:rsidRDefault="00E912FC" w:rsidP="00E912FC">
    <w:pPr>
      <w:pStyle w:val="Topptekst"/>
      <w:tabs>
        <w:tab w:val="clear" w:pos="510"/>
        <w:tab w:val="clear" w:pos="8640"/>
        <w:tab w:val="left" w:pos="0"/>
      </w:tabs>
      <w:ind w:right="-1141"/>
      <w:jc w:val="right"/>
      <w:rPr>
        <w:rFonts w:ascii="Cambria" w:hAnsi="Cambria"/>
      </w:rPr>
    </w:pPr>
    <w:r>
      <w:rPr>
        <w:rFonts w:asciiTheme="minorHAnsi" w:hAnsiTheme="minorHAnsi"/>
        <w:b/>
        <w:bCs/>
        <w:sz w:val="18"/>
        <w:szCs w:val="18"/>
      </w:rPr>
      <w:fldChar w:fldCharType="end"/>
    </w:r>
    <w:r w:rsidR="005003F1">
      <w:rPr>
        <w:rFonts w:ascii="Cambria" w:hAnsi="Cambria"/>
      </w:rPr>
      <w:tab/>
    </w:r>
    <w:r w:rsidR="005003F1">
      <w:rPr>
        <w:rFonts w:ascii="Cambria" w:hAnsi="Cambria"/>
      </w:rPr>
      <w:tab/>
    </w:r>
    <w:r w:rsidRPr="00E912FC">
      <w:rPr>
        <w:rFonts w:asciiTheme="minorHAnsi" w:hAnsiTheme="minorHAnsi"/>
        <w:bCs/>
        <w:sz w:val="18"/>
        <w:szCs w:val="18"/>
      </w:rPr>
      <w:t xml:space="preserve">Sist endret: </w:t>
    </w:r>
    <w:r w:rsidR="003B7706">
      <w:rPr>
        <w:rFonts w:asciiTheme="minorHAnsi" w:hAnsiTheme="minorHAnsi"/>
        <w:bCs/>
        <w:sz w:val="18"/>
        <w:szCs w:val="18"/>
      </w:rPr>
      <w:t>januar</w:t>
    </w:r>
    <w:r w:rsidRPr="00E912FC">
      <w:rPr>
        <w:rFonts w:asciiTheme="minorHAnsi" w:hAnsiTheme="minorHAnsi"/>
        <w:bCs/>
        <w:sz w:val="18"/>
        <w:szCs w:val="18"/>
      </w:rPr>
      <w:t xml:space="preserve"> 202</w:t>
    </w:r>
    <w:r w:rsidR="003B7706">
      <w:rPr>
        <w:rFonts w:asciiTheme="minorHAnsi" w:hAnsiTheme="minorHAnsi"/>
        <w:bCs/>
        <w:sz w:val="18"/>
        <w:szCs w:val="18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8.75pt;height:14.25pt;visibility:visibl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067E8EBA"/>
    <w:lvl w:ilvl="0">
      <w:start w:val="1"/>
      <w:numFmt w:val="decimal"/>
      <w:pStyle w:val="Nummerertliste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62C3DAA"/>
    <w:lvl w:ilvl="0">
      <w:start w:val="1"/>
      <w:numFmt w:val="decimal"/>
      <w:pStyle w:val="Nummerertliste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004023E"/>
    <w:lvl w:ilvl="0">
      <w:start w:val="1"/>
      <w:numFmt w:val="decimal"/>
      <w:pStyle w:val="Nummerertliste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A9A56E4"/>
    <w:lvl w:ilvl="0">
      <w:start w:val="1"/>
      <w:numFmt w:val="decimal"/>
      <w:pStyle w:val="Nummerertliste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9509B0C"/>
    <w:lvl w:ilvl="0">
      <w:start w:val="1"/>
      <w:numFmt w:val="bullet"/>
      <w:pStyle w:val="Punktliste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3CA3C8"/>
    <w:lvl w:ilvl="0">
      <w:start w:val="1"/>
      <w:numFmt w:val="bullet"/>
      <w:pStyle w:val="Punktliste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2293A0"/>
    <w:lvl w:ilvl="0">
      <w:start w:val="1"/>
      <w:numFmt w:val="bullet"/>
      <w:pStyle w:val="Punktliste3"/>
      <w:lvlText w:val=""/>
      <w:lvlJc w:val="left"/>
      <w:pPr>
        <w:tabs>
          <w:tab w:val="num" w:pos="340"/>
        </w:tabs>
        <w:ind w:left="340" w:firstLine="380"/>
      </w:pPr>
      <w:rPr>
        <w:rFonts w:ascii="Symbol" w:hAnsi="Symbol" w:hint="default"/>
      </w:rPr>
    </w:lvl>
  </w:abstractNum>
  <w:abstractNum w:abstractNumId="7" w15:restartNumberingAfterBreak="0">
    <w:nsid w:val="03EC1E12"/>
    <w:multiLevelType w:val="hybridMultilevel"/>
    <w:tmpl w:val="81F29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1B243C"/>
    <w:multiLevelType w:val="hybridMultilevel"/>
    <w:tmpl w:val="69DEC388"/>
    <w:lvl w:ilvl="0" w:tplc="0414000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284BBB"/>
    <w:multiLevelType w:val="hybridMultilevel"/>
    <w:tmpl w:val="9AD0B66C"/>
    <w:lvl w:ilvl="0" w:tplc="2982CA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11298D6" w:tentative="1">
      <w:start w:val="1"/>
      <w:numFmt w:val="lowerLetter"/>
      <w:lvlText w:val="%2."/>
      <w:lvlJc w:val="left"/>
      <w:pPr>
        <w:ind w:left="1440" w:hanging="360"/>
      </w:pPr>
    </w:lvl>
    <w:lvl w:ilvl="2" w:tplc="D0A862EE" w:tentative="1">
      <w:start w:val="1"/>
      <w:numFmt w:val="lowerRoman"/>
      <w:lvlText w:val="%3."/>
      <w:lvlJc w:val="right"/>
      <w:pPr>
        <w:ind w:left="2160" w:hanging="180"/>
      </w:pPr>
    </w:lvl>
    <w:lvl w:ilvl="3" w:tplc="D2F6AAAA" w:tentative="1">
      <w:start w:val="1"/>
      <w:numFmt w:val="decimal"/>
      <w:lvlText w:val="%4."/>
      <w:lvlJc w:val="left"/>
      <w:pPr>
        <w:ind w:left="2880" w:hanging="360"/>
      </w:pPr>
    </w:lvl>
    <w:lvl w:ilvl="4" w:tplc="AA921E5E" w:tentative="1">
      <w:start w:val="1"/>
      <w:numFmt w:val="lowerLetter"/>
      <w:lvlText w:val="%5."/>
      <w:lvlJc w:val="left"/>
      <w:pPr>
        <w:ind w:left="3600" w:hanging="360"/>
      </w:pPr>
    </w:lvl>
    <w:lvl w:ilvl="5" w:tplc="49B06150" w:tentative="1">
      <w:start w:val="1"/>
      <w:numFmt w:val="lowerRoman"/>
      <w:lvlText w:val="%6."/>
      <w:lvlJc w:val="right"/>
      <w:pPr>
        <w:ind w:left="4320" w:hanging="180"/>
      </w:pPr>
    </w:lvl>
    <w:lvl w:ilvl="6" w:tplc="C068E0A2" w:tentative="1">
      <w:start w:val="1"/>
      <w:numFmt w:val="decimal"/>
      <w:lvlText w:val="%7."/>
      <w:lvlJc w:val="left"/>
      <w:pPr>
        <w:ind w:left="5040" w:hanging="360"/>
      </w:pPr>
    </w:lvl>
    <w:lvl w:ilvl="7" w:tplc="63D8F39A" w:tentative="1">
      <w:start w:val="1"/>
      <w:numFmt w:val="lowerLetter"/>
      <w:lvlText w:val="%8."/>
      <w:lvlJc w:val="left"/>
      <w:pPr>
        <w:ind w:left="5760" w:hanging="360"/>
      </w:pPr>
    </w:lvl>
    <w:lvl w:ilvl="8" w:tplc="165C11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1122FB"/>
    <w:multiLevelType w:val="hybridMultilevel"/>
    <w:tmpl w:val="FB220DB4"/>
    <w:styleLink w:val="StyleBulletedCourierNewBoldLeft05cmHanging204cm"/>
    <w:lvl w:ilvl="0" w:tplc="46E66E96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EE10805E">
      <w:start w:val="1"/>
      <w:numFmt w:val="bullet"/>
      <w:lvlText w:val="­"/>
      <w:lvlJc w:val="left"/>
      <w:pPr>
        <w:ind w:left="1440" w:hanging="360"/>
      </w:pPr>
      <w:rPr>
        <w:rFonts w:ascii="Courier New" w:hAnsi="Courier New"/>
        <w:b/>
        <w:bCs/>
        <w:sz w:val="22"/>
      </w:rPr>
    </w:lvl>
    <w:lvl w:ilvl="2" w:tplc="03B6D5E0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3" w:tplc="B074FA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C60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923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500B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92A9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D02D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5F193C"/>
    <w:multiLevelType w:val="hybridMultilevel"/>
    <w:tmpl w:val="BDAACA8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83494B"/>
    <w:multiLevelType w:val="hybridMultilevel"/>
    <w:tmpl w:val="C2667FF2"/>
    <w:lvl w:ilvl="0" w:tplc="3BA8EAE8">
      <w:start w:val="1"/>
      <w:numFmt w:val="decimal"/>
      <w:lvlText w:val="%1)"/>
      <w:lvlJc w:val="left"/>
      <w:pPr>
        <w:ind w:left="720" w:hanging="360"/>
      </w:pPr>
      <w:rPr>
        <w:rFonts w:ascii="Georgia" w:eastAsia="Times New Roman" w:hAnsi="Georgia" w:cs="Times New Roman"/>
      </w:rPr>
    </w:lvl>
    <w:lvl w:ilvl="1" w:tplc="4E9870A6" w:tentative="1">
      <w:start w:val="1"/>
      <w:numFmt w:val="lowerLetter"/>
      <w:lvlText w:val="%2."/>
      <w:lvlJc w:val="left"/>
      <w:pPr>
        <w:ind w:left="1440" w:hanging="360"/>
      </w:pPr>
    </w:lvl>
    <w:lvl w:ilvl="2" w:tplc="FA844748" w:tentative="1">
      <w:start w:val="1"/>
      <w:numFmt w:val="lowerRoman"/>
      <w:lvlText w:val="%3."/>
      <w:lvlJc w:val="right"/>
      <w:pPr>
        <w:ind w:left="2160" w:hanging="180"/>
      </w:pPr>
    </w:lvl>
    <w:lvl w:ilvl="3" w:tplc="FE6C0EE2" w:tentative="1">
      <w:start w:val="1"/>
      <w:numFmt w:val="decimal"/>
      <w:lvlText w:val="%4."/>
      <w:lvlJc w:val="left"/>
      <w:pPr>
        <w:ind w:left="2880" w:hanging="360"/>
      </w:pPr>
    </w:lvl>
    <w:lvl w:ilvl="4" w:tplc="56B6D564" w:tentative="1">
      <w:start w:val="1"/>
      <w:numFmt w:val="lowerLetter"/>
      <w:lvlText w:val="%5."/>
      <w:lvlJc w:val="left"/>
      <w:pPr>
        <w:ind w:left="3600" w:hanging="360"/>
      </w:pPr>
    </w:lvl>
    <w:lvl w:ilvl="5" w:tplc="06FC315E" w:tentative="1">
      <w:start w:val="1"/>
      <w:numFmt w:val="lowerRoman"/>
      <w:lvlText w:val="%6."/>
      <w:lvlJc w:val="right"/>
      <w:pPr>
        <w:ind w:left="4320" w:hanging="180"/>
      </w:pPr>
    </w:lvl>
    <w:lvl w:ilvl="6" w:tplc="3B94FF28" w:tentative="1">
      <w:start w:val="1"/>
      <w:numFmt w:val="decimal"/>
      <w:lvlText w:val="%7."/>
      <w:lvlJc w:val="left"/>
      <w:pPr>
        <w:ind w:left="5040" w:hanging="360"/>
      </w:pPr>
    </w:lvl>
    <w:lvl w:ilvl="7" w:tplc="51D84090" w:tentative="1">
      <w:start w:val="1"/>
      <w:numFmt w:val="lowerLetter"/>
      <w:lvlText w:val="%8."/>
      <w:lvlJc w:val="left"/>
      <w:pPr>
        <w:ind w:left="5760" w:hanging="360"/>
      </w:pPr>
    </w:lvl>
    <w:lvl w:ilvl="8" w:tplc="669278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D510ED"/>
    <w:multiLevelType w:val="hybridMultilevel"/>
    <w:tmpl w:val="18EECF02"/>
    <w:lvl w:ilvl="0" w:tplc="E8A20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BC0E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FAC2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B06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A67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D2FE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D26F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A0B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A040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C66D13"/>
    <w:multiLevelType w:val="hybridMultilevel"/>
    <w:tmpl w:val="3AE831F8"/>
    <w:lvl w:ilvl="0" w:tplc="55A4EBD0">
      <w:numFmt w:val="bullet"/>
      <w:lvlText w:val="-"/>
      <w:lvlJc w:val="left"/>
      <w:pPr>
        <w:ind w:left="360" w:hanging="360"/>
      </w:pPr>
      <w:rPr>
        <w:rFonts w:ascii="Georgia" w:eastAsia="Times New Roman" w:hAnsi="Georgia" w:cs="Times New Roman" w:hint="default"/>
        <w:color w:val="auto"/>
        <w:u w:val="none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2AF4150"/>
    <w:multiLevelType w:val="hybridMultilevel"/>
    <w:tmpl w:val="D29C489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E96FE2"/>
    <w:multiLevelType w:val="hybridMultilevel"/>
    <w:tmpl w:val="FB220DB4"/>
    <w:lvl w:ilvl="0" w:tplc="F8988CF2">
      <w:start w:val="1"/>
      <w:numFmt w:val="bullet"/>
      <w:pStyle w:val="Tabletext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8DEE5FC2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F878C90A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3" w:tplc="285EEB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1866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709E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D62A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8231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FAEB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086375"/>
    <w:multiLevelType w:val="hybridMultilevel"/>
    <w:tmpl w:val="99E6AFD2"/>
    <w:lvl w:ilvl="0" w:tplc="BB7AEC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266F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1A6F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94EA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DE81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8A68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EE0ED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063D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3CFD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2E9C510C"/>
    <w:multiLevelType w:val="hybridMultilevel"/>
    <w:tmpl w:val="576AFDBA"/>
    <w:styleLink w:val="StyleOutlinenumberedCourierNewBoldLeft0cmHanging01"/>
    <w:lvl w:ilvl="0" w:tplc="1670076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</w:rPr>
    </w:lvl>
    <w:lvl w:ilvl="1" w:tplc="AE2EBBEE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Courier New" w:hAnsi="Courier New"/>
        <w:b/>
        <w:bCs/>
        <w:sz w:val="22"/>
      </w:rPr>
    </w:lvl>
    <w:lvl w:ilvl="2" w:tplc="3D6019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20D3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8260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3A42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0283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2E0D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CEDA0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FD5D39"/>
    <w:multiLevelType w:val="hybridMultilevel"/>
    <w:tmpl w:val="568EE6A6"/>
    <w:lvl w:ilvl="0" w:tplc="384C375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z w:val="22"/>
      </w:rPr>
    </w:lvl>
    <w:lvl w:ilvl="1" w:tplc="ED3E1050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2" w:tplc="407E94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E2D2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5A11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4EDE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8AB1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BE11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116D2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3F0526"/>
    <w:multiLevelType w:val="hybridMultilevel"/>
    <w:tmpl w:val="1EB8F046"/>
    <w:lvl w:ilvl="0" w:tplc="FB34B5E2">
      <w:numFmt w:val="bullet"/>
      <w:lvlText w:val="•"/>
      <w:lvlJc w:val="left"/>
      <w:pPr>
        <w:ind w:left="870" w:hanging="510"/>
      </w:pPr>
      <w:rPr>
        <w:rFonts w:ascii="Cambria" w:eastAsia="Times New Roman" w:hAnsi="Cambri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5A1CBC"/>
    <w:multiLevelType w:val="hybridMultilevel"/>
    <w:tmpl w:val="11EAA2EA"/>
    <w:lvl w:ilvl="0" w:tplc="6C324F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CE5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CC9F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4684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7430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728A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7EFE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922C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3C3B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356B15F6"/>
    <w:multiLevelType w:val="hybridMultilevel"/>
    <w:tmpl w:val="F996B75C"/>
    <w:lvl w:ilvl="0" w:tplc="7026D41E">
      <w:start w:val="1"/>
      <w:numFmt w:val="decimal"/>
      <w:pStyle w:val="Literaturereferences"/>
      <w:lvlText w:val="%1)"/>
      <w:lvlJc w:val="left"/>
      <w:pPr>
        <w:tabs>
          <w:tab w:val="num" w:pos="1060"/>
        </w:tabs>
        <w:ind w:left="1060" w:hanging="340"/>
      </w:pPr>
      <w:rPr>
        <w:rFonts w:hint="default"/>
      </w:rPr>
    </w:lvl>
    <w:lvl w:ilvl="1" w:tplc="356612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8098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637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7A9A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764E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A266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F0B3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9CF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227E29"/>
    <w:multiLevelType w:val="hybridMultilevel"/>
    <w:tmpl w:val="89563D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740F32" w:themeColor="accen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E963F36"/>
    <w:multiLevelType w:val="multilevel"/>
    <w:tmpl w:val="F0DA87DC"/>
    <w:styleLink w:val="Artikkelavsnitt"/>
    <w:lvl w:ilvl="0">
      <w:start w:val="1"/>
      <w:numFmt w:val="upperRoman"/>
      <w:lvlText w:val="Artik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Inndeling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429A46A5"/>
    <w:multiLevelType w:val="hybridMultilevel"/>
    <w:tmpl w:val="881AB68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073012"/>
    <w:multiLevelType w:val="hybridMultilevel"/>
    <w:tmpl w:val="D26E3D9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421859"/>
    <w:multiLevelType w:val="hybridMultilevel"/>
    <w:tmpl w:val="5144171A"/>
    <w:lvl w:ilvl="0" w:tplc="11CC0072">
      <w:start w:val="1"/>
      <w:numFmt w:val="bullet"/>
      <w:pStyle w:val="A-Boxliste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740F32" w:themeColor="accen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785D6E"/>
    <w:multiLevelType w:val="hybridMultilevel"/>
    <w:tmpl w:val="0F741E5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DE5C35"/>
    <w:multiLevelType w:val="hybridMultilevel"/>
    <w:tmpl w:val="0EF2B49A"/>
    <w:lvl w:ilvl="0" w:tplc="9B0814F2">
      <w:start w:val="1"/>
      <w:numFmt w:val="decimal"/>
      <w:pStyle w:val="Heading1nummererte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4C38DE"/>
    <w:multiLevelType w:val="hybridMultilevel"/>
    <w:tmpl w:val="FADED3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BFD3DFD"/>
    <w:multiLevelType w:val="hybridMultilevel"/>
    <w:tmpl w:val="14508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E716F1"/>
    <w:multiLevelType w:val="hybridMultilevel"/>
    <w:tmpl w:val="1F986552"/>
    <w:lvl w:ilvl="0" w:tplc="6480F322">
      <w:start w:val="1"/>
      <w:numFmt w:val="bullet"/>
      <w:pStyle w:val="a-boxexamplelist"/>
      <w:lvlText w:val=""/>
      <w:lvlJc w:val="left"/>
      <w:pPr>
        <w:tabs>
          <w:tab w:val="num" w:pos="340"/>
        </w:tabs>
        <w:ind w:left="34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72A36"/>
    <w:multiLevelType w:val="hybridMultilevel"/>
    <w:tmpl w:val="D228E554"/>
    <w:lvl w:ilvl="0" w:tplc="32A44DC8">
      <w:start w:val="1"/>
      <w:numFmt w:val="bullet"/>
      <w:pStyle w:val="Punktliste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</w:rPr>
    </w:lvl>
    <w:lvl w:ilvl="1" w:tplc="7960F748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2" w:tplc="4CB2C3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E88D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4280A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0ABF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E81D6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9AA1D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0164B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AE55A3"/>
    <w:multiLevelType w:val="hybridMultilevel"/>
    <w:tmpl w:val="3C08493A"/>
    <w:lvl w:ilvl="0" w:tplc="04140001">
      <w:start w:val="1"/>
      <w:numFmt w:val="bullet"/>
      <w:lvlText w:val=""/>
      <w:lvlJc w:val="left"/>
      <w:pPr>
        <w:ind w:left="1084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35" w15:restartNumberingAfterBreak="0">
    <w:nsid w:val="6669188B"/>
    <w:multiLevelType w:val="hybridMultilevel"/>
    <w:tmpl w:val="576AFDBA"/>
    <w:styleLink w:val="StyleOutlinenumberedCourierNewBoldLeft0cmHanging0"/>
    <w:lvl w:ilvl="0" w:tplc="A7F2735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</w:rPr>
    </w:lvl>
    <w:lvl w:ilvl="1" w:tplc="3E5CA322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Courier New" w:hAnsi="Courier New"/>
        <w:b/>
        <w:bCs/>
        <w:sz w:val="22"/>
      </w:rPr>
    </w:lvl>
    <w:lvl w:ilvl="2" w:tplc="E79CEB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C263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D259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CEB4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626C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38FC0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D046D7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387E24"/>
    <w:multiLevelType w:val="hybridMultilevel"/>
    <w:tmpl w:val="3988717E"/>
    <w:lvl w:ilvl="0" w:tplc="0414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22"/>
  </w:num>
  <w:num w:numId="9">
    <w:abstractNumId w:val="24"/>
  </w:num>
  <w:num w:numId="10">
    <w:abstractNumId w:val="33"/>
  </w:num>
  <w:num w:numId="11">
    <w:abstractNumId w:val="12"/>
  </w:num>
  <w:num w:numId="12">
    <w:abstractNumId w:val="9"/>
  </w:num>
  <w:num w:numId="13">
    <w:abstractNumId w:val="36"/>
  </w:num>
  <w:num w:numId="14">
    <w:abstractNumId w:val="35"/>
  </w:num>
  <w:num w:numId="15">
    <w:abstractNumId w:val="18"/>
  </w:num>
  <w:num w:numId="16">
    <w:abstractNumId w:val="10"/>
  </w:num>
  <w:num w:numId="17">
    <w:abstractNumId w:val="8"/>
  </w:num>
  <w:num w:numId="18">
    <w:abstractNumId w:val="33"/>
  </w:num>
  <w:num w:numId="19">
    <w:abstractNumId w:val="16"/>
  </w:num>
  <w:num w:numId="20">
    <w:abstractNumId w:val="14"/>
  </w:num>
  <w:num w:numId="21">
    <w:abstractNumId w:val="31"/>
  </w:num>
  <w:num w:numId="22">
    <w:abstractNumId w:val="28"/>
  </w:num>
  <w:num w:numId="23">
    <w:abstractNumId w:val="27"/>
  </w:num>
  <w:num w:numId="24">
    <w:abstractNumId w:val="32"/>
  </w:num>
  <w:num w:numId="25">
    <w:abstractNumId w:val="23"/>
  </w:num>
  <w:num w:numId="26">
    <w:abstractNumId w:val="30"/>
  </w:num>
  <w:num w:numId="27">
    <w:abstractNumId w:val="17"/>
  </w:num>
  <w:num w:numId="28">
    <w:abstractNumId w:val="21"/>
  </w:num>
  <w:num w:numId="29">
    <w:abstractNumId w:val="7"/>
  </w:num>
  <w:num w:numId="30">
    <w:abstractNumId w:val="29"/>
  </w:num>
  <w:num w:numId="31">
    <w:abstractNumId w:val="13"/>
  </w:num>
  <w:num w:numId="32">
    <w:abstractNumId w:val="19"/>
  </w:num>
  <w:num w:numId="33">
    <w:abstractNumId w:val="34"/>
  </w:num>
  <w:num w:numId="34">
    <w:abstractNumId w:val="15"/>
  </w:num>
  <w:num w:numId="35">
    <w:abstractNumId w:val="26"/>
  </w:num>
  <w:num w:numId="36">
    <w:abstractNumId w:val="25"/>
  </w:num>
  <w:num w:numId="37">
    <w:abstractNumId w:val="11"/>
  </w:num>
  <w:num w:numId="38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nb-NO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defaultTabStop w:val="720"/>
  <w:autoHyphenation/>
  <w:hyphenationZone w:val="357"/>
  <w:drawingGridHorizontalSpacing w:val="108"/>
  <w:drawingGridVerticalSpacing w:val="181"/>
  <w:displayHorizontalDrawingGridEvery w:val="0"/>
  <w:displayVerticalDrawingGridEvery w:val="10"/>
  <w:noPunctuationKerning/>
  <w:characterSpacingControl w:val="doNotCompress"/>
  <w:hdrShapeDefaults>
    <o:shapedefaults v:ext="edit" spidmax="2049" fill="f" fillcolor="white" stroke="f">
      <v:fill color="white" on="f"/>
      <v:stroke on="f"/>
      <v:shadow offset=".74831mm,.74831mm"/>
      <v:textbox inset=",7.2pt,,7.2pt"/>
      <o:colormru v:ext="edit" colors="white,#c3bcb2,#d7d1c9,#e8e8e8,#8e837a,#615046,#b0a69d,#857971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A3"/>
    <w:rsid w:val="00001589"/>
    <w:rsid w:val="00003900"/>
    <w:rsid w:val="00003C67"/>
    <w:rsid w:val="00007D8F"/>
    <w:rsid w:val="00010F92"/>
    <w:rsid w:val="00014C7C"/>
    <w:rsid w:val="00021205"/>
    <w:rsid w:val="000242F6"/>
    <w:rsid w:val="00024D0C"/>
    <w:rsid w:val="0002605D"/>
    <w:rsid w:val="00033484"/>
    <w:rsid w:val="000345E2"/>
    <w:rsid w:val="000404D7"/>
    <w:rsid w:val="000419B9"/>
    <w:rsid w:val="0004247A"/>
    <w:rsid w:val="00043F26"/>
    <w:rsid w:val="00050970"/>
    <w:rsid w:val="000509C8"/>
    <w:rsid w:val="00053FB7"/>
    <w:rsid w:val="00054C3E"/>
    <w:rsid w:val="00056630"/>
    <w:rsid w:val="00060665"/>
    <w:rsid w:val="00062CC7"/>
    <w:rsid w:val="000639CD"/>
    <w:rsid w:val="00067B2B"/>
    <w:rsid w:val="0007182C"/>
    <w:rsid w:val="00071F31"/>
    <w:rsid w:val="0008631A"/>
    <w:rsid w:val="00086CF1"/>
    <w:rsid w:val="00090ED1"/>
    <w:rsid w:val="00092179"/>
    <w:rsid w:val="00092B21"/>
    <w:rsid w:val="000943A1"/>
    <w:rsid w:val="00094402"/>
    <w:rsid w:val="00095CEF"/>
    <w:rsid w:val="000A2B2C"/>
    <w:rsid w:val="000A3C9F"/>
    <w:rsid w:val="000A6E6C"/>
    <w:rsid w:val="000A773E"/>
    <w:rsid w:val="000B4E63"/>
    <w:rsid w:val="000B5F25"/>
    <w:rsid w:val="000C20BE"/>
    <w:rsid w:val="000C29C6"/>
    <w:rsid w:val="000C4B1B"/>
    <w:rsid w:val="000C7301"/>
    <w:rsid w:val="000D0250"/>
    <w:rsid w:val="000D3B89"/>
    <w:rsid w:val="000D431A"/>
    <w:rsid w:val="000D4C36"/>
    <w:rsid w:val="000D5173"/>
    <w:rsid w:val="000D759C"/>
    <w:rsid w:val="000D75D0"/>
    <w:rsid w:val="000E1923"/>
    <w:rsid w:val="000E3A54"/>
    <w:rsid w:val="000E5075"/>
    <w:rsid w:val="000E7F67"/>
    <w:rsid w:val="000F04F8"/>
    <w:rsid w:val="000F0698"/>
    <w:rsid w:val="000F073B"/>
    <w:rsid w:val="000F178B"/>
    <w:rsid w:val="000F19AE"/>
    <w:rsid w:val="000F608B"/>
    <w:rsid w:val="000F7341"/>
    <w:rsid w:val="0010209B"/>
    <w:rsid w:val="00104BA0"/>
    <w:rsid w:val="0010539D"/>
    <w:rsid w:val="001056FF"/>
    <w:rsid w:val="00107772"/>
    <w:rsid w:val="00111827"/>
    <w:rsid w:val="00112384"/>
    <w:rsid w:val="00114745"/>
    <w:rsid w:val="0011682C"/>
    <w:rsid w:val="00116C29"/>
    <w:rsid w:val="00117F60"/>
    <w:rsid w:val="001203EB"/>
    <w:rsid w:val="00120DB1"/>
    <w:rsid w:val="0012295F"/>
    <w:rsid w:val="00124094"/>
    <w:rsid w:val="001242E7"/>
    <w:rsid w:val="00127741"/>
    <w:rsid w:val="00130A97"/>
    <w:rsid w:val="00131391"/>
    <w:rsid w:val="00133786"/>
    <w:rsid w:val="00133AD5"/>
    <w:rsid w:val="001413A3"/>
    <w:rsid w:val="00145897"/>
    <w:rsid w:val="00147A9A"/>
    <w:rsid w:val="00150868"/>
    <w:rsid w:val="00153D4F"/>
    <w:rsid w:val="001565BD"/>
    <w:rsid w:val="0016021B"/>
    <w:rsid w:val="00164D9F"/>
    <w:rsid w:val="00167472"/>
    <w:rsid w:val="0016795C"/>
    <w:rsid w:val="0017678E"/>
    <w:rsid w:val="00176AE1"/>
    <w:rsid w:val="00177D6C"/>
    <w:rsid w:val="00181AE1"/>
    <w:rsid w:val="00185646"/>
    <w:rsid w:val="0018618B"/>
    <w:rsid w:val="001873A1"/>
    <w:rsid w:val="00187AE7"/>
    <w:rsid w:val="001936FF"/>
    <w:rsid w:val="0019589A"/>
    <w:rsid w:val="00196AC0"/>
    <w:rsid w:val="001A01A7"/>
    <w:rsid w:val="001A3733"/>
    <w:rsid w:val="001A542B"/>
    <w:rsid w:val="001A54EC"/>
    <w:rsid w:val="001A688C"/>
    <w:rsid w:val="001B0F45"/>
    <w:rsid w:val="001B7C98"/>
    <w:rsid w:val="001C2D88"/>
    <w:rsid w:val="001C2D9F"/>
    <w:rsid w:val="001C68AF"/>
    <w:rsid w:val="001D1422"/>
    <w:rsid w:val="001D1559"/>
    <w:rsid w:val="001D7AE0"/>
    <w:rsid w:val="001E27F7"/>
    <w:rsid w:val="001E4F6B"/>
    <w:rsid w:val="001E63B3"/>
    <w:rsid w:val="001E663F"/>
    <w:rsid w:val="001E79BB"/>
    <w:rsid w:val="001F3696"/>
    <w:rsid w:val="001F4859"/>
    <w:rsid w:val="001F528D"/>
    <w:rsid w:val="001F5A21"/>
    <w:rsid w:val="001F5B25"/>
    <w:rsid w:val="001F672B"/>
    <w:rsid w:val="00200B48"/>
    <w:rsid w:val="0020122E"/>
    <w:rsid w:val="002025B1"/>
    <w:rsid w:val="00202B91"/>
    <w:rsid w:val="00205CDC"/>
    <w:rsid w:val="00205CEF"/>
    <w:rsid w:val="00206D79"/>
    <w:rsid w:val="002072EE"/>
    <w:rsid w:val="002129FD"/>
    <w:rsid w:val="00213313"/>
    <w:rsid w:val="0021663B"/>
    <w:rsid w:val="00221447"/>
    <w:rsid w:val="0023175C"/>
    <w:rsid w:val="00236311"/>
    <w:rsid w:val="0024119F"/>
    <w:rsid w:val="002423FE"/>
    <w:rsid w:val="00244131"/>
    <w:rsid w:val="00247CC3"/>
    <w:rsid w:val="00253772"/>
    <w:rsid w:val="00260C10"/>
    <w:rsid w:val="00260DFF"/>
    <w:rsid w:val="002621DB"/>
    <w:rsid w:val="00265DF4"/>
    <w:rsid w:val="00272D97"/>
    <w:rsid w:val="00276B17"/>
    <w:rsid w:val="00281DEB"/>
    <w:rsid w:val="002822BC"/>
    <w:rsid w:val="0028288F"/>
    <w:rsid w:val="002852BD"/>
    <w:rsid w:val="00286F36"/>
    <w:rsid w:val="00287207"/>
    <w:rsid w:val="002916AE"/>
    <w:rsid w:val="00292FAF"/>
    <w:rsid w:val="00293056"/>
    <w:rsid w:val="0029425D"/>
    <w:rsid w:val="0029488C"/>
    <w:rsid w:val="00296BC6"/>
    <w:rsid w:val="00296F32"/>
    <w:rsid w:val="002A0ED1"/>
    <w:rsid w:val="002A1030"/>
    <w:rsid w:val="002A140B"/>
    <w:rsid w:val="002A4EA8"/>
    <w:rsid w:val="002B051E"/>
    <w:rsid w:val="002B5BC4"/>
    <w:rsid w:val="002B6E42"/>
    <w:rsid w:val="002C4042"/>
    <w:rsid w:val="002C4B72"/>
    <w:rsid w:val="002C57AF"/>
    <w:rsid w:val="002C58BD"/>
    <w:rsid w:val="002D4E63"/>
    <w:rsid w:val="002D5DDA"/>
    <w:rsid w:val="002D69F4"/>
    <w:rsid w:val="002D730C"/>
    <w:rsid w:val="002E13A0"/>
    <w:rsid w:val="002E2870"/>
    <w:rsid w:val="002E6D90"/>
    <w:rsid w:val="002E743F"/>
    <w:rsid w:val="002F009D"/>
    <w:rsid w:val="002F0440"/>
    <w:rsid w:val="002F179F"/>
    <w:rsid w:val="002F2385"/>
    <w:rsid w:val="002F2C44"/>
    <w:rsid w:val="002F2FDF"/>
    <w:rsid w:val="002F41D1"/>
    <w:rsid w:val="002F754D"/>
    <w:rsid w:val="003048A3"/>
    <w:rsid w:val="003049AF"/>
    <w:rsid w:val="003054DA"/>
    <w:rsid w:val="00306F90"/>
    <w:rsid w:val="0031345A"/>
    <w:rsid w:val="00315647"/>
    <w:rsid w:val="00315827"/>
    <w:rsid w:val="003174BC"/>
    <w:rsid w:val="00317CED"/>
    <w:rsid w:val="00320D78"/>
    <w:rsid w:val="00321F99"/>
    <w:rsid w:val="00322AB7"/>
    <w:rsid w:val="003230A0"/>
    <w:rsid w:val="003313C3"/>
    <w:rsid w:val="00334C03"/>
    <w:rsid w:val="00337A5E"/>
    <w:rsid w:val="0034148E"/>
    <w:rsid w:val="00345132"/>
    <w:rsid w:val="003505FF"/>
    <w:rsid w:val="00352EFE"/>
    <w:rsid w:val="00352FF4"/>
    <w:rsid w:val="003537C5"/>
    <w:rsid w:val="00353C89"/>
    <w:rsid w:val="00354A84"/>
    <w:rsid w:val="00360843"/>
    <w:rsid w:val="003633C1"/>
    <w:rsid w:val="003647C7"/>
    <w:rsid w:val="00366A8A"/>
    <w:rsid w:val="00366E8B"/>
    <w:rsid w:val="003703FE"/>
    <w:rsid w:val="0037376C"/>
    <w:rsid w:val="0037421E"/>
    <w:rsid w:val="00381228"/>
    <w:rsid w:val="00381251"/>
    <w:rsid w:val="00384D12"/>
    <w:rsid w:val="00386FB4"/>
    <w:rsid w:val="0038771D"/>
    <w:rsid w:val="00387BE8"/>
    <w:rsid w:val="00391369"/>
    <w:rsid w:val="00392638"/>
    <w:rsid w:val="00394E90"/>
    <w:rsid w:val="00395802"/>
    <w:rsid w:val="003A181B"/>
    <w:rsid w:val="003A2F6E"/>
    <w:rsid w:val="003A4A94"/>
    <w:rsid w:val="003B1BCF"/>
    <w:rsid w:val="003B63C2"/>
    <w:rsid w:val="003B64A5"/>
    <w:rsid w:val="003B7706"/>
    <w:rsid w:val="003C0F36"/>
    <w:rsid w:val="003C2D9C"/>
    <w:rsid w:val="003D17D8"/>
    <w:rsid w:val="003E1104"/>
    <w:rsid w:val="003E3DE5"/>
    <w:rsid w:val="003F2034"/>
    <w:rsid w:val="003F35BE"/>
    <w:rsid w:val="003F597C"/>
    <w:rsid w:val="003F69E2"/>
    <w:rsid w:val="004005F4"/>
    <w:rsid w:val="00401A62"/>
    <w:rsid w:val="00403EDB"/>
    <w:rsid w:val="00405BEB"/>
    <w:rsid w:val="0040695A"/>
    <w:rsid w:val="00406EAA"/>
    <w:rsid w:val="00407623"/>
    <w:rsid w:val="004108F2"/>
    <w:rsid w:val="004132FE"/>
    <w:rsid w:val="00416266"/>
    <w:rsid w:val="00422342"/>
    <w:rsid w:val="004225AE"/>
    <w:rsid w:val="00423CD7"/>
    <w:rsid w:val="00423E78"/>
    <w:rsid w:val="004269B6"/>
    <w:rsid w:val="00431340"/>
    <w:rsid w:val="004333C2"/>
    <w:rsid w:val="00434159"/>
    <w:rsid w:val="00444052"/>
    <w:rsid w:val="00444BCB"/>
    <w:rsid w:val="004457B1"/>
    <w:rsid w:val="00452BF5"/>
    <w:rsid w:val="004549B7"/>
    <w:rsid w:val="00454D40"/>
    <w:rsid w:val="0046010A"/>
    <w:rsid w:val="0046272E"/>
    <w:rsid w:val="00463CAF"/>
    <w:rsid w:val="00463F52"/>
    <w:rsid w:val="0047072C"/>
    <w:rsid w:val="0047074D"/>
    <w:rsid w:val="004763C7"/>
    <w:rsid w:val="004770B4"/>
    <w:rsid w:val="00482508"/>
    <w:rsid w:val="00482801"/>
    <w:rsid w:val="00482CC5"/>
    <w:rsid w:val="004874C9"/>
    <w:rsid w:val="00491584"/>
    <w:rsid w:val="00492154"/>
    <w:rsid w:val="00492632"/>
    <w:rsid w:val="00496C13"/>
    <w:rsid w:val="00497E3C"/>
    <w:rsid w:val="004A03B2"/>
    <w:rsid w:val="004A285B"/>
    <w:rsid w:val="004A4982"/>
    <w:rsid w:val="004A5577"/>
    <w:rsid w:val="004A5F75"/>
    <w:rsid w:val="004B1700"/>
    <w:rsid w:val="004B2A56"/>
    <w:rsid w:val="004B5464"/>
    <w:rsid w:val="004C0069"/>
    <w:rsid w:val="004C2920"/>
    <w:rsid w:val="004D0511"/>
    <w:rsid w:val="004D1624"/>
    <w:rsid w:val="004D1F47"/>
    <w:rsid w:val="004D28EA"/>
    <w:rsid w:val="004D2FEC"/>
    <w:rsid w:val="004D4952"/>
    <w:rsid w:val="004D7FC1"/>
    <w:rsid w:val="004E105F"/>
    <w:rsid w:val="004E4D53"/>
    <w:rsid w:val="004E507F"/>
    <w:rsid w:val="004F0638"/>
    <w:rsid w:val="004F2A82"/>
    <w:rsid w:val="004F4122"/>
    <w:rsid w:val="005003F1"/>
    <w:rsid w:val="00502B01"/>
    <w:rsid w:val="0050458C"/>
    <w:rsid w:val="00504A2E"/>
    <w:rsid w:val="00507FC8"/>
    <w:rsid w:val="00511B69"/>
    <w:rsid w:val="0051240C"/>
    <w:rsid w:val="005140DC"/>
    <w:rsid w:val="00514D46"/>
    <w:rsid w:val="00515307"/>
    <w:rsid w:val="00515EDE"/>
    <w:rsid w:val="0051632D"/>
    <w:rsid w:val="00517C06"/>
    <w:rsid w:val="005204C3"/>
    <w:rsid w:val="00520DD5"/>
    <w:rsid w:val="00523566"/>
    <w:rsid w:val="0052703F"/>
    <w:rsid w:val="00527D5A"/>
    <w:rsid w:val="005309AD"/>
    <w:rsid w:val="00531610"/>
    <w:rsid w:val="00536AFA"/>
    <w:rsid w:val="00537FC0"/>
    <w:rsid w:val="0054369B"/>
    <w:rsid w:val="0054441F"/>
    <w:rsid w:val="00545D64"/>
    <w:rsid w:val="0055031B"/>
    <w:rsid w:val="00552DC1"/>
    <w:rsid w:val="005548F2"/>
    <w:rsid w:val="005562D7"/>
    <w:rsid w:val="0055758E"/>
    <w:rsid w:val="00557EB3"/>
    <w:rsid w:val="005601B3"/>
    <w:rsid w:val="00561083"/>
    <w:rsid w:val="005652B6"/>
    <w:rsid w:val="0056571A"/>
    <w:rsid w:val="00571CE6"/>
    <w:rsid w:val="00575779"/>
    <w:rsid w:val="00577612"/>
    <w:rsid w:val="0058113D"/>
    <w:rsid w:val="00583593"/>
    <w:rsid w:val="00590DA0"/>
    <w:rsid w:val="005937AD"/>
    <w:rsid w:val="005A742C"/>
    <w:rsid w:val="005A7AA5"/>
    <w:rsid w:val="005B1817"/>
    <w:rsid w:val="005B2CDE"/>
    <w:rsid w:val="005B6266"/>
    <w:rsid w:val="005C066E"/>
    <w:rsid w:val="005C1D61"/>
    <w:rsid w:val="005C2ED9"/>
    <w:rsid w:val="005C2EF0"/>
    <w:rsid w:val="005C58A8"/>
    <w:rsid w:val="005C5973"/>
    <w:rsid w:val="005D0A40"/>
    <w:rsid w:val="005E31BE"/>
    <w:rsid w:val="005E60EB"/>
    <w:rsid w:val="005F736A"/>
    <w:rsid w:val="005F767D"/>
    <w:rsid w:val="005F7DC4"/>
    <w:rsid w:val="006014C7"/>
    <w:rsid w:val="00604DAE"/>
    <w:rsid w:val="00604EC7"/>
    <w:rsid w:val="00606CB9"/>
    <w:rsid w:val="00606F76"/>
    <w:rsid w:val="00610AB4"/>
    <w:rsid w:val="00611241"/>
    <w:rsid w:val="00612916"/>
    <w:rsid w:val="006146F0"/>
    <w:rsid w:val="00615F08"/>
    <w:rsid w:val="006170AA"/>
    <w:rsid w:val="00623929"/>
    <w:rsid w:val="0062505E"/>
    <w:rsid w:val="0062707E"/>
    <w:rsid w:val="00630CBD"/>
    <w:rsid w:val="00631629"/>
    <w:rsid w:val="00636593"/>
    <w:rsid w:val="00641401"/>
    <w:rsid w:val="00647B19"/>
    <w:rsid w:val="00650525"/>
    <w:rsid w:val="00651661"/>
    <w:rsid w:val="0065600C"/>
    <w:rsid w:val="00656402"/>
    <w:rsid w:val="00662C4B"/>
    <w:rsid w:val="00663EEB"/>
    <w:rsid w:val="006659E0"/>
    <w:rsid w:val="00665B86"/>
    <w:rsid w:val="00665D5E"/>
    <w:rsid w:val="00671637"/>
    <w:rsid w:val="0067222F"/>
    <w:rsid w:val="0067346A"/>
    <w:rsid w:val="00673A48"/>
    <w:rsid w:val="00673D04"/>
    <w:rsid w:val="0067522C"/>
    <w:rsid w:val="006775EF"/>
    <w:rsid w:val="006800E1"/>
    <w:rsid w:val="00684047"/>
    <w:rsid w:val="00685534"/>
    <w:rsid w:val="0068641C"/>
    <w:rsid w:val="006901D2"/>
    <w:rsid w:val="00694D9F"/>
    <w:rsid w:val="006A19D2"/>
    <w:rsid w:val="006A3052"/>
    <w:rsid w:val="006A732D"/>
    <w:rsid w:val="006B2716"/>
    <w:rsid w:val="006B56CA"/>
    <w:rsid w:val="006B765C"/>
    <w:rsid w:val="006C0985"/>
    <w:rsid w:val="006C0A7E"/>
    <w:rsid w:val="006C34C5"/>
    <w:rsid w:val="006C5954"/>
    <w:rsid w:val="006D092A"/>
    <w:rsid w:val="006D28F6"/>
    <w:rsid w:val="006D4459"/>
    <w:rsid w:val="006E0B67"/>
    <w:rsid w:val="006E1457"/>
    <w:rsid w:val="006E2A34"/>
    <w:rsid w:val="006E6100"/>
    <w:rsid w:val="006E7DF1"/>
    <w:rsid w:val="006F3B81"/>
    <w:rsid w:val="006F64DB"/>
    <w:rsid w:val="006F674A"/>
    <w:rsid w:val="006F7E5B"/>
    <w:rsid w:val="00700617"/>
    <w:rsid w:val="00703D93"/>
    <w:rsid w:val="00705202"/>
    <w:rsid w:val="0070583D"/>
    <w:rsid w:val="00705B4C"/>
    <w:rsid w:val="00711D05"/>
    <w:rsid w:val="00712A2D"/>
    <w:rsid w:val="00715132"/>
    <w:rsid w:val="007167A3"/>
    <w:rsid w:val="00716844"/>
    <w:rsid w:val="007169A0"/>
    <w:rsid w:val="0072141A"/>
    <w:rsid w:val="00721D6A"/>
    <w:rsid w:val="007270FD"/>
    <w:rsid w:val="00735ABC"/>
    <w:rsid w:val="00741799"/>
    <w:rsid w:val="00745416"/>
    <w:rsid w:val="00747B7E"/>
    <w:rsid w:val="00747CCC"/>
    <w:rsid w:val="00754233"/>
    <w:rsid w:val="00760536"/>
    <w:rsid w:val="007609AA"/>
    <w:rsid w:val="00760EC3"/>
    <w:rsid w:val="00764600"/>
    <w:rsid w:val="00764FAC"/>
    <w:rsid w:val="00766297"/>
    <w:rsid w:val="007677CC"/>
    <w:rsid w:val="0077238D"/>
    <w:rsid w:val="0077454D"/>
    <w:rsid w:val="00775937"/>
    <w:rsid w:val="0077773D"/>
    <w:rsid w:val="007874D3"/>
    <w:rsid w:val="00791654"/>
    <w:rsid w:val="007935C6"/>
    <w:rsid w:val="00793C09"/>
    <w:rsid w:val="00794A21"/>
    <w:rsid w:val="00795103"/>
    <w:rsid w:val="007963BE"/>
    <w:rsid w:val="007A1EE5"/>
    <w:rsid w:val="007A4249"/>
    <w:rsid w:val="007A4789"/>
    <w:rsid w:val="007A4AB9"/>
    <w:rsid w:val="007B3F13"/>
    <w:rsid w:val="007B7D9F"/>
    <w:rsid w:val="007C2258"/>
    <w:rsid w:val="007C3188"/>
    <w:rsid w:val="007C64EA"/>
    <w:rsid w:val="007D192C"/>
    <w:rsid w:val="007D3D48"/>
    <w:rsid w:val="007E16FB"/>
    <w:rsid w:val="007F0732"/>
    <w:rsid w:val="007F722F"/>
    <w:rsid w:val="008000D1"/>
    <w:rsid w:val="00800E61"/>
    <w:rsid w:val="008043A0"/>
    <w:rsid w:val="008050AB"/>
    <w:rsid w:val="00805B38"/>
    <w:rsid w:val="008134C3"/>
    <w:rsid w:val="00813AD2"/>
    <w:rsid w:val="00816979"/>
    <w:rsid w:val="00820130"/>
    <w:rsid w:val="008206B0"/>
    <w:rsid w:val="00820911"/>
    <w:rsid w:val="00820A2C"/>
    <w:rsid w:val="00822255"/>
    <w:rsid w:val="00824528"/>
    <w:rsid w:val="00825E1E"/>
    <w:rsid w:val="008279F0"/>
    <w:rsid w:val="00827C64"/>
    <w:rsid w:val="00831FC7"/>
    <w:rsid w:val="0083496F"/>
    <w:rsid w:val="00837FC5"/>
    <w:rsid w:val="00840739"/>
    <w:rsid w:val="00842AFD"/>
    <w:rsid w:val="008439D1"/>
    <w:rsid w:val="0084549E"/>
    <w:rsid w:val="00845DB8"/>
    <w:rsid w:val="0084798E"/>
    <w:rsid w:val="00851B85"/>
    <w:rsid w:val="00853631"/>
    <w:rsid w:val="008553F4"/>
    <w:rsid w:val="00856C76"/>
    <w:rsid w:val="00857E1C"/>
    <w:rsid w:val="00864ACD"/>
    <w:rsid w:val="00865020"/>
    <w:rsid w:val="00872024"/>
    <w:rsid w:val="00882692"/>
    <w:rsid w:val="008852C8"/>
    <w:rsid w:val="008878BE"/>
    <w:rsid w:val="00890A84"/>
    <w:rsid w:val="00891FB8"/>
    <w:rsid w:val="00894A27"/>
    <w:rsid w:val="008A14D0"/>
    <w:rsid w:val="008A350A"/>
    <w:rsid w:val="008B0D6D"/>
    <w:rsid w:val="008B3A0C"/>
    <w:rsid w:val="008B41E7"/>
    <w:rsid w:val="008B6522"/>
    <w:rsid w:val="008B7B13"/>
    <w:rsid w:val="008D2B23"/>
    <w:rsid w:val="008D3514"/>
    <w:rsid w:val="008D3C0B"/>
    <w:rsid w:val="008D7C9D"/>
    <w:rsid w:val="008E1C34"/>
    <w:rsid w:val="008E256B"/>
    <w:rsid w:val="008E5306"/>
    <w:rsid w:val="008E5D9D"/>
    <w:rsid w:val="008E6DBB"/>
    <w:rsid w:val="008F1F6B"/>
    <w:rsid w:val="008F20BF"/>
    <w:rsid w:val="008F21F1"/>
    <w:rsid w:val="008F3C3C"/>
    <w:rsid w:val="008F52C7"/>
    <w:rsid w:val="008F6879"/>
    <w:rsid w:val="00900A55"/>
    <w:rsid w:val="00901626"/>
    <w:rsid w:val="00901C00"/>
    <w:rsid w:val="00902669"/>
    <w:rsid w:val="0090330E"/>
    <w:rsid w:val="00904212"/>
    <w:rsid w:val="009054CC"/>
    <w:rsid w:val="00906D39"/>
    <w:rsid w:val="009078B6"/>
    <w:rsid w:val="009149ED"/>
    <w:rsid w:val="00917B47"/>
    <w:rsid w:val="00923326"/>
    <w:rsid w:val="00923C90"/>
    <w:rsid w:val="0092554E"/>
    <w:rsid w:val="0092629C"/>
    <w:rsid w:val="00930FC2"/>
    <w:rsid w:val="0093199E"/>
    <w:rsid w:val="00933C69"/>
    <w:rsid w:val="00934C6E"/>
    <w:rsid w:val="00936CCA"/>
    <w:rsid w:val="00937463"/>
    <w:rsid w:val="00943B7B"/>
    <w:rsid w:val="00946C48"/>
    <w:rsid w:val="00952EFD"/>
    <w:rsid w:val="00953D3C"/>
    <w:rsid w:val="00953DDA"/>
    <w:rsid w:val="009540CF"/>
    <w:rsid w:val="009608BA"/>
    <w:rsid w:val="00960BDC"/>
    <w:rsid w:val="00965B87"/>
    <w:rsid w:val="009718A0"/>
    <w:rsid w:val="009742FC"/>
    <w:rsid w:val="00982C4C"/>
    <w:rsid w:val="00987A34"/>
    <w:rsid w:val="00991CA7"/>
    <w:rsid w:val="00991F19"/>
    <w:rsid w:val="00993312"/>
    <w:rsid w:val="00994782"/>
    <w:rsid w:val="00996D3B"/>
    <w:rsid w:val="009A3287"/>
    <w:rsid w:val="009A3E17"/>
    <w:rsid w:val="009A6707"/>
    <w:rsid w:val="009A72FC"/>
    <w:rsid w:val="009A7BF0"/>
    <w:rsid w:val="009B04C2"/>
    <w:rsid w:val="009B1E46"/>
    <w:rsid w:val="009B1EA4"/>
    <w:rsid w:val="009B360A"/>
    <w:rsid w:val="009B6AE8"/>
    <w:rsid w:val="009C0909"/>
    <w:rsid w:val="009C1E49"/>
    <w:rsid w:val="009C6D09"/>
    <w:rsid w:val="009D123B"/>
    <w:rsid w:val="009D633F"/>
    <w:rsid w:val="009D6606"/>
    <w:rsid w:val="009D6D5A"/>
    <w:rsid w:val="009E1BC3"/>
    <w:rsid w:val="009E2DD8"/>
    <w:rsid w:val="009E413C"/>
    <w:rsid w:val="009F04F5"/>
    <w:rsid w:val="009F0F66"/>
    <w:rsid w:val="009F3DEF"/>
    <w:rsid w:val="009F4BBE"/>
    <w:rsid w:val="00A018F2"/>
    <w:rsid w:val="00A01A5C"/>
    <w:rsid w:val="00A03272"/>
    <w:rsid w:val="00A05F74"/>
    <w:rsid w:val="00A11F96"/>
    <w:rsid w:val="00A13215"/>
    <w:rsid w:val="00A2007A"/>
    <w:rsid w:val="00A2363A"/>
    <w:rsid w:val="00A23B37"/>
    <w:rsid w:val="00A324D0"/>
    <w:rsid w:val="00A3480D"/>
    <w:rsid w:val="00A3481A"/>
    <w:rsid w:val="00A362B3"/>
    <w:rsid w:val="00A36C95"/>
    <w:rsid w:val="00A3741A"/>
    <w:rsid w:val="00A40902"/>
    <w:rsid w:val="00A454BE"/>
    <w:rsid w:val="00A46251"/>
    <w:rsid w:val="00A46A9A"/>
    <w:rsid w:val="00A47683"/>
    <w:rsid w:val="00A512AC"/>
    <w:rsid w:val="00A523E2"/>
    <w:rsid w:val="00A52838"/>
    <w:rsid w:val="00A52B91"/>
    <w:rsid w:val="00A60B3E"/>
    <w:rsid w:val="00A614A2"/>
    <w:rsid w:val="00A635C3"/>
    <w:rsid w:val="00A6400C"/>
    <w:rsid w:val="00A64171"/>
    <w:rsid w:val="00A65BD1"/>
    <w:rsid w:val="00A70EA9"/>
    <w:rsid w:val="00A755F3"/>
    <w:rsid w:val="00A75C05"/>
    <w:rsid w:val="00A76DD8"/>
    <w:rsid w:val="00A77500"/>
    <w:rsid w:val="00A77FB7"/>
    <w:rsid w:val="00A8466C"/>
    <w:rsid w:val="00A84BC9"/>
    <w:rsid w:val="00A901A4"/>
    <w:rsid w:val="00A903E8"/>
    <w:rsid w:val="00A91793"/>
    <w:rsid w:val="00A91C81"/>
    <w:rsid w:val="00AA4916"/>
    <w:rsid w:val="00AA4E0F"/>
    <w:rsid w:val="00AA654A"/>
    <w:rsid w:val="00AA6666"/>
    <w:rsid w:val="00AB0197"/>
    <w:rsid w:val="00AC096E"/>
    <w:rsid w:val="00AC3F60"/>
    <w:rsid w:val="00AD1243"/>
    <w:rsid w:val="00AD22A4"/>
    <w:rsid w:val="00AD2489"/>
    <w:rsid w:val="00AD3DDA"/>
    <w:rsid w:val="00AD64C2"/>
    <w:rsid w:val="00AD6F41"/>
    <w:rsid w:val="00AD70C8"/>
    <w:rsid w:val="00AE0715"/>
    <w:rsid w:val="00AE0DD9"/>
    <w:rsid w:val="00AE38A2"/>
    <w:rsid w:val="00AE4C5B"/>
    <w:rsid w:val="00AE798D"/>
    <w:rsid w:val="00AF1139"/>
    <w:rsid w:val="00AF1EEF"/>
    <w:rsid w:val="00AF25B8"/>
    <w:rsid w:val="00AF50BE"/>
    <w:rsid w:val="00AF7D97"/>
    <w:rsid w:val="00B03DB8"/>
    <w:rsid w:val="00B050F7"/>
    <w:rsid w:val="00B06274"/>
    <w:rsid w:val="00B07FD1"/>
    <w:rsid w:val="00B112C6"/>
    <w:rsid w:val="00B13186"/>
    <w:rsid w:val="00B145A8"/>
    <w:rsid w:val="00B145FD"/>
    <w:rsid w:val="00B15C98"/>
    <w:rsid w:val="00B15D21"/>
    <w:rsid w:val="00B16D33"/>
    <w:rsid w:val="00B20746"/>
    <w:rsid w:val="00B20D76"/>
    <w:rsid w:val="00B21759"/>
    <w:rsid w:val="00B24DFD"/>
    <w:rsid w:val="00B30980"/>
    <w:rsid w:val="00B358D3"/>
    <w:rsid w:val="00B35E2A"/>
    <w:rsid w:val="00B367AE"/>
    <w:rsid w:val="00B4002B"/>
    <w:rsid w:val="00B46AA7"/>
    <w:rsid w:val="00B50062"/>
    <w:rsid w:val="00B54F91"/>
    <w:rsid w:val="00B5676D"/>
    <w:rsid w:val="00B57613"/>
    <w:rsid w:val="00B57A31"/>
    <w:rsid w:val="00B6180E"/>
    <w:rsid w:val="00B631B0"/>
    <w:rsid w:val="00B70662"/>
    <w:rsid w:val="00B70BCF"/>
    <w:rsid w:val="00B728A1"/>
    <w:rsid w:val="00B762AB"/>
    <w:rsid w:val="00B76548"/>
    <w:rsid w:val="00B77A8E"/>
    <w:rsid w:val="00B77C57"/>
    <w:rsid w:val="00B77E6E"/>
    <w:rsid w:val="00B818BF"/>
    <w:rsid w:val="00B8440E"/>
    <w:rsid w:val="00B86B85"/>
    <w:rsid w:val="00B90688"/>
    <w:rsid w:val="00B90831"/>
    <w:rsid w:val="00B90C9D"/>
    <w:rsid w:val="00B916AB"/>
    <w:rsid w:val="00B91C85"/>
    <w:rsid w:val="00B92875"/>
    <w:rsid w:val="00B943DD"/>
    <w:rsid w:val="00B97669"/>
    <w:rsid w:val="00BA0E72"/>
    <w:rsid w:val="00BA4785"/>
    <w:rsid w:val="00BA4F0A"/>
    <w:rsid w:val="00BB6C28"/>
    <w:rsid w:val="00BB6DB1"/>
    <w:rsid w:val="00BB7911"/>
    <w:rsid w:val="00BC03AA"/>
    <w:rsid w:val="00BC11F5"/>
    <w:rsid w:val="00BC47D3"/>
    <w:rsid w:val="00BC51DD"/>
    <w:rsid w:val="00BC5D69"/>
    <w:rsid w:val="00BD2421"/>
    <w:rsid w:val="00BD6513"/>
    <w:rsid w:val="00BE2796"/>
    <w:rsid w:val="00BF224B"/>
    <w:rsid w:val="00C04759"/>
    <w:rsid w:val="00C04FAC"/>
    <w:rsid w:val="00C075DC"/>
    <w:rsid w:val="00C1014F"/>
    <w:rsid w:val="00C10341"/>
    <w:rsid w:val="00C11629"/>
    <w:rsid w:val="00C13D22"/>
    <w:rsid w:val="00C148C2"/>
    <w:rsid w:val="00C16EE8"/>
    <w:rsid w:val="00C17388"/>
    <w:rsid w:val="00C214EE"/>
    <w:rsid w:val="00C23023"/>
    <w:rsid w:val="00C2319F"/>
    <w:rsid w:val="00C26281"/>
    <w:rsid w:val="00C26719"/>
    <w:rsid w:val="00C32F14"/>
    <w:rsid w:val="00C33FC7"/>
    <w:rsid w:val="00C35EF0"/>
    <w:rsid w:val="00C37B3C"/>
    <w:rsid w:val="00C42EA7"/>
    <w:rsid w:val="00C43194"/>
    <w:rsid w:val="00C43AAD"/>
    <w:rsid w:val="00C44CD1"/>
    <w:rsid w:val="00C45475"/>
    <w:rsid w:val="00C525D0"/>
    <w:rsid w:val="00C5625A"/>
    <w:rsid w:val="00C57396"/>
    <w:rsid w:val="00C60098"/>
    <w:rsid w:val="00C6308A"/>
    <w:rsid w:val="00C6550D"/>
    <w:rsid w:val="00C6787A"/>
    <w:rsid w:val="00C67B56"/>
    <w:rsid w:val="00C74F45"/>
    <w:rsid w:val="00C85407"/>
    <w:rsid w:val="00C87792"/>
    <w:rsid w:val="00C9015A"/>
    <w:rsid w:val="00C926EB"/>
    <w:rsid w:val="00C96493"/>
    <w:rsid w:val="00C96A90"/>
    <w:rsid w:val="00C97A5E"/>
    <w:rsid w:val="00CA0B70"/>
    <w:rsid w:val="00CA1A83"/>
    <w:rsid w:val="00CA36E4"/>
    <w:rsid w:val="00CA6223"/>
    <w:rsid w:val="00CA746A"/>
    <w:rsid w:val="00CB2F7D"/>
    <w:rsid w:val="00CB317C"/>
    <w:rsid w:val="00CB3C97"/>
    <w:rsid w:val="00CB5D59"/>
    <w:rsid w:val="00CB7BE2"/>
    <w:rsid w:val="00CC47E1"/>
    <w:rsid w:val="00CC4F99"/>
    <w:rsid w:val="00CC5FA2"/>
    <w:rsid w:val="00CC60A1"/>
    <w:rsid w:val="00CC64FF"/>
    <w:rsid w:val="00CD5CE7"/>
    <w:rsid w:val="00CD5F1E"/>
    <w:rsid w:val="00CE442C"/>
    <w:rsid w:val="00CE46F6"/>
    <w:rsid w:val="00CE5D2A"/>
    <w:rsid w:val="00CE79BC"/>
    <w:rsid w:val="00CF4681"/>
    <w:rsid w:val="00D103B2"/>
    <w:rsid w:val="00D112B3"/>
    <w:rsid w:val="00D142A9"/>
    <w:rsid w:val="00D14A14"/>
    <w:rsid w:val="00D20173"/>
    <w:rsid w:val="00D256BF"/>
    <w:rsid w:val="00D31BE2"/>
    <w:rsid w:val="00D33500"/>
    <w:rsid w:val="00D3523E"/>
    <w:rsid w:val="00D41440"/>
    <w:rsid w:val="00D4428C"/>
    <w:rsid w:val="00D44C59"/>
    <w:rsid w:val="00D452D4"/>
    <w:rsid w:val="00D516FB"/>
    <w:rsid w:val="00D52AB4"/>
    <w:rsid w:val="00D56A4A"/>
    <w:rsid w:val="00D6624E"/>
    <w:rsid w:val="00D673EA"/>
    <w:rsid w:val="00D75342"/>
    <w:rsid w:val="00D76B7E"/>
    <w:rsid w:val="00D76CD7"/>
    <w:rsid w:val="00D76DEA"/>
    <w:rsid w:val="00D800C3"/>
    <w:rsid w:val="00D8031E"/>
    <w:rsid w:val="00D8327D"/>
    <w:rsid w:val="00D91059"/>
    <w:rsid w:val="00D93A2D"/>
    <w:rsid w:val="00D976C2"/>
    <w:rsid w:val="00D97781"/>
    <w:rsid w:val="00DA081A"/>
    <w:rsid w:val="00DA1CCA"/>
    <w:rsid w:val="00DA4F6D"/>
    <w:rsid w:val="00DA5559"/>
    <w:rsid w:val="00DA6948"/>
    <w:rsid w:val="00DB2260"/>
    <w:rsid w:val="00DB442E"/>
    <w:rsid w:val="00DB44EB"/>
    <w:rsid w:val="00DB5A71"/>
    <w:rsid w:val="00DB6C0C"/>
    <w:rsid w:val="00DB74C0"/>
    <w:rsid w:val="00DB7601"/>
    <w:rsid w:val="00DC0D6D"/>
    <w:rsid w:val="00DC36F6"/>
    <w:rsid w:val="00DC4A52"/>
    <w:rsid w:val="00DC610E"/>
    <w:rsid w:val="00DC6A23"/>
    <w:rsid w:val="00DC787B"/>
    <w:rsid w:val="00DD01B1"/>
    <w:rsid w:val="00DD171A"/>
    <w:rsid w:val="00DD1EBC"/>
    <w:rsid w:val="00DD4584"/>
    <w:rsid w:val="00DE1AC4"/>
    <w:rsid w:val="00DE3627"/>
    <w:rsid w:val="00DE3CC4"/>
    <w:rsid w:val="00DE403C"/>
    <w:rsid w:val="00DE7725"/>
    <w:rsid w:val="00E01167"/>
    <w:rsid w:val="00E0180B"/>
    <w:rsid w:val="00E03995"/>
    <w:rsid w:val="00E03FEA"/>
    <w:rsid w:val="00E0600B"/>
    <w:rsid w:val="00E11E3D"/>
    <w:rsid w:val="00E138C2"/>
    <w:rsid w:val="00E1413A"/>
    <w:rsid w:val="00E21037"/>
    <w:rsid w:val="00E213A6"/>
    <w:rsid w:val="00E2172A"/>
    <w:rsid w:val="00E24BCA"/>
    <w:rsid w:val="00E2688D"/>
    <w:rsid w:val="00E30822"/>
    <w:rsid w:val="00E30B7B"/>
    <w:rsid w:val="00E3269F"/>
    <w:rsid w:val="00E4373A"/>
    <w:rsid w:val="00E441AD"/>
    <w:rsid w:val="00E56C98"/>
    <w:rsid w:val="00E661D7"/>
    <w:rsid w:val="00E700C9"/>
    <w:rsid w:val="00E70BF2"/>
    <w:rsid w:val="00E723FD"/>
    <w:rsid w:val="00E74822"/>
    <w:rsid w:val="00E759C9"/>
    <w:rsid w:val="00E75F32"/>
    <w:rsid w:val="00E7676D"/>
    <w:rsid w:val="00E7776A"/>
    <w:rsid w:val="00E81BC6"/>
    <w:rsid w:val="00E81D7E"/>
    <w:rsid w:val="00E82BAD"/>
    <w:rsid w:val="00E85260"/>
    <w:rsid w:val="00E86F52"/>
    <w:rsid w:val="00E879C1"/>
    <w:rsid w:val="00E912FC"/>
    <w:rsid w:val="00E91D93"/>
    <w:rsid w:val="00E933FB"/>
    <w:rsid w:val="00E94E83"/>
    <w:rsid w:val="00E955E1"/>
    <w:rsid w:val="00EA06E6"/>
    <w:rsid w:val="00EA185E"/>
    <w:rsid w:val="00EA1CB3"/>
    <w:rsid w:val="00EA3743"/>
    <w:rsid w:val="00EA5260"/>
    <w:rsid w:val="00EA547E"/>
    <w:rsid w:val="00EA7837"/>
    <w:rsid w:val="00EB0291"/>
    <w:rsid w:val="00EB46E3"/>
    <w:rsid w:val="00EC0C0F"/>
    <w:rsid w:val="00EC162D"/>
    <w:rsid w:val="00EC1D86"/>
    <w:rsid w:val="00ED24A3"/>
    <w:rsid w:val="00ED3446"/>
    <w:rsid w:val="00ED3FAE"/>
    <w:rsid w:val="00ED6592"/>
    <w:rsid w:val="00EE0CC0"/>
    <w:rsid w:val="00EE2516"/>
    <w:rsid w:val="00EE53F3"/>
    <w:rsid w:val="00EE6865"/>
    <w:rsid w:val="00EF1FE5"/>
    <w:rsid w:val="00F00F0C"/>
    <w:rsid w:val="00F01971"/>
    <w:rsid w:val="00F02E43"/>
    <w:rsid w:val="00F14CAF"/>
    <w:rsid w:val="00F14F21"/>
    <w:rsid w:val="00F168D5"/>
    <w:rsid w:val="00F33574"/>
    <w:rsid w:val="00F344EC"/>
    <w:rsid w:val="00F351CB"/>
    <w:rsid w:val="00F3696B"/>
    <w:rsid w:val="00F40BB2"/>
    <w:rsid w:val="00F42C45"/>
    <w:rsid w:val="00F479C4"/>
    <w:rsid w:val="00F47C01"/>
    <w:rsid w:val="00F5146E"/>
    <w:rsid w:val="00F53D60"/>
    <w:rsid w:val="00F54EAE"/>
    <w:rsid w:val="00F56221"/>
    <w:rsid w:val="00F57DFB"/>
    <w:rsid w:val="00F63AFE"/>
    <w:rsid w:val="00F63F53"/>
    <w:rsid w:val="00F64268"/>
    <w:rsid w:val="00F6625F"/>
    <w:rsid w:val="00F7135A"/>
    <w:rsid w:val="00F71F9D"/>
    <w:rsid w:val="00F77124"/>
    <w:rsid w:val="00F80DFF"/>
    <w:rsid w:val="00F8349A"/>
    <w:rsid w:val="00F84759"/>
    <w:rsid w:val="00F84EC0"/>
    <w:rsid w:val="00F86060"/>
    <w:rsid w:val="00F87401"/>
    <w:rsid w:val="00F90F10"/>
    <w:rsid w:val="00F91CD3"/>
    <w:rsid w:val="00F92A5A"/>
    <w:rsid w:val="00F92ABD"/>
    <w:rsid w:val="00F94342"/>
    <w:rsid w:val="00F94548"/>
    <w:rsid w:val="00FA0C73"/>
    <w:rsid w:val="00FA3FCD"/>
    <w:rsid w:val="00FA4464"/>
    <w:rsid w:val="00FB2E8D"/>
    <w:rsid w:val="00FB30FF"/>
    <w:rsid w:val="00FB39DF"/>
    <w:rsid w:val="00FB53E1"/>
    <w:rsid w:val="00FB5D34"/>
    <w:rsid w:val="00FB60CF"/>
    <w:rsid w:val="00FB6A24"/>
    <w:rsid w:val="00FB7F00"/>
    <w:rsid w:val="00FC0272"/>
    <w:rsid w:val="00FC1180"/>
    <w:rsid w:val="00FC2F8D"/>
    <w:rsid w:val="00FD12C8"/>
    <w:rsid w:val="00FD245E"/>
    <w:rsid w:val="00FD3D07"/>
    <w:rsid w:val="00FD738A"/>
    <w:rsid w:val="00FE13E1"/>
    <w:rsid w:val="00FE22A9"/>
    <w:rsid w:val="00FE2348"/>
    <w:rsid w:val="00FE3459"/>
    <w:rsid w:val="00FE3B5B"/>
    <w:rsid w:val="00FE45E7"/>
    <w:rsid w:val="00FE63AE"/>
    <w:rsid w:val="00FE72F9"/>
    <w:rsid w:val="00FF0261"/>
    <w:rsid w:val="00FF58AA"/>
    <w:rsid w:val="00FF5BD2"/>
    <w:rsid w:val="078A2F8B"/>
    <w:rsid w:val="09607D3A"/>
    <w:rsid w:val="096C13D8"/>
    <w:rsid w:val="0FA72060"/>
    <w:rsid w:val="1892A2EA"/>
    <w:rsid w:val="218D5600"/>
    <w:rsid w:val="25B6FC45"/>
    <w:rsid w:val="2AB1201F"/>
    <w:rsid w:val="2F08AB78"/>
    <w:rsid w:val="360D0011"/>
    <w:rsid w:val="3E476B51"/>
    <w:rsid w:val="43E842F2"/>
    <w:rsid w:val="44089C0B"/>
    <w:rsid w:val="4B7D8C4D"/>
    <w:rsid w:val="4E5E7087"/>
    <w:rsid w:val="5F07BB9F"/>
    <w:rsid w:val="608F2A96"/>
    <w:rsid w:val="624EE3B2"/>
    <w:rsid w:val="6622A067"/>
    <w:rsid w:val="6A005F16"/>
    <w:rsid w:val="6A660F1F"/>
    <w:rsid w:val="76CBF65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="f" fillcolor="white" stroke="f">
      <v:fill color="white" on="f"/>
      <v:stroke on="f"/>
      <v:shadow offset=".74831mm,.74831mm"/>
      <v:textbox inset=",7.2pt,,7.2pt"/>
      <o:colormru v:ext="edit" colors="white,#c3bcb2,#d7d1c9,#e8e8e8,#8e837a,#615046,#b0a69d,#857971"/>
    </o:shapedefaults>
    <o:shapelayout v:ext="edit">
      <o:idmap v:ext="edit" data="1"/>
    </o:shapelayout>
  </w:shapeDefaults>
  <w:doNotEmbedSmartTags/>
  <w:decimalSymbol w:val=","/>
  <w:listSeparator w:val=";"/>
  <w14:docId w14:val="3D6246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 w:uiPriority="61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 w:uiPriority="64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18F2"/>
    <w:pPr>
      <w:tabs>
        <w:tab w:val="left" w:pos="510"/>
      </w:tabs>
      <w:spacing w:line="288" w:lineRule="auto"/>
    </w:pPr>
    <w:rPr>
      <w:rFonts w:ascii="Cambria" w:hAnsi="Cambria"/>
      <w:sz w:val="22"/>
      <w:szCs w:val="21"/>
    </w:rPr>
  </w:style>
  <w:style w:type="paragraph" w:styleId="Overskrift1">
    <w:name w:val="heading 1"/>
    <w:basedOn w:val="Normal"/>
    <w:next w:val="Normal"/>
    <w:link w:val="Overskrift1Tegn"/>
    <w:qFormat/>
    <w:rsid w:val="0008631A"/>
    <w:pPr>
      <w:keepNext/>
      <w:pageBreakBefore/>
      <w:suppressLineNumbers/>
      <w:pBdr>
        <w:top w:val="single" w:sz="48" w:space="8" w:color="00799F" w:themeColor="accent1" w:themeShade="BF"/>
      </w:pBdr>
      <w:suppressAutoHyphens/>
      <w:spacing w:before="160" w:after="2060" w:line="480" w:lineRule="exact"/>
      <w:ind w:left="510" w:hanging="510"/>
      <w:outlineLvl w:val="0"/>
    </w:pPr>
    <w:rPr>
      <w:b/>
      <w:spacing w:val="6"/>
      <w:kern w:val="32"/>
      <w:sz w:val="44"/>
      <w:szCs w:val="40"/>
    </w:rPr>
  </w:style>
  <w:style w:type="paragraph" w:styleId="Overskrift2">
    <w:name w:val="heading 2"/>
    <w:basedOn w:val="Normal"/>
    <w:next w:val="Normal"/>
    <w:link w:val="Overskrift2Tegn"/>
    <w:qFormat/>
    <w:rsid w:val="0018618B"/>
    <w:pPr>
      <w:keepNext/>
      <w:pBdr>
        <w:top w:val="single" w:sz="8" w:space="3" w:color="262626" w:themeColor="text1" w:themeTint="D9"/>
        <w:bottom w:val="single" w:sz="8" w:space="5" w:color="262626" w:themeColor="text1" w:themeTint="D9"/>
      </w:pBdr>
      <w:spacing w:before="80" w:after="240"/>
      <w:outlineLvl w:val="1"/>
    </w:pPr>
    <w:rPr>
      <w:b/>
      <w:sz w:val="24"/>
      <w:szCs w:val="22"/>
    </w:rPr>
  </w:style>
  <w:style w:type="paragraph" w:styleId="Overskrift3">
    <w:name w:val="heading 3"/>
    <w:basedOn w:val="Normal"/>
    <w:next w:val="Normal"/>
    <w:link w:val="Overskrift3Tegn"/>
    <w:qFormat/>
    <w:rsid w:val="00213313"/>
    <w:pPr>
      <w:keepNext/>
      <w:spacing w:after="120"/>
      <w:outlineLvl w:val="2"/>
    </w:pPr>
    <w:rPr>
      <w:b/>
      <w:szCs w:val="26"/>
    </w:rPr>
  </w:style>
  <w:style w:type="paragraph" w:styleId="Overskrift4">
    <w:name w:val="heading 4"/>
    <w:basedOn w:val="Normal"/>
    <w:next w:val="Normal"/>
    <w:link w:val="Overskrift4Tegn"/>
    <w:qFormat/>
    <w:rsid w:val="00B57613"/>
    <w:pPr>
      <w:keepNext/>
      <w:spacing w:after="20"/>
      <w:outlineLvl w:val="3"/>
    </w:pPr>
    <w:rPr>
      <w:b/>
      <w:i/>
      <w:szCs w:val="28"/>
    </w:rPr>
  </w:style>
  <w:style w:type="paragraph" w:styleId="Overskrift5">
    <w:name w:val="heading 5"/>
    <w:basedOn w:val="Normal"/>
    <w:next w:val="Normal"/>
    <w:link w:val="Overskrift5Tegn"/>
    <w:rsid w:val="00B57613"/>
    <w:pPr>
      <w:outlineLvl w:val="4"/>
    </w:pPr>
    <w:rPr>
      <w:i/>
      <w:szCs w:val="26"/>
    </w:rPr>
  </w:style>
  <w:style w:type="paragraph" w:styleId="Overskrift6">
    <w:name w:val="heading 6"/>
    <w:basedOn w:val="Normal"/>
    <w:next w:val="Normal"/>
    <w:link w:val="Overskrift6Tegn"/>
    <w:rsid w:val="00B57613"/>
    <w:pPr>
      <w:spacing w:before="240" w:after="60"/>
      <w:outlineLvl w:val="5"/>
    </w:pPr>
    <w:rPr>
      <w:b/>
      <w:sz w:val="20"/>
      <w:szCs w:val="22"/>
      <w:lang w:val="en-GB"/>
    </w:rPr>
  </w:style>
  <w:style w:type="paragraph" w:styleId="Overskrift7">
    <w:name w:val="heading 7"/>
    <w:basedOn w:val="Normal"/>
    <w:next w:val="Normal"/>
    <w:link w:val="Overskrift7Tegn"/>
    <w:rsid w:val="00B57613"/>
    <w:pPr>
      <w:spacing w:before="240" w:after="60"/>
      <w:outlineLvl w:val="6"/>
    </w:pPr>
    <w:rPr>
      <w:sz w:val="20"/>
      <w:lang w:val="en-GB"/>
    </w:rPr>
  </w:style>
  <w:style w:type="paragraph" w:styleId="Overskrift8">
    <w:name w:val="heading 8"/>
    <w:basedOn w:val="Normal"/>
    <w:next w:val="Normalinnrykket"/>
    <w:link w:val="Overskrift8Tegn"/>
    <w:rsid w:val="00B57613"/>
    <w:pPr>
      <w:spacing w:before="240" w:after="60"/>
      <w:outlineLvl w:val="7"/>
    </w:pPr>
    <w:rPr>
      <w:i/>
      <w:sz w:val="20"/>
      <w:lang w:val="en-GB"/>
    </w:rPr>
  </w:style>
  <w:style w:type="paragraph" w:styleId="Overskrift9">
    <w:name w:val="heading 9"/>
    <w:basedOn w:val="Normal"/>
    <w:next w:val="Normalinnrykket"/>
    <w:link w:val="Overskrift9Tegn"/>
    <w:rsid w:val="00B57613"/>
    <w:pPr>
      <w:spacing w:before="240" w:after="60"/>
      <w:outlineLvl w:val="8"/>
    </w:pPr>
    <w:rPr>
      <w:rFonts w:asciiTheme="minorHAnsi" w:hAnsiTheme="minorHAnsi"/>
      <w:sz w:val="20"/>
      <w:szCs w:val="22"/>
      <w:lang w:val="en-GB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semiHidden/>
    <w:rsid w:val="00B576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Standardskriftforavsnitt"/>
    <w:uiPriority w:val="99"/>
    <w:semiHidden/>
    <w:rsid w:val="00B57613"/>
    <w:rPr>
      <w:rFonts w:ascii="Lucida Grande" w:hAnsi="Lucida Grande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57613"/>
    <w:rPr>
      <w:rFonts w:ascii="Lucida Grande" w:hAnsi="Lucida Grande"/>
      <w:sz w:val="18"/>
      <w:szCs w:val="18"/>
    </w:rPr>
  </w:style>
  <w:style w:type="paragraph" w:customStyle="1" w:styleId="Kolofonnormalright">
    <w:name w:val="Kolofon normal right"/>
    <w:basedOn w:val="Normal"/>
    <w:link w:val="KolofonnormalrightChar"/>
    <w:qFormat/>
    <w:rsid w:val="00B57613"/>
    <w:pPr>
      <w:tabs>
        <w:tab w:val="clear" w:pos="510"/>
      </w:tabs>
    </w:pPr>
    <w:rPr>
      <w:noProof/>
      <w:sz w:val="20"/>
      <w:lang w:val="en-US"/>
    </w:rPr>
  </w:style>
  <w:style w:type="table" w:styleId="Tabelliste3">
    <w:name w:val="Table List 3"/>
    <w:basedOn w:val="Vanligtabell"/>
    <w:rsid w:val="00B57613"/>
    <w:pPr>
      <w:tabs>
        <w:tab w:val="left" w:pos="510"/>
      </w:tabs>
    </w:pPr>
    <w:rPr>
      <w:rFonts w:ascii="Arial Narrow" w:hAnsi="Arial Narrow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  <w:insideH w:val="single" w:sz="4" w:space="0" w:color="000000"/>
      </w:tblBorders>
      <w:tblCellMar>
        <w:top w:w="68" w:type="dxa"/>
        <w:left w:w="57" w:type="dxa"/>
        <w:bottom w:w="68" w:type="dxa"/>
        <w:right w:w="57" w:type="dxa"/>
      </w:tblCellMar>
    </w:tblPr>
    <w:tcPr>
      <w:shd w:val="clear" w:color="auto" w:fill="FFFFFF" w:themeFill="background1"/>
    </w:tcPr>
    <w:tblStylePr w:type="firstRow">
      <w:pPr>
        <w:jc w:val="left"/>
      </w:pPr>
      <w:rPr>
        <w:rFonts w:ascii="GRADE-quality" w:hAnsi="GRADE-quality"/>
        <w:b/>
        <w:sz w:val="22"/>
      </w:rPr>
      <w:tblPr/>
      <w:tcPr>
        <w:shd w:val="clear" w:color="auto" w:fill="EEEDEB" w:themeFill="background2"/>
      </w:tcPr>
    </w:tblStylePr>
    <w:tblStylePr w:type="lastRow">
      <w:tblPr/>
      <w:tcPr>
        <w:tcBorders>
          <w:top w:val="single" w:sz="4" w:space="0" w:color="auto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firstCol">
      <w:rPr>
        <w:rFonts w:ascii="GRADE-quality" w:hAnsi="GRADE-quality"/>
        <w:b/>
        <w:sz w:val="22"/>
      </w:rPr>
    </w:tblStylePr>
    <w:tblStylePr w:type="lastCol">
      <w:rPr>
        <w:rFonts w:ascii="System" w:hAnsi="System"/>
        <w:b w:val="0"/>
        <w:sz w:val="22"/>
      </w:rPr>
      <w:tblPr>
        <w:tblCellMar>
          <w:top w:w="68" w:type="dxa"/>
          <w:left w:w="57" w:type="dxa"/>
          <w:bottom w:w="68" w:type="dxa"/>
          <w:right w:w="57" w:type="dxa"/>
        </w:tblCellMar>
      </w:tbl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pptekst">
    <w:name w:val="header"/>
    <w:basedOn w:val="Normal"/>
    <w:link w:val="TopptekstTegn"/>
    <w:uiPriority w:val="99"/>
    <w:rsid w:val="00B57613"/>
    <w:pPr>
      <w:tabs>
        <w:tab w:val="center" w:pos="4320"/>
        <w:tab w:val="right" w:pos="8640"/>
      </w:tabs>
    </w:pPr>
    <w:rPr>
      <w:rFonts w:ascii="Sun Cd TFm" w:hAnsi="Sun Cd TFm"/>
    </w:rPr>
  </w:style>
  <w:style w:type="paragraph" w:styleId="Bunntekst">
    <w:name w:val="footer"/>
    <w:basedOn w:val="Normal"/>
    <w:link w:val="BunntekstTegn"/>
    <w:rsid w:val="00B57613"/>
    <w:pPr>
      <w:tabs>
        <w:tab w:val="left" w:pos="227"/>
        <w:tab w:val="center" w:pos="4320"/>
        <w:tab w:val="right" w:pos="8640"/>
      </w:tabs>
    </w:pPr>
    <w:rPr>
      <w:rFonts w:ascii="Arial Narrow" w:hAnsi="Arial Narrow"/>
      <w:sz w:val="20"/>
    </w:rPr>
  </w:style>
  <w:style w:type="character" w:styleId="Sidetall">
    <w:name w:val="page number"/>
    <w:rsid w:val="00B57613"/>
    <w:rPr>
      <w:rFonts w:ascii="Arial Narrow" w:hAnsi="Arial Narrow"/>
      <w:sz w:val="18"/>
    </w:rPr>
  </w:style>
  <w:style w:type="paragraph" w:customStyle="1" w:styleId="Pagenumberodd">
    <w:name w:val="Page number odd"/>
    <w:autoRedefine/>
    <w:semiHidden/>
    <w:rsid w:val="00B57613"/>
    <w:pPr>
      <w:spacing w:before="60"/>
      <w:ind w:right="-1701"/>
      <w:jc w:val="right"/>
    </w:pPr>
    <w:rPr>
      <w:rFonts w:ascii="Sun Cd TFm" w:hAnsi="Sun Cd TFm"/>
      <w:sz w:val="18"/>
      <w:szCs w:val="24"/>
    </w:rPr>
  </w:style>
  <w:style w:type="paragraph" w:customStyle="1" w:styleId="Figurteksttittelbold">
    <w:name w:val="Figurtekst tittel bold"/>
    <w:basedOn w:val="Normal"/>
    <w:next w:val="Figuretext"/>
    <w:link w:val="FigurteksttittelboldChar"/>
    <w:qFormat/>
    <w:rsid w:val="00EE6865"/>
    <w:pPr>
      <w:spacing w:before="200"/>
    </w:pPr>
    <w:rPr>
      <w:b/>
      <w:i/>
      <w:szCs w:val="24"/>
    </w:rPr>
  </w:style>
  <w:style w:type="paragraph" w:customStyle="1" w:styleId="Tabelltekst">
    <w:name w:val="Tabelltekst"/>
    <w:link w:val="TabelltekstTegn"/>
    <w:qFormat/>
    <w:rsid w:val="00296BC6"/>
    <w:pPr>
      <w:tabs>
        <w:tab w:val="left" w:pos="510"/>
      </w:tabs>
    </w:pPr>
    <w:rPr>
      <w:rFonts w:ascii="Calibri" w:hAnsi="Calibri"/>
      <w:noProof/>
      <w:szCs w:val="24"/>
    </w:rPr>
  </w:style>
  <w:style w:type="paragraph" w:customStyle="1" w:styleId="Normalinnrykket">
    <w:name w:val="Normal innrykket"/>
    <w:basedOn w:val="Normal"/>
    <w:rsid w:val="00B57613"/>
    <w:pPr>
      <w:ind w:firstLine="227"/>
    </w:pPr>
  </w:style>
  <w:style w:type="character" w:customStyle="1" w:styleId="Figurteksttittelbold0">
    <w:name w:val="Figur tekst tittel bold"/>
    <w:basedOn w:val="FigurteksttittelboldChar"/>
    <w:uiPriority w:val="1"/>
    <w:rsid w:val="00B57613"/>
    <w:rPr>
      <w:rFonts w:ascii="Georgia" w:hAnsi="Georgia"/>
      <w:b w:val="0"/>
      <w:i/>
      <w:sz w:val="22"/>
      <w:szCs w:val="24"/>
      <w:lang w:val="nb-NO" w:eastAsia="nb-NO" w:bidi="ar-SA"/>
    </w:rPr>
  </w:style>
  <w:style w:type="character" w:styleId="Hyperkobling">
    <w:name w:val="Hyperlink"/>
    <w:basedOn w:val="Standardskriftforavsnitt"/>
    <w:uiPriority w:val="99"/>
    <w:qFormat/>
    <w:rsid w:val="00B57613"/>
    <w:rPr>
      <w:rFonts w:ascii="Georgia" w:hAnsi="Georgia"/>
      <w:color w:val="0000FF"/>
      <w:u w:val="single"/>
    </w:rPr>
  </w:style>
  <w:style w:type="paragraph" w:customStyle="1" w:styleId="KolofonBoldleft">
    <w:name w:val="Kolofon Bold left"/>
    <w:basedOn w:val="Kolofonnormalright"/>
    <w:qFormat/>
    <w:rsid w:val="00B57613"/>
    <w:pPr>
      <w:jc w:val="right"/>
    </w:pPr>
    <w:rPr>
      <w:b/>
      <w:bCs/>
      <w:szCs w:val="20"/>
    </w:rPr>
  </w:style>
  <w:style w:type="paragraph" w:customStyle="1" w:styleId="tabelltekstkursiv">
    <w:name w:val="tabelltekst kursiv"/>
    <w:basedOn w:val="Tabelltekst"/>
    <w:qFormat/>
    <w:rsid w:val="00B57613"/>
    <w:rPr>
      <w:i/>
    </w:rPr>
  </w:style>
  <w:style w:type="paragraph" w:customStyle="1" w:styleId="NormalBilledplassering">
    <w:name w:val="Normal Billedplassering"/>
    <w:basedOn w:val="Normal"/>
    <w:qFormat/>
    <w:rsid w:val="00B57613"/>
    <w:pPr>
      <w:spacing w:line="240" w:lineRule="auto"/>
    </w:pPr>
    <w:rPr>
      <w:noProof/>
    </w:rPr>
  </w:style>
  <w:style w:type="paragraph" w:styleId="Punktliste">
    <w:name w:val="List Bullet"/>
    <w:basedOn w:val="Normal"/>
    <w:qFormat/>
    <w:rsid w:val="00B90C9D"/>
    <w:pPr>
      <w:numPr>
        <w:numId w:val="18"/>
      </w:numPr>
    </w:pPr>
    <w:rPr>
      <w:noProof/>
    </w:rPr>
  </w:style>
  <w:style w:type="paragraph" w:customStyle="1" w:styleId="Tabelltekstbold">
    <w:name w:val="Tabelltekst bold"/>
    <w:basedOn w:val="Tabelltekst"/>
    <w:link w:val="TabelltekstboldChar"/>
    <w:qFormat/>
    <w:rsid w:val="00B57613"/>
    <w:rPr>
      <w:b/>
    </w:rPr>
  </w:style>
  <w:style w:type="paragraph" w:styleId="Dokumentkart">
    <w:name w:val="Document Map"/>
    <w:basedOn w:val="Normal"/>
    <w:semiHidden/>
    <w:rsid w:val="00B57613"/>
    <w:pPr>
      <w:shd w:val="clear" w:color="auto" w:fill="000080"/>
    </w:pPr>
    <w:rPr>
      <w:rFonts w:ascii="Tahoma" w:hAnsi="Tahoma" w:cs="Tahoma"/>
      <w:szCs w:val="20"/>
    </w:rPr>
  </w:style>
  <w:style w:type="paragraph" w:styleId="Figurliste">
    <w:name w:val="table of figures"/>
    <w:basedOn w:val="Normal"/>
    <w:next w:val="Normal"/>
    <w:semiHidden/>
    <w:rsid w:val="00B57613"/>
    <w:pPr>
      <w:tabs>
        <w:tab w:val="clear" w:pos="510"/>
      </w:tabs>
    </w:pPr>
  </w:style>
  <w:style w:type="paragraph" w:styleId="Indeks4">
    <w:name w:val="index 4"/>
    <w:basedOn w:val="Normal"/>
    <w:next w:val="Normal"/>
    <w:autoRedefine/>
    <w:semiHidden/>
    <w:rsid w:val="00B57613"/>
    <w:pPr>
      <w:tabs>
        <w:tab w:val="clear" w:pos="510"/>
      </w:tabs>
      <w:ind w:left="800" w:hanging="200"/>
    </w:pPr>
  </w:style>
  <w:style w:type="paragraph" w:styleId="Fotnotetekst">
    <w:name w:val="footnote text"/>
    <w:basedOn w:val="Normal"/>
    <w:link w:val="FotnotetekstTegn"/>
    <w:uiPriority w:val="99"/>
    <w:qFormat/>
    <w:rsid w:val="00B57613"/>
    <w:pPr>
      <w:tabs>
        <w:tab w:val="clear" w:pos="510"/>
      </w:tabs>
      <w:spacing w:line="240" w:lineRule="exact"/>
    </w:pPr>
    <w:rPr>
      <w:sz w:val="18"/>
      <w:szCs w:val="20"/>
      <w:lang w:val="en-GB"/>
    </w:rPr>
  </w:style>
  <w:style w:type="character" w:styleId="Fotnotereferanse">
    <w:name w:val="footnote reference"/>
    <w:basedOn w:val="Standardskriftforavsnitt"/>
    <w:semiHidden/>
    <w:rsid w:val="00B57613"/>
    <w:rPr>
      <w:vertAlign w:val="superscript"/>
    </w:rPr>
  </w:style>
  <w:style w:type="paragraph" w:styleId="Indeks5">
    <w:name w:val="index 5"/>
    <w:basedOn w:val="Normal"/>
    <w:next w:val="Normal"/>
    <w:autoRedefine/>
    <w:semiHidden/>
    <w:rsid w:val="00B57613"/>
    <w:pPr>
      <w:tabs>
        <w:tab w:val="clear" w:pos="510"/>
      </w:tabs>
      <w:ind w:left="1000" w:hanging="200"/>
    </w:pPr>
  </w:style>
  <w:style w:type="paragraph" w:styleId="Indeks6">
    <w:name w:val="index 6"/>
    <w:basedOn w:val="Normal"/>
    <w:next w:val="Normal"/>
    <w:autoRedefine/>
    <w:semiHidden/>
    <w:rsid w:val="00B57613"/>
    <w:pPr>
      <w:tabs>
        <w:tab w:val="clear" w:pos="510"/>
      </w:tabs>
      <w:ind w:left="1200" w:hanging="200"/>
    </w:pPr>
  </w:style>
  <w:style w:type="paragraph" w:styleId="Indeks7">
    <w:name w:val="index 7"/>
    <w:basedOn w:val="Normal"/>
    <w:next w:val="Normal"/>
    <w:autoRedefine/>
    <w:semiHidden/>
    <w:rsid w:val="00B57613"/>
    <w:pPr>
      <w:tabs>
        <w:tab w:val="clear" w:pos="510"/>
      </w:tabs>
      <w:ind w:left="1400" w:hanging="200"/>
    </w:pPr>
  </w:style>
  <w:style w:type="paragraph" w:styleId="Indeks8">
    <w:name w:val="index 8"/>
    <w:basedOn w:val="Normal"/>
    <w:next w:val="Normal"/>
    <w:autoRedefine/>
    <w:semiHidden/>
    <w:rsid w:val="00B57613"/>
    <w:pPr>
      <w:tabs>
        <w:tab w:val="clear" w:pos="510"/>
      </w:tabs>
      <w:ind w:left="1600" w:hanging="200"/>
    </w:pPr>
  </w:style>
  <w:style w:type="paragraph" w:styleId="Indeks9">
    <w:name w:val="index 9"/>
    <w:basedOn w:val="Normal"/>
    <w:next w:val="Normal"/>
    <w:autoRedefine/>
    <w:semiHidden/>
    <w:rsid w:val="00B57613"/>
    <w:pPr>
      <w:tabs>
        <w:tab w:val="clear" w:pos="510"/>
      </w:tabs>
      <w:ind w:left="1800" w:hanging="200"/>
    </w:pPr>
  </w:style>
  <w:style w:type="paragraph" w:styleId="Kildeliste">
    <w:name w:val="table of authorities"/>
    <w:basedOn w:val="Normal"/>
    <w:next w:val="Normal"/>
    <w:semiHidden/>
    <w:rsid w:val="00B57613"/>
    <w:pPr>
      <w:tabs>
        <w:tab w:val="clear" w:pos="510"/>
      </w:tabs>
      <w:ind w:left="200" w:hanging="200"/>
    </w:pPr>
  </w:style>
  <w:style w:type="paragraph" w:styleId="Kildelisteoverskrift">
    <w:name w:val="toa heading"/>
    <w:basedOn w:val="Normal"/>
    <w:next w:val="Normal"/>
    <w:semiHidden/>
    <w:rsid w:val="00B57613"/>
    <w:pPr>
      <w:spacing w:before="120"/>
    </w:pPr>
    <w:rPr>
      <w:rFonts w:ascii="Arial" w:hAnsi="Arial" w:cs="Arial"/>
      <w:b/>
      <w:bCs/>
      <w:sz w:val="24"/>
    </w:rPr>
  </w:style>
  <w:style w:type="paragraph" w:styleId="Merknadstekst">
    <w:name w:val="annotation text"/>
    <w:basedOn w:val="Normal"/>
    <w:link w:val="MerknadstekstTegn"/>
    <w:uiPriority w:val="99"/>
    <w:rsid w:val="00B57613"/>
    <w:rPr>
      <w:szCs w:val="20"/>
    </w:rPr>
  </w:style>
  <w:style w:type="paragraph" w:styleId="Kommentaremne">
    <w:name w:val="annotation subject"/>
    <w:basedOn w:val="Merknadstekst"/>
    <w:next w:val="Merknadstekst"/>
    <w:semiHidden/>
    <w:rsid w:val="00B57613"/>
    <w:rPr>
      <w:b/>
      <w:bCs/>
    </w:rPr>
  </w:style>
  <w:style w:type="paragraph" w:styleId="Makrotekst">
    <w:name w:val="macro"/>
    <w:semiHidden/>
    <w:rsid w:val="00B5761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exact"/>
    </w:pPr>
    <w:rPr>
      <w:rFonts w:ascii="Courier New" w:hAnsi="Courier New" w:cs="Courier New"/>
    </w:rPr>
  </w:style>
  <w:style w:type="character" w:styleId="Merknadsreferanse">
    <w:name w:val="annotation reference"/>
    <w:basedOn w:val="Standardskriftforavsnitt"/>
    <w:uiPriority w:val="99"/>
    <w:semiHidden/>
    <w:rsid w:val="00B57613"/>
    <w:rPr>
      <w:sz w:val="16"/>
      <w:szCs w:val="16"/>
    </w:rPr>
  </w:style>
  <w:style w:type="character" w:styleId="Sluttnotereferanse">
    <w:name w:val="endnote reference"/>
    <w:basedOn w:val="Standardskriftforavsnitt"/>
    <w:semiHidden/>
    <w:rsid w:val="00B57613"/>
    <w:rPr>
      <w:vertAlign w:val="superscript"/>
    </w:rPr>
  </w:style>
  <w:style w:type="paragraph" w:styleId="Sluttnotetekst">
    <w:name w:val="endnote text"/>
    <w:basedOn w:val="Normal"/>
    <w:semiHidden/>
    <w:rsid w:val="00B57613"/>
    <w:rPr>
      <w:szCs w:val="20"/>
    </w:rPr>
  </w:style>
  <w:style w:type="paragraph" w:styleId="Stikkordregisteroverskrift">
    <w:name w:val="index heading"/>
    <w:basedOn w:val="Normal"/>
    <w:next w:val="Indeks1"/>
    <w:semiHidden/>
    <w:rsid w:val="00B57613"/>
    <w:rPr>
      <w:rFonts w:ascii="Arial" w:hAnsi="Arial" w:cs="Arial"/>
      <w:b/>
      <w:bCs/>
    </w:rPr>
  </w:style>
  <w:style w:type="paragraph" w:customStyle="1" w:styleId="Literaturereferences">
    <w:name w:val="Literature references"/>
    <w:basedOn w:val="Normal"/>
    <w:semiHidden/>
    <w:rsid w:val="00B90C9D"/>
    <w:pPr>
      <w:numPr>
        <w:numId w:val="8"/>
      </w:numPr>
      <w:tabs>
        <w:tab w:val="left" w:pos="340"/>
      </w:tabs>
      <w:ind w:left="340"/>
    </w:pPr>
    <w:rPr>
      <w:lang w:val="en-GB"/>
    </w:rPr>
  </w:style>
  <w:style w:type="paragraph" w:styleId="INNH4">
    <w:name w:val="toc 4"/>
    <w:basedOn w:val="Normal"/>
    <w:next w:val="Normal"/>
    <w:autoRedefine/>
    <w:uiPriority w:val="39"/>
    <w:semiHidden/>
    <w:rsid w:val="00B57613"/>
    <w:pPr>
      <w:tabs>
        <w:tab w:val="clear" w:pos="510"/>
      </w:tabs>
      <w:ind w:left="600"/>
    </w:pPr>
    <w:rPr>
      <w:i/>
      <w:lang w:val="en-GB"/>
    </w:rPr>
  </w:style>
  <w:style w:type="paragraph" w:styleId="Indeks1">
    <w:name w:val="index 1"/>
    <w:basedOn w:val="Normal"/>
    <w:next w:val="Normal"/>
    <w:semiHidden/>
    <w:rsid w:val="00B57613"/>
    <w:pPr>
      <w:tabs>
        <w:tab w:val="clear" w:pos="510"/>
        <w:tab w:val="right" w:pos="7938"/>
      </w:tabs>
      <w:ind w:left="199" w:hanging="199"/>
    </w:pPr>
    <w:rPr>
      <w:b/>
      <w:lang w:val="en-GB"/>
    </w:rPr>
  </w:style>
  <w:style w:type="paragraph" w:styleId="Indeks2">
    <w:name w:val="index 2"/>
    <w:basedOn w:val="Normal"/>
    <w:next w:val="Normal"/>
    <w:semiHidden/>
    <w:rsid w:val="00B57613"/>
    <w:pPr>
      <w:tabs>
        <w:tab w:val="clear" w:pos="510"/>
        <w:tab w:val="right" w:pos="7938"/>
      </w:tabs>
      <w:ind w:left="199" w:hanging="199"/>
    </w:pPr>
    <w:rPr>
      <w:lang w:val="en-GB"/>
    </w:rPr>
  </w:style>
  <w:style w:type="paragraph" w:styleId="Indeks3">
    <w:name w:val="index 3"/>
    <w:basedOn w:val="Normal"/>
    <w:next w:val="Normal"/>
    <w:semiHidden/>
    <w:rsid w:val="00B57613"/>
    <w:pPr>
      <w:tabs>
        <w:tab w:val="clear" w:pos="510"/>
        <w:tab w:val="right" w:pos="7938"/>
      </w:tabs>
      <w:ind w:left="398" w:hanging="199"/>
    </w:pPr>
    <w:rPr>
      <w:i/>
      <w:lang w:val="en-GB"/>
    </w:rPr>
  </w:style>
  <w:style w:type="paragraph" w:styleId="INNH1">
    <w:name w:val="toc 1"/>
    <w:basedOn w:val="Normal"/>
    <w:next w:val="Normal"/>
    <w:uiPriority w:val="39"/>
    <w:qFormat/>
    <w:rsid w:val="00B57613"/>
    <w:pPr>
      <w:tabs>
        <w:tab w:val="clear" w:pos="510"/>
        <w:tab w:val="left" w:pos="284"/>
        <w:tab w:val="right" w:pos="8222"/>
      </w:tabs>
      <w:spacing w:before="200"/>
    </w:pPr>
    <w:rPr>
      <w:b/>
      <w:caps/>
      <w:spacing w:val="10"/>
      <w:lang w:val="en-GB"/>
    </w:rPr>
  </w:style>
  <w:style w:type="paragraph" w:styleId="INNH2">
    <w:name w:val="toc 2"/>
    <w:basedOn w:val="Normal"/>
    <w:next w:val="Normal"/>
    <w:uiPriority w:val="39"/>
    <w:rsid w:val="00B57613"/>
    <w:pPr>
      <w:tabs>
        <w:tab w:val="right" w:pos="8222"/>
      </w:tabs>
    </w:pPr>
    <w:rPr>
      <w:lang w:val="en-GB"/>
    </w:rPr>
  </w:style>
  <w:style w:type="paragraph" w:styleId="INNH5">
    <w:name w:val="toc 5"/>
    <w:basedOn w:val="Normal"/>
    <w:next w:val="Normal"/>
    <w:autoRedefine/>
    <w:uiPriority w:val="39"/>
    <w:semiHidden/>
    <w:rsid w:val="00B57613"/>
    <w:pPr>
      <w:tabs>
        <w:tab w:val="clear" w:pos="510"/>
      </w:tabs>
      <w:ind w:left="800"/>
    </w:pPr>
    <w:rPr>
      <w:lang w:val="en-GB"/>
    </w:rPr>
  </w:style>
  <w:style w:type="paragraph" w:styleId="INNH6">
    <w:name w:val="toc 6"/>
    <w:basedOn w:val="Normal"/>
    <w:next w:val="Normal"/>
    <w:autoRedefine/>
    <w:uiPriority w:val="39"/>
    <w:semiHidden/>
    <w:rsid w:val="00B57613"/>
    <w:pPr>
      <w:tabs>
        <w:tab w:val="clear" w:pos="510"/>
      </w:tabs>
      <w:ind w:left="1000"/>
    </w:pPr>
    <w:rPr>
      <w:lang w:val="en-GB"/>
    </w:rPr>
  </w:style>
  <w:style w:type="paragraph" w:styleId="INNH7">
    <w:name w:val="toc 7"/>
    <w:basedOn w:val="Normal"/>
    <w:next w:val="Normal"/>
    <w:autoRedefine/>
    <w:uiPriority w:val="39"/>
    <w:semiHidden/>
    <w:rsid w:val="00B57613"/>
    <w:pPr>
      <w:tabs>
        <w:tab w:val="clear" w:pos="510"/>
      </w:tabs>
      <w:ind w:left="1200"/>
    </w:pPr>
    <w:rPr>
      <w:lang w:val="en-GB"/>
    </w:rPr>
  </w:style>
  <w:style w:type="paragraph" w:styleId="INNH8">
    <w:name w:val="toc 8"/>
    <w:basedOn w:val="Normal"/>
    <w:next w:val="Normal"/>
    <w:autoRedefine/>
    <w:uiPriority w:val="39"/>
    <w:semiHidden/>
    <w:rsid w:val="00B57613"/>
    <w:pPr>
      <w:tabs>
        <w:tab w:val="clear" w:pos="510"/>
      </w:tabs>
      <w:ind w:left="1400"/>
    </w:pPr>
    <w:rPr>
      <w:lang w:val="en-GB"/>
    </w:rPr>
  </w:style>
  <w:style w:type="paragraph" w:styleId="INNH9">
    <w:name w:val="toc 9"/>
    <w:basedOn w:val="Normal"/>
    <w:next w:val="Normal"/>
    <w:autoRedefine/>
    <w:uiPriority w:val="39"/>
    <w:semiHidden/>
    <w:rsid w:val="00B57613"/>
    <w:pPr>
      <w:tabs>
        <w:tab w:val="clear" w:pos="510"/>
      </w:tabs>
      <w:ind w:left="1600"/>
    </w:pPr>
    <w:rPr>
      <w:lang w:val="en-GB"/>
    </w:rPr>
  </w:style>
  <w:style w:type="numbering" w:styleId="111111">
    <w:name w:val="Outline List 2"/>
    <w:basedOn w:val="Ingenliste"/>
    <w:semiHidden/>
    <w:rsid w:val="00B57613"/>
  </w:style>
  <w:style w:type="numbering" w:styleId="1ai">
    <w:name w:val="Outline List 1"/>
    <w:basedOn w:val="Ingenliste"/>
    <w:semiHidden/>
    <w:rsid w:val="00B57613"/>
  </w:style>
  <w:style w:type="character" w:customStyle="1" w:styleId="FigurteksttittelboldChar">
    <w:name w:val="Figurtekst tittel bold Char"/>
    <w:basedOn w:val="Standardskriftforavsnitt"/>
    <w:link w:val="Figurteksttittelbold"/>
    <w:rsid w:val="00EE6865"/>
    <w:rPr>
      <w:rFonts w:ascii="Cambria" w:hAnsi="Cambria"/>
      <w:b/>
      <w:i/>
      <w:sz w:val="22"/>
      <w:szCs w:val="24"/>
    </w:rPr>
  </w:style>
  <w:style w:type="paragraph" w:styleId="Avsenderadresse">
    <w:name w:val="envelope return"/>
    <w:basedOn w:val="Normal"/>
    <w:semiHidden/>
    <w:rsid w:val="00B57613"/>
    <w:rPr>
      <w:rFonts w:ascii="Arial" w:hAnsi="Arial" w:cs="Arial"/>
      <w:szCs w:val="20"/>
    </w:rPr>
  </w:style>
  <w:style w:type="character" w:customStyle="1" w:styleId="Overskrift2Tegn">
    <w:name w:val="Overskrift 2 Tegn"/>
    <w:basedOn w:val="Standardskriftforavsnitt"/>
    <w:link w:val="Overskrift2"/>
    <w:rsid w:val="0018618B"/>
    <w:rPr>
      <w:rFonts w:ascii="Cambria" w:hAnsi="Cambria"/>
      <w:b/>
      <w:sz w:val="24"/>
      <w:szCs w:val="22"/>
    </w:rPr>
  </w:style>
  <w:style w:type="paragraph" w:styleId="Blokktekst">
    <w:name w:val="Block Text"/>
    <w:basedOn w:val="Normal"/>
    <w:semiHidden/>
    <w:rsid w:val="00B57613"/>
    <w:pPr>
      <w:spacing w:after="120"/>
      <w:ind w:left="1440" w:right="1440"/>
    </w:pPr>
  </w:style>
  <w:style w:type="paragraph" w:styleId="Brdtekst">
    <w:name w:val="Body Text"/>
    <w:basedOn w:val="Normal"/>
    <w:semiHidden/>
    <w:rsid w:val="00B57613"/>
    <w:pPr>
      <w:spacing w:after="120"/>
    </w:pPr>
  </w:style>
  <w:style w:type="paragraph" w:styleId="Brdtekst-frsteinnrykk">
    <w:name w:val="Body Text First Indent"/>
    <w:basedOn w:val="Brdtekst"/>
    <w:semiHidden/>
    <w:rsid w:val="00B57613"/>
    <w:pPr>
      <w:ind w:firstLine="210"/>
    </w:pPr>
  </w:style>
  <w:style w:type="paragraph" w:styleId="Brdtekstinnrykk">
    <w:name w:val="Body Text Indent"/>
    <w:basedOn w:val="Normal"/>
    <w:semiHidden/>
    <w:rsid w:val="00B57613"/>
    <w:pPr>
      <w:spacing w:after="120"/>
      <w:ind w:left="283"/>
    </w:pPr>
  </w:style>
  <w:style w:type="paragraph" w:styleId="Brdtekst-frsteinnrykk2">
    <w:name w:val="Body Text First Indent 2"/>
    <w:basedOn w:val="Brdtekstinnrykk"/>
    <w:semiHidden/>
    <w:rsid w:val="00B57613"/>
    <w:pPr>
      <w:ind w:firstLine="210"/>
    </w:pPr>
  </w:style>
  <w:style w:type="paragraph" w:styleId="Brdtekst2">
    <w:name w:val="Body Text 2"/>
    <w:basedOn w:val="Normal"/>
    <w:semiHidden/>
    <w:rsid w:val="00B57613"/>
    <w:pPr>
      <w:spacing w:after="120" w:line="480" w:lineRule="auto"/>
    </w:pPr>
  </w:style>
  <w:style w:type="paragraph" w:styleId="Brdtekst3">
    <w:name w:val="Body Text 3"/>
    <w:basedOn w:val="Normal"/>
    <w:semiHidden/>
    <w:rsid w:val="00B57613"/>
    <w:pPr>
      <w:spacing w:after="120"/>
    </w:pPr>
    <w:rPr>
      <w:sz w:val="16"/>
      <w:szCs w:val="16"/>
    </w:rPr>
  </w:style>
  <w:style w:type="paragraph" w:styleId="Brdtekstinnrykk2">
    <w:name w:val="Body Text Indent 2"/>
    <w:basedOn w:val="Normal"/>
    <w:semiHidden/>
    <w:rsid w:val="00B57613"/>
    <w:pPr>
      <w:spacing w:after="120" w:line="480" w:lineRule="auto"/>
      <w:ind w:left="283"/>
    </w:pPr>
  </w:style>
  <w:style w:type="paragraph" w:styleId="Brdtekstinnrykk3">
    <w:name w:val="Body Text Indent 3"/>
    <w:basedOn w:val="Normal"/>
    <w:semiHidden/>
    <w:rsid w:val="00B57613"/>
    <w:pPr>
      <w:spacing w:after="120"/>
      <w:ind w:left="283"/>
    </w:pPr>
    <w:rPr>
      <w:sz w:val="16"/>
      <w:szCs w:val="16"/>
    </w:rPr>
  </w:style>
  <w:style w:type="paragraph" w:styleId="Dato">
    <w:name w:val="Date"/>
    <w:basedOn w:val="Normal"/>
    <w:next w:val="Normal"/>
    <w:semiHidden/>
    <w:rsid w:val="00B57613"/>
  </w:style>
  <w:style w:type="paragraph" w:styleId="E-postsignatur">
    <w:name w:val="E-mail Signature"/>
    <w:basedOn w:val="Normal"/>
    <w:semiHidden/>
    <w:rsid w:val="00B57613"/>
  </w:style>
  <w:style w:type="paragraph" w:styleId="Hilsen">
    <w:name w:val="Closing"/>
    <w:basedOn w:val="Normal"/>
    <w:semiHidden/>
    <w:rsid w:val="00B57613"/>
    <w:pPr>
      <w:ind w:left="4252"/>
    </w:pPr>
  </w:style>
  <w:style w:type="paragraph" w:styleId="HTML-adresse">
    <w:name w:val="HTML Address"/>
    <w:basedOn w:val="Normal"/>
    <w:semiHidden/>
    <w:rsid w:val="00B57613"/>
    <w:rPr>
      <w:i/>
      <w:iCs/>
    </w:rPr>
  </w:style>
  <w:style w:type="paragraph" w:customStyle="1" w:styleId="Referanser">
    <w:name w:val="Referanser"/>
    <w:basedOn w:val="Normal"/>
    <w:qFormat/>
    <w:rsid w:val="00B57613"/>
    <w:pPr>
      <w:ind w:left="510" w:hanging="510"/>
    </w:pPr>
    <w:rPr>
      <w:szCs w:val="20"/>
      <w:lang w:val="en-GB"/>
    </w:rPr>
  </w:style>
  <w:style w:type="paragraph" w:styleId="HTML-forhndsformatert">
    <w:name w:val="HTML Preformatted"/>
    <w:basedOn w:val="Normal"/>
    <w:semiHidden/>
    <w:rsid w:val="00B57613"/>
    <w:rPr>
      <w:rFonts w:ascii="Courier New" w:hAnsi="Courier New" w:cs="Courier New"/>
      <w:szCs w:val="20"/>
    </w:rPr>
  </w:style>
  <w:style w:type="paragraph" w:styleId="Innledendehilsen">
    <w:name w:val="Salutation"/>
    <w:basedOn w:val="Normal"/>
    <w:next w:val="Normal"/>
    <w:semiHidden/>
    <w:rsid w:val="00B57613"/>
  </w:style>
  <w:style w:type="paragraph" w:styleId="Konvoluttadresse">
    <w:name w:val="envelope address"/>
    <w:basedOn w:val="Normal"/>
    <w:semiHidden/>
    <w:rsid w:val="00B5761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Liste">
    <w:name w:val="List"/>
    <w:basedOn w:val="Normal"/>
    <w:semiHidden/>
    <w:rsid w:val="00B57613"/>
    <w:pPr>
      <w:ind w:left="283" w:hanging="283"/>
    </w:pPr>
  </w:style>
  <w:style w:type="paragraph" w:styleId="Liste-forts">
    <w:name w:val="List Continue"/>
    <w:basedOn w:val="Normal"/>
    <w:semiHidden/>
    <w:rsid w:val="00B57613"/>
    <w:pPr>
      <w:spacing w:after="120"/>
      <w:ind w:left="283"/>
    </w:pPr>
  </w:style>
  <w:style w:type="paragraph" w:styleId="Liste-forts2">
    <w:name w:val="List Continue 2"/>
    <w:basedOn w:val="Normal"/>
    <w:semiHidden/>
    <w:rsid w:val="00B57613"/>
    <w:pPr>
      <w:spacing w:after="120"/>
      <w:ind w:left="566"/>
    </w:pPr>
  </w:style>
  <w:style w:type="paragraph" w:styleId="Liste-forts3">
    <w:name w:val="List Continue 3"/>
    <w:basedOn w:val="Normal"/>
    <w:semiHidden/>
    <w:rsid w:val="00B57613"/>
    <w:pPr>
      <w:spacing w:after="120"/>
      <w:ind w:left="849"/>
    </w:pPr>
  </w:style>
  <w:style w:type="paragraph" w:styleId="Liste-forts4">
    <w:name w:val="List Continue 4"/>
    <w:basedOn w:val="Normal"/>
    <w:semiHidden/>
    <w:rsid w:val="00B57613"/>
    <w:pPr>
      <w:spacing w:after="120"/>
      <w:ind w:left="1132"/>
    </w:pPr>
  </w:style>
  <w:style w:type="paragraph" w:styleId="Liste-forts5">
    <w:name w:val="List Continue 5"/>
    <w:basedOn w:val="Normal"/>
    <w:semiHidden/>
    <w:rsid w:val="00B57613"/>
    <w:pPr>
      <w:spacing w:after="120"/>
      <w:ind w:left="1415"/>
    </w:pPr>
  </w:style>
  <w:style w:type="paragraph" w:styleId="Liste2">
    <w:name w:val="List 2"/>
    <w:basedOn w:val="Normal"/>
    <w:semiHidden/>
    <w:rsid w:val="00B57613"/>
    <w:pPr>
      <w:ind w:left="566" w:hanging="283"/>
    </w:pPr>
  </w:style>
  <w:style w:type="paragraph" w:styleId="Liste3">
    <w:name w:val="List 3"/>
    <w:basedOn w:val="Normal"/>
    <w:semiHidden/>
    <w:rsid w:val="00B57613"/>
    <w:pPr>
      <w:ind w:left="849" w:hanging="283"/>
    </w:pPr>
  </w:style>
  <w:style w:type="paragraph" w:styleId="Liste4">
    <w:name w:val="List 4"/>
    <w:basedOn w:val="Normal"/>
    <w:semiHidden/>
    <w:rsid w:val="00B57613"/>
    <w:pPr>
      <w:ind w:left="1132" w:hanging="283"/>
    </w:pPr>
  </w:style>
  <w:style w:type="paragraph" w:styleId="Liste5">
    <w:name w:val="List 5"/>
    <w:basedOn w:val="Normal"/>
    <w:semiHidden/>
    <w:rsid w:val="00B57613"/>
    <w:pPr>
      <w:ind w:left="1415" w:hanging="283"/>
    </w:pPr>
  </w:style>
  <w:style w:type="paragraph" w:styleId="Meldingshode">
    <w:name w:val="Message Header"/>
    <w:basedOn w:val="Normal"/>
    <w:semiHidden/>
    <w:rsid w:val="00B576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NormalWeb">
    <w:name w:val="Normal (Web)"/>
    <w:basedOn w:val="Normal"/>
    <w:uiPriority w:val="99"/>
    <w:rsid w:val="00B57613"/>
    <w:rPr>
      <w:rFonts w:ascii="Times New Roman" w:hAnsi="Times New Roman"/>
      <w:sz w:val="24"/>
    </w:rPr>
  </w:style>
  <w:style w:type="paragraph" w:styleId="Notatoverskrift">
    <w:name w:val="Note Heading"/>
    <w:basedOn w:val="Normal"/>
    <w:next w:val="Normal"/>
    <w:semiHidden/>
    <w:rsid w:val="00B57613"/>
  </w:style>
  <w:style w:type="paragraph" w:styleId="Nummerertliste">
    <w:name w:val="List Number"/>
    <w:basedOn w:val="Normal"/>
    <w:semiHidden/>
    <w:rsid w:val="00B57613"/>
  </w:style>
  <w:style w:type="paragraph" w:styleId="Nummerertliste2">
    <w:name w:val="List Number 2"/>
    <w:basedOn w:val="Normal"/>
    <w:semiHidden/>
    <w:rsid w:val="00B90C9D"/>
    <w:pPr>
      <w:numPr>
        <w:numId w:val="6"/>
      </w:numPr>
    </w:pPr>
  </w:style>
  <w:style w:type="paragraph" w:styleId="Nummerertliste3">
    <w:name w:val="List Number 3"/>
    <w:basedOn w:val="Normal"/>
    <w:semiHidden/>
    <w:rsid w:val="00B90C9D"/>
    <w:pPr>
      <w:numPr>
        <w:numId w:val="7"/>
      </w:numPr>
    </w:pPr>
  </w:style>
  <w:style w:type="paragraph" w:styleId="Nummerertliste4">
    <w:name w:val="List Number 4"/>
    <w:basedOn w:val="Normal"/>
    <w:semiHidden/>
    <w:rsid w:val="00B90C9D"/>
    <w:pPr>
      <w:numPr>
        <w:numId w:val="4"/>
      </w:numPr>
    </w:pPr>
  </w:style>
  <w:style w:type="paragraph" w:styleId="Nummerertliste5">
    <w:name w:val="List Number 5"/>
    <w:basedOn w:val="Normal"/>
    <w:semiHidden/>
    <w:rsid w:val="00B90C9D"/>
    <w:pPr>
      <w:numPr>
        <w:numId w:val="5"/>
      </w:numPr>
    </w:pPr>
  </w:style>
  <w:style w:type="paragraph" w:styleId="Punktliste3">
    <w:name w:val="List Bullet 3"/>
    <w:basedOn w:val="Normal"/>
    <w:semiHidden/>
    <w:rsid w:val="00B90C9D"/>
    <w:pPr>
      <w:numPr>
        <w:numId w:val="1"/>
      </w:numPr>
      <w:ind w:left="0" w:firstLine="0"/>
    </w:pPr>
  </w:style>
  <w:style w:type="paragraph" w:styleId="Punktliste4">
    <w:name w:val="List Bullet 4"/>
    <w:basedOn w:val="Normal"/>
    <w:semiHidden/>
    <w:rsid w:val="00B90C9D"/>
    <w:pPr>
      <w:numPr>
        <w:numId w:val="2"/>
      </w:numPr>
    </w:pPr>
  </w:style>
  <w:style w:type="paragraph" w:styleId="Punktliste5">
    <w:name w:val="List Bullet 5"/>
    <w:basedOn w:val="Normal"/>
    <w:semiHidden/>
    <w:rsid w:val="00B90C9D"/>
    <w:pPr>
      <w:numPr>
        <w:numId w:val="3"/>
      </w:numPr>
    </w:pPr>
  </w:style>
  <w:style w:type="paragraph" w:styleId="Rentekst">
    <w:name w:val="Plain Text"/>
    <w:basedOn w:val="Normal"/>
    <w:semiHidden/>
    <w:rsid w:val="00B57613"/>
    <w:rPr>
      <w:rFonts w:ascii="Courier New" w:hAnsi="Courier New" w:cs="Courier New"/>
      <w:szCs w:val="20"/>
    </w:rPr>
  </w:style>
  <w:style w:type="paragraph" w:customStyle="1" w:styleId="IntroHeadingCnoTOC">
    <w:name w:val="Intro Heading C (no TOC)"/>
    <w:basedOn w:val="Normal"/>
    <w:link w:val="IntroHeadingCnoTOCChar"/>
    <w:rsid w:val="00B57613"/>
    <w:pPr>
      <w:spacing w:line="240" w:lineRule="auto"/>
    </w:pPr>
    <w:rPr>
      <w:b/>
      <w:noProof/>
      <w:sz w:val="36"/>
      <w:lang w:val="en-GB"/>
    </w:rPr>
  </w:style>
  <w:style w:type="paragraph" w:styleId="Underskrift">
    <w:name w:val="Signature"/>
    <w:basedOn w:val="Normal"/>
    <w:semiHidden/>
    <w:rsid w:val="00B57613"/>
    <w:pPr>
      <w:ind w:left="4252"/>
    </w:pPr>
  </w:style>
  <w:style w:type="character" w:customStyle="1" w:styleId="TabelltekstTegn">
    <w:name w:val="Tabelltekst Tegn"/>
    <w:basedOn w:val="Standardskriftforavsnitt"/>
    <w:link w:val="Tabelltekst"/>
    <w:rsid w:val="00296BC6"/>
    <w:rPr>
      <w:rFonts w:ascii="Calibri" w:hAnsi="Calibri"/>
      <w:noProof/>
      <w:szCs w:val="24"/>
    </w:rPr>
  </w:style>
  <w:style w:type="paragraph" w:styleId="Vanliginnrykk">
    <w:name w:val="Normal Indent"/>
    <w:basedOn w:val="Normal"/>
    <w:semiHidden/>
    <w:rsid w:val="00B57613"/>
    <w:pPr>
      <w:ind w:left="708"/>
    </w:pPr>
  </w:style>
  <w:style w:type="numbering" w:styleId="Artikkelavsnitt">
    <w:name w:val="Outline List 3"/>
    <w:basedOn w:val="Ingenliste"/>
    <w:semiHidden/>
    <w:rsid w:val="00B90C9D"/>
    <w:pPr>
      <w:numPr>
        <w:numId w:val="9"/>
      </w:numPr>
    </w:pPr>
  </w:style>
  <w:style w:type="table" w:styleId="Enkelttabell1">
    <w:name w:val="Table Simple 1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tabell2">
    <w:name w:val="Table Simple 2"/>
    <w:basedOn w:val="Vanligtabell"/>
    <w:semiHidden/>
    <w:rsid w:val="00B57613"/>
    <w:pPr>
      <w:tabs>
        <w:tab w:val="left" w:pos="510"/>
      </w:tabs>
      <w:spacing w:line="300" w:lineRule="exac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tabell3">
    <w:name w:val="Table Simple 3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Fulgthyperkobling">
    <w:name w:val="FollowedHyperlink"/>
    <w:basedOn w:val="Standardskriftforavsnitt"/>
    <w:semiHidden/>
    <w:rsid w:val="00B57613"/>
    <w:rPr>
      <w:color w:val="800080"/>
      <w:u w:val="single"/>
    </w:rPr>
  </w:style>
  <w:style w:type="character" w:styleId="HTML-akronym">
    <w:name w:val="HTML Acronym"/>
    <w:basedOn w:val="Standardskriftforavsnitt"/>
    <w:semiHidden/>
    <w:rsid w:val="00B57613"/>
  </w:style>
  <w:style w:type="character" w:styleId="HTML-definisjon">
    <w:name w:val="HTML Definition"/>
    <w:basedOn w:val="Standardskriftforavsnitt"/>
    <w:semiHidden/>
    <w:rsid w:val="00B57613"/>
    <w:rPr>
      <w:i/>
      <w:iCs/>
    </w:rPr>
  </w:style>
  <w:style w:type="character" w:styleId="HTML-eksempel">
    <w:name w:val="HTML Sample"/>
    <w:basedOn w:val="Standardskriftforavsnitt"/>
    <w:semiHidden/>
    <w:rsid w:val="00B57613"/>
    <w:rPr>
      <w:rFonts w:ascii="Courier New" w:hAnsi="Courier New" w:cs="Courier New"/>
    </w:rPr>
  </w:style>
  <w:style w:type="character" w:styleId="HTML-kode">
    <w:name w:val="HTML Code"/>
    <w:basedOn w:val="Standardskriftforavsnitt"/>
    <w:semiHidden/>
    <w:rsid w:val="00B57613"/>
    <w:rPr>
      <w:rFonts w:ascii="Courier New" w:hAnsi="Courier New" w:cs="Courier New"/>
      <w:sz w:val="20"/>
      <w:szCs w:val="20"/>
    </w:rPr>
  </w:style>
  <w:style w:type="character" w:styleId="HTML-sitat">
    <w:name w:val="HTML Cite"/>
    <w:basedOn w:val="Standardskriftforavsnitt"/>
    <w:semiHidden/>
    <w:rsid w:val="00B57613"/>
    <w:rPr>
      <w:i/>
      <w:iCs/>
    </w:rPr>
  </w:style>
  <w:style w:type="character" w:styleId="HTML-skrivemaskin">
    <w:name w:val="HTML Typewriter"/>
    <w:basedOn w:val="Standardskriftforavsnitt"/>
    <w:semiHidden/>
    <w:rsid w:val="00B57613"/>
    <w:rPr>
      <w:rFonts w:ascii="Courier New" w:hAnsi="Courier New" w:cs="Courier New"/>
      <w:sz w:val="20"/>
      <w:szCs w:val="20"/>
    </w:rPr>
  </w:style>
  <w:style w:type="character" w:styleId="HTML-tastatur">
    <w:name w:val="HTML Keyboard"/>
    <w:basedOn w:val="Standardskriftforavsnitt"/>
    <w:semiHidden/>
    <w:rsid w:val="00B57613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kriftforavsnitt"/>
    <w:semiHidden/>
    <w:rsid w:val="00B57613"/>
    <w:rPr>
      <w:i/>
      <w:iCs/>
    </w:rPr>
  </w:style>
  <w:style w:type="character" w:styleId="Linjenummer">
    <w:name w:val="line number"/>
    <w:basedOn w:val="Standardskriftforavsnitt"/>
    <w:semiHidden/>
    <w:rsid w:val="00B57613"/>
  </w:style>
  <w:style w:type="table" w:styleId="Middelsskyggelegging2uthevingsfarge5">
    <w:name w:val="Medium Shading 2 Accent 5"/>
    <w:basedOn w:val="Vanligtabell"/>
    <w:uiPriority w:val="64"/>
    <w:rsid w:val="00B5761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4EA0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4EA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4EA0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ell-3D-effekt1">
    <w:name w:val="Table 3D effects 1"/>
    <w:basedOn w:val="Vanligtabell"/>
    <w:semiHidden/>
    <w:rsid w:val="00B57613"/>
    <w:pPr>
      <w:tabs>
        <w:tab w:val="left" w:pos="510"/>
      </w:tabs>
      <w:spacing w:line="300" w:lineRule="exac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-3D-effekt2">
    <w:name w:val="Table 3D effects 2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3D-effekt3">
    <w:name w:val="Table 3D effects 3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elegant">
    <w:name w:val="Table Elegant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fargerik1">
    <w:name w:val="Table Colorful 1"/>
    <w:basedOn w:val="Vanligtabell"/>
    <w:semiHidden/>
    <w:rsid w:val="00B57613"/>
    <w:pPr>
      <w:tabs>
        <w:tab w:val="left" w:pos="510"/>
      </w:tabs>
      <w:spacing w:line="300" w:lineRule="exac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fargerik2">
    <w:name w:val="Table Colorful 2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fargerik3">
    <w:name w:val="Table Colorful 3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-klassisk1">
    <w:name w:val="Table Classic 1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2">
    <w:name w:val="Table Classic 2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3">
    <w:name w:val="Table Classic 3"/>
    <w:basedOn w:val="Vanligtabell"/>
    <w:semiHidden/>
    <w:rsid w:val="00B57613"/>
    <w:pPr>
      <w:tabs>
        <w:tab w:val="left" w:pos="510"/>
      </w:tabs>
      <w:spacing w:line="300" w:lineRule="exac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4">
    <w:name w:val="Table Classic 4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moderne">
    <w:name w:val="Table Contemporary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-profesjonell">
    <w:name w:val="Table Professional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-svak1">
    <w:name w:val="Table Subtle 1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svak2">
    <w:name w:val="Table Subtle 2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Web1">
    <w:name w:val="Table Web 1"/>
    <w:basedOn w:val="Vanligtabell"/>
    <w:semiHidden/>
    <w:rsid w:val="00B57613"/>
    <w:pPr>
      <w:tabs>
        <w:tab w:val="left" w:pos="510"/>
      </w:tabs>
      <w:spacing w:line="300" w:lineRule="exac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Web2">
    <w:name w:val="Table Web 2"/>
    <w:basedOn w:val="Vanligtabell"/>
    <w:semiHidden/>
    <w:rsid w:val="00B57613"/>
    <w:pPr>
      <w:tabs>
        <w:tab w:val="left" w:pos="510"/>
      </w:tabs>
      <w:spacing w:line="300" w:lineRule="exac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Web3">
    <w:name w:val="Table Web 3"/>
    <w:basedOn w:val="Vanligtabell"/>
    <w:semiHidden/>
    <w:rsid w:val="00B57613"/>
    <w:pPr>
      <w:tabs>
        <w:tab w:val="left" w:pos="510"/>
      </w:tabs>
      <w:spacing w:line="300" w:lineRule="exac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1">
    <w:name w:val="Table List 1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2">
    <w:name w:val="Table List 2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4">
    <w:name w:val="Table List 4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e5">
    <w:name w:val="Table List 5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6">
    <w:name w:val="Table List 6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e7">
    <w:name w:val="Table List 7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e8">
    <w:name w:val="Table List 8"/>
    <w:basedOn w:val="Vanligtabell"/>
    <w:semiHidden/>
    <w:rsid w:val="00B57613"/>
    <w:pPr>
      <w:tabs>
        <w:tab w:val="left" w:pos="510"/>
      </w:tabs>
      <w:spacing w:line="300" w:lineRule="exac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kolonne1">
    <w:name w:val="Table Columns 1"/>
    <w:basedOn w:val="Vanligtabell"/>
    <w:semiHidden/>
    <w:rsid w:val="00B57613"/>
    <w:pPr>
      <w:tabs>
        <w:tab w:val="left" w:pos="510"/>
      </w:tabs>
      <w:spacing w:line="300" w:lineRule="exac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2">
    <w:name w:val="Table Columns 2"/>
    <w:basedOn w:val="Vanligtabell"/>
    <w:semiHidden/>
    <w:rsid w:val="00B57613"/>
    <w:pPr>
      <w:tabs>
        <w:tab w:val="left" w:pos="510"/>
      </w:tabs>
      <w:spacing w:line="300" w:lineRule="exac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3">
    <w:name w:val="Table Columns 3"/>
    <w:basedOn w:val="Vanligtabell"/>
    <w:semiHidden/>
    <w:rsid w:val="00B57613"/>
    <w:pPr>
      <w:tabs>
        <w:tab w:val="left" w:pos="510"/>
      </w:tabs>
      <w:spacing w:line="300" w:lineRule="exac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4">
    <w:name w:val="Table Columns 4"/>
    <w:basedOn w:val="Vanligtabell"/>
    <w:semiHidden/>
    <w:rsid w:val="00B57613"/>
    <w:pPr>
      <w:tabs>
        <w:tab w:val="left" w:pos="510"/>
      </w:tabs>
      <w:spacing w:line="300" w:lineRule="exac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kolonne5">
    <w:name w:val="Table Columns 5"/>
    <w:basedOn w:val="Vanligtabell"/>
    <w:semiHidden/>
    <w:rsid w:val="00B57613"/>
    <w:pPr>
      <w:tabs>
        <w:tab w:val="left" w:pos="510"/>
      </w:tabs>
      <w:spacing w:line="300" w:lineRule="exac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rutenett">
    <w:name w:val="Table Grid"/>
    <w:basedOn w:val="Vanligtabell"/>
    <w:uiPriority w:val="59"/>
    <w:rsid w:val="00B57613"/>
    <w:pPr>
      <w:tabs>
        <w:tab w:val="left" w:pos="510"/>
      </w:tabs>
      <w:spacing w:line="30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enett1">
    <w:name w:val="Table Grid 1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2">
    <w:name w:val="Table Grid 2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3">
    <w:name w:val="Table Grid 3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4">
    <w:name w:val="Table Grid 4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5">
    <w:name w:val="Table Grid 5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6">
    <w:name w:val="Table Grid 6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7">
    <w:name w:val="Table Grid 7"/>
    <w:basedOn w:val="Vanligtabell"/>
    <w:semiHidden/>
    <w:rsid w:val="00B57613"/>
    <w:pPr>
      <w:tabs>
        <w:tab w:val="left" w:pos="510"/>
      </w:tabs>
      <w:spacing w:line="300" w:lineRule="exac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8">
    <w:name w:val="Table Grid 8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er">
    <w:name w:val="Table Theme"/>
    <w:basedOn w:val="Vanligtabell"/>
    <w:semiHidden/>
    <w:rsid w:val="00B57613"/>
    <w:pPr>
      <w:tabs>
        <w:tab w:val="left" w:pos="510"/>
      </w:tabs>
      <w:spacing w:line="30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ksbodytekstTegn">
    <w:name w:val="boks bodytekst Tegn"/>
    <w:basedOn w:val="TabelltekstTegn"/>
    <w:link w:val="boksbodytekst"/>
    <w:rsid w:val="00C74F45"/>
    <w:rPr>
      <w:rFonts w:ascii="Arial Narrow" w:hAnsi="Arial Narrow"/>
      <w:noProof/>
      <w:sz w:val="22"/>
      <w:szCs w:val="24"/>
    </w:rPr>
  </w:style>
  <w:style w:type="numbering" w:customStyle="1" w:styleId="StyleOutlinenumberedCourierNewBoldLeft0cmHanging0">
    <w:name w:val="Style Outline numbered Courier New Bold Left:  0 cm Hanging:  0..."/>
    <w:basedOn w:val="Ingenliste"/>
    <w:rsid w:val="00B90C9D"/>
    <w:pPr>
      <w:numPr>
        <w:numId w:val="14"/>
      </w:numPr>
    </w:pPr>
  </w:style>
  <w:style w:type="paragraph" w:customStyle="1" w:styleId="Stilkolofon-smalspalteFet">
    <w:name w:val="Stil kolofon-smal spalte + Fet"/>
    <w:basedOn w:val="Kolofonnormalright"/>
    <w:semiHidden/>
    <w:rsid w:val="00B57613"/>
    <w:rPr>
      <w:rFonts w:ascii="Times New Roman" w:hAnsi="Times New Roman"/>
      <w:b/>
      <w:bCs/>
    </w:rPr>
  </w:style>
  <w:style w:type="paragraph" w:customStyle="1" w:styleId="Stilkolofon-smalspalteFet1">
    <w:name w:val="Stil kolofon-smal spalte + Fet1"/>
    <w:basedOn w:val="Kolofonnormalright"/>
    <w:link w:val="Stilkolofon-smalspalteFet1Tegn"/>
    <w:semiHidden/>
    <w:rsid w:val="00B57613"/>
    <w:rPr>
      <w:rFonts w:ascii="Arial Narrow" w:hAnsi="Arial Narrow"/>
      <w:b/>
      <w:bCs/>
    </w:rPr>
  </w:style>
  <w:style w:type="character" w:customStyle="1" w:styleId="KolofonnormalrightChar">
    <w:name w:val="Kolofon normal right Char"/>
    <w:basedOn w:val="Standardskriftforavsnitt"/>
    <w:link w:val="Kolofonnormalright"/>
    <w:rsid w:val="00B57613"/>
    <w:rPr>
      <w:rFonts w:ascii="Georgia" w:hAnsi="Georgia"/>
      <w:noProof/>
      <w:sz w:val="20"/>
      <w:szCs w:val="21"/>
      <w:lang w:val="en-US" w:eastAsia="nb-NO" w:bidi="ar-SA"/>
    </w:rPr>
  </w:style>
  <w:style w:type="character" w:customStyle="1" w:styleId="Stilkolofon-smalspalteFet1Tegn">
    <w:name w:val="Stil kolofon-smal spalte + Fet1 Tegn"/>
    <w:basedOn w:val="KolofonnormalrightChar"/>
    <w:link w:val="Stilkolofon-smalspalteFet1"/>
    <w:rsid w:val="00B57613"/>
    <w:rPr>
      <w:rFonts w:ascii="Georgia" w:hAnsi="Georgia"/>
      <w:b/>
      <w:bCs/>
      <w:noProof/>
      <w:sz w:val="20"/>
      <w:szCs w:val="21"/>
      <w:lang w:val="en-US" w:eastAsia="nb-NO" w:bidi="ar-SA"/>
    </w:rPr>
  </w:style>
  <w:style w:type="numbering" w:customStyle="1" w:styleId="StyleOutlinenumberedCourierNewBoldLeft0cmHanging01">
    <w:name w:val="Style Outline numbered Courier New Bold Left:  0 cm Hanging:  0...1"/>
    <w:basedOn w:val="Ingenliste"/>
    <w:rsid w:val="00B90C9D"/>
    <w:pPr>
      <w:numPr>
        <w:numId w:val="15"/>
      </w:numPr>
    </w:pPr>
  </w:style>
  <w:style w:type="paragraph" w:customStyle="1" w:styleId="boksbodytekst">
    <w:name w:val="boks bodytekst"/>
    <w:link w:val="boksbodytekstTegn"/>
    <w:qFormat/>
    <w:rsid w:val="00C74F45"/>
    <w:rPr>
      <w:rFonts w:ascii="Arial Narrow" w:hAnsi="Arial Narrow"/>
      <w:noProof/>
      <w:sz w:val="22"/>
      <w:szCs w:val="24"/>
    </w:rPr>
  </w:style>
  <w:style w:type="paragraph" w:customStyle="1" w:styleId="a-boxexamplelist">
    <w:name w:val="a-box example list"/>
    <w:basedOn w:val="Listeavsnitt"/>
    <w:qFormat/>
    <w:rsid w:val="0054441F"/>
    <w:pPr>
      <w:numPr>
        <w:numId w:val="24"/>
      </w:numPr>
      <w:spacing w:line="240" w:lineRule="auto"/>
    </w:pPr>
    <w:rPr>
      <w:sz w:val="20"/>
      <w:szCs w:val="20"/>
    </w:rPr>
  </w:style>
  <w:style w:type="paragraph" w:customStyle="1" w:styleId="A-boxexampletext">
    <w:name w:val="A-box example text"/>
    <w:basedOn w:val="Normal"/>
    <w:qFormat/>
    <w:rsid w:val="00FD3D07"/>
    <w:pPr>
      <w:spacing w:line="240" w:lineRule="auto"/>
    </w:pPr>
    <w:rPr>
      <w:sz w:val="20"/>
      <w:szCs w:val="20"/>
    </w:rPr>
  </w:style>
  <w:style w:type="paragraph" w:customStyle="1" w:styleId="Tabletextbullet">
    <w:name w:val="Table text bullet"/>
    <w:basedOn w:val="Normal"/>
    <w:qFormat/>
    <w:rsid w:val="00B90C9D"/>
    <w:pPr>
      <w:numPr>
        <w:numId w:val="19"/>
      </w:numPr>
      <w:spacing w:line="240" w:lineRule="auto"/>
    </w:pPr>
    <w:rPr>
      <w:rFonts w:ascii="Arial Narrow" w:hAnsi="Arial Narrow"/>
    </w:rPr>
  </w:style>
  <w:style w:type="character" w:customStyle="1" w:styleId="TabelltekstboldChar">
    <w:name w:val="Tabelltekst bold Char"/>
    <w:basedOn w:val="TabelltekstTegn"/>
    <w:link w:val="Tabelltekstbold"/>
    <w:rsid w:val="00B57613"/>
    <w:rPr>
      <w:rFonts w:ascii="Arial Narrow" w:hAnsi="Arial Narrow"/>
      <w:b/>
      <w:noProof/>
      <w:sz w:val="22"/>
      <w:szCs w:val="24"/>
    </w:rPr>
  </w:style>
  <w:style w:type="paragraph" w:customStyle="1" w:styleId="Boksoverskriftliten">
    <w:name w:val="Boks overskrift liten"/>
    <w:qFormat/>
    <w:rsid w:val="00C74F45"/>
    <w:pPr>
      <w:spacing w:before="40" w:after="20"/>
    </w:pPr>
    <w:rPr>
      <w:rFonts w:ascii="Arial Narrow" w:hAnsi="Arial Narrow"/>
      <w:b/>
      <w:sz w:val="22"/>
      <w:szCs w:val="21"/>
    </w:rPr>
  </w:style>
  <w:style w:type="numbering" w:customStyle="1" w:styleId="StyleBulletedCourierNewBoldLeft05cmHanging204cm">
    <w:name w:val="Style Bulleted Courier New Bold Left:  05 cm Hanging:  204 cm"/>
    <w:basedOn w:val="Ingenliste"/>
    <w:rsid w:val="00B90C9D"/>
    <w:pPr>
      <w:numPr>
        <w:numId w:val="16"/>
      </w:numPr>
    </w:pPr>
  </w:style>
  <w:style w:type="character" w:customStyle="1" w:styleId="instruksjonstekst2">
    <w:name w:val="instruksjonstekst2"/>
    <w:basedOn w:val="Stilkolofon-smalspalteFet1Tegn"/>
    <w:rsid w:val="00EE6865"/>
    <w:rPr>
      <w:rFonts w:ascii="Cambria" w:hAnsi="Cambria"/>
      <w:b w:val="0"/>
      <w:bCs/>
      <w:noProof/>
      <w:sz w:val="16"/>
      <w:szCs w:val="21"/>
      <w:bdr w:val="none" w:sz="0" w:space="0" w:color="auto"/>
      <w:shd w:val="clear" w:color="auto" w:fill="FFFF00"/>
      <w:lang w:val="nb-NO" w:eastAsia="nb-NO" w:bidi="ar-SA"/>
    </w:rPr>
  </w:style>
  <w:style w:type="paragraph" w:styleId="Sterktsitat">
    <w:name w:val="Intense Quote"/>
    <w:basedOn w:val="Normal"/>
    <w:next w:val="Normal"/>
    <w:link w:val="SterktsitatTegn"/>
    <w:qFormat/>
    <w:rsid w:val="00B57613"/>
    <w:pPr>
      <w:framePr w:wrap="around" w:vAnchor="text" w:hAnchor="text" w:y="1"/>
      <w:pBdr>
        <w:top w:val="single" w:sz="4" w:space="10" w:color="B7B3AA" w:themeColor="background2" w:themeShade="BF"/>
        <w:left w:val="single" w:sz="4" w:space="10" w:color="B7B3AA" w:themeColor="background2" w:themeShade="BF"/>
        <w:bottom w:val="single" w:sz="4" w:space="12" w:color="B7B3AA" w:themeColor="background2" w:themeShade="BF"/>
        <w:right w:val="single" w:sz="4" w:space="10" w:color="B7B3AA" w:themeColor="background2" w:themeShade="BF"/>
      </w:pBdr>
      <w:shd w:val="clear" w:color="auto" w:fill="EEEDEB" w:themeFill="background2"/>
      <w:spacing w:line="280" w:lineRule="exact"/>
      <w:ind w:left="200" w:right="200"/>
      <w:jc w:val="both"/>
    </w:pPr>
    <w:rPr>
      <w:bCs/>
      <w:iCs/>
      <w:sz w:val="20"/>
    </w:rPr>
  </w:style>
  <w:style w:type="character" w:customStyle="1" w:styleId="SterktsitatTegn">
    <w:name w:val="Sterkt sitat Tegn"/>
    <w:basedOn w:val="Standardskriftforavsnitt"/>
    <w:link w:val="Sterktsitat"/>
    <w:rsid w:val="00B57613"/>
    <w:rPr>
      <w:rFonts w:ascii="Georgia" w:hAnsi="Georgia"/>
      <w:bCs/>
      <w:iCs/>
      <w:szCs w:val="21"/>
      <w:shd w:val="clear" w:color="auto" w:fill="EEEDEB" w:themeFill="background2"/>
    </w:rPr>
  </w:style>
  <w:style w:type="paragraph" w:styleId="Listeavsnitt">
    <w:name w:val="List Paragraph"/>
    <w:basedOn w:val="Punktliste"/>
    <w:uiPriority w:val="34"/>
    <w:qFormat/>
    <w:rsid w:val="00B57613"/>
    <w:pPr>
      <w:numPr>
        <w:numId w:val="0"/>
      </w:numPr>
    </w:pPr>
    <w:rPr>
      <w:lang w:val="en-US"/>
    </w:rPr>
  </w:style>
  <w:style w:type="paragraph" w:styleId="Ingenmellomrom">
    <w:name w:val="No Spacing"/>
    <w:link w:val="IngenmellomromTegn"/>
    <w:qFormat/>
    <w:rsid w:val="00B57613"/>
    <w:pPr>
      <w:tabs>
        <w:tab w:val="left" w:pos="510"/>
      </w:tabs>
    </w:pPr>
    <w:rPr>
      <w:rFonts w:ascii="Georgia" w:hAnsi="Georgia"/>
      <w:sz w:val="22"/>
      <w:szCs w:val="21"/>
    </w:rPr>
  </w:style>
  <w:style w:type="paragraph" w:styleId="Tittel">
    <w:name w:val="Title"/>
    <w:basedOn w:val="Normal"/>
    <w:next w:val="Normal"/>
    <w:link w:val="TittelTegn"/>
    <w:qFormat/>
    <w:rsid w:val="00B57613"/>
    <w:pPr>
      <w:pBdr>
        <w:bottom w:val="single" w:sz="8" w:space="4" w:color="00A3D5" w:themeColor="accent1"/>
      </w:pBdr>
      <w:spacing w:after="300" w:line="240" w:lineRule="auto"/>
      <w:contextualSpacing/>
    </w:pPr>
    <w:rPr>
      <w:rFonts w:ascii="Arial Narrow" w:eastAsiaTheme="majorEastAsia" w:hAnsi="Arial Narrow" w:cstheme="majorBidi"/>
      <w:color w:val="483B34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rsid w:val="00B57613"/>
    <w:rPr>
      <w:rFonts w:ascii="Arial Narrow" w:eastAsiaTheme="majorEastAsia" w:hAnsi="Arial Narrow" w:cstheme="majorBidi"/>
      <w:color w:val="483B34" w:themeColor="text2" w:themeShade="BF"/>
      <w:spacing w:val="5"/>
      <w:kern w:val="28"/>
      <w:sz w:val="52"/>
      <w:szCs w:val="52"/>
    </w:rPr>
  </w:style>
  <w:style w:type="table" w:customStyle="1" w:styleId="TableKunnskapssenteret">
    <w:name w:val="Table Kunnskapssenteret"/>
    <w:basedOn w:val="Vanligtabell"/>
    <w:uiPriority w:val="99"/>
    <w:qFormat/>
    <w:rsid w:val="00B57613"/>
    <w:rPr>
      <w:rFonts w:ascii="Arial Narrow" w:hAnsi="Arial Narrow"/>
    </w:rPr>
    <w:tblPr>
      <w:tblBorders>
        <w:top w:val="single" w:sz="4" w:space="0" w:color="000000" w:themeColor="text1"/>
        <w:bottom w:val="single" w:sz="4" w:space="0" w:color="000000" w:themeColor="text1"/>
        <w:insideH w:val="single" w:sz="4" w:space="0" w:color="000000" w:themeColor="text1"/>
      </w:tblBorders>
      <w:tblCellMar>
        <w:top w:w="68" w:type="dxa"/>
        <w:left w:w="68" w:type="dxa"/>
        <w:bottom w:w="68" w:type="dxa"/>
        <w:right w:w="68" w:type="dxa"/>
      </w:tblCellMar>
    </w:tblPr>
    <w:tcPr>
      <w:shd w:val="clear" w:color="auto" w:fill="FFFFFF" w:themeFill="background1"/>
    </w:tcPr>
    <w:tblStylePr w:type="firstRow">
      <w:pPr>
        <w:jc w:val="left"/>
      </w:pPr>
      <w:rPr>
        <w:rFonts w:ascii="GRADE-quality" w:hAnsi="GRADE-quality"/>
        <w:b/>
        <w:sz w:val="22"/>
      </w:rPr>
      <w:tblPr/>
      <w:tcPr>
        <w:shd w:val="clear" w:color="auto" w:fill="EEEDEB" w:themeFill="background2"/>
      </w:tcPr>
    </w:tblStylePr>
  </w:style>
  <w:style w:type="table" w:styleId="Fargeriktrutenettuthevingsfarge2">
    <w:name w:val="Colorful Grid Accent 2"/>
    <w:basedOn w:val="Vanligtabell"/>
    <w:rsid w:val="00B5761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BBCF" w:themeFill="accent2" w:themeFillTint="33"/>
    </w:tcPr>
    <w:tblStylePr w:type="firstRow">
      <w:rPr>
        <w:b/>
        <w:bCs/>
      </w:rPr>
      <w:tblPr/>
      <w:tcPr>
        <w:shd w:val="clear" w:color="auto" w:fill="ED78A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78A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560B2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560B25" w:themeFill="accent2" w:themeFillShade="BF"/>
      </w:tcPr>
    </w:tblStylePr>
    <w:tblStylePr w:type="band1Vert">
      <w:tblPr/>
      <w:tcPr>
        <w:shd w:val="clear" w:color="auto" w:fill="E95789" w:themeFill="accent2" w:themeFillTint="7F"/>
      </w:tcPr>
    </w:tblStylePr>
    <w:tblStylePr w:type="band1Horz">
      <w:tblPr/>
      <w:tcPr>
        <w:shd w:val="clear" w:color="auto" w:fill="E95789" w:themeFill="accent2" w:themeFillTint="7F"/>
      </w:tcPr>
    </w:tblStylePr>
  </w:style>
  <w:style w:type="character" w:styleId="Plassholdertekst">
    <w:name w:val="Placeholder Text"/>
    <w:basedOn w:val="Standardskriftforavsnitt"/>
    <w:rsid w:val="00B57613"/>
    <w:rPr>
      <w:color w:val="808080"/>
    </w:rPr>
  </w:style>
  <w:style w:type="table" w:styleId="Lyslisteuthevingsfarge3">
    <w:name w:val="Light List Accent 3"/>
    <w:basedOn w:val="Vanligtabell"/>
    <w:uiPriority w:val="61"/>
    <w:rsid w:val="00B57613"/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94A545" w:themeColor="accent3"/>
        <w:left w:val="single" w:sz="8" w:space="0" w:color="94A545" w:themeColor="accent3"/>
        <w:bottom w:val="single" w:sz="8" w:space="0" w:color="94A545" w:themeColor="accent3"/>
        <w:right w:val="single" w:sz="8" w:space="0" w:color="94A54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A54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A545" w:themeColor="accent3"/>
          <w:left w:val="single" w:sz="8" w:space="0" w:color="94A545" w:themeColor="accent3"/>
          <w:bottom w:val="single" w:sz="8" w:space="0" w:color="94A545" w:themeColor="accent3"/>
          <w:right w:val="single" w:sz="8" w:space="0" w:color="94A54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A545" w:themeColor="accent3"/>
          <w:left w:val="single" w:sz="8" w:space="0" w:color="94A545" w:themeColor="accent3"/>
          <w:bottom w:val="single" w:sz="8" w:space="0" w:color="94A545" w:themeColor="accent3"/>
          <w:right w:val="single" w:sz="8" w:space="0" w:color="94A545" w:themeColor="accent3"/>
        </w:tcBorders>
      </w:tcPr>
    </w:tblStylePr>
    <w:tblStylePr w:type="band1Horz">
      <w:tblPr/>
      <w:tcPr>
        <w:tcBorders>
          <w:top w:val="single" w:sz="8" w:space="0" w:color="94A545" w:themeColor="accent3"/>
          <w:left w:val="single" w:sz="8" w:space="0" w:color="94A545" w:themeColor="accent3"/>
          <w:bottom w:val="single" w:sz="8" w:space="0" w:color="94A545" w:themeColor="accent3"/>
          <w:right w:val="single" w:sz="8" w:space="0" w:color="94A545" w:themeColor="accent3"/>
        </w:tcBorders>
      </w:tcPr>
    </w:tblStylePr>
  </w:style>
  <w:style w:type="character" w:customStyle="1" w:styleId="FotnotetekstTegn">
    <w:name w:val="Fotnotetekst Tegn"/>
    <w:basedOn w:val="Standardskriftforavsnitt"/>
    <w:link w:val="Fotnotetekst"/>
    <w:uiPriority w:val="99"/>
    <w:rsid w:val="00B57613"/>
    <w:rPr>
      <w:rFonts w:ascii="Georgia" w:hAnsi="Georgia"/>
      <w:sz w:val="18"/>
      <w:lang w:val="en-GB"/>
    </w:rPr>
  </w:style>
  <w:style w:type="character" w:customStyle="1" w:styleId="IngenmellomromTegn">
    <w:name w:val="Ingen mellomrom Tegn"/>
    <w:basedOn w:val="Standardskriftforavsnitt"/>
    <w:link w:val="Ingenmellomrom"/>
    <w:rsid w:val="00B57613"/>
    <w:rPr>
      <w:rFonts w:ascii="Georgia" w:hAnsi="Georgia"/>
      <w:sz w:val="22"/>
      <w:szCs w:val="21"/>
    </w:rPr>
  </w:style>
  <w:style w:type="character" w:customStyle="1" w:styleId="Overskrift1Tegn">
    <w:name w:val="Overskrift 1 Tegn"/>
    <w:basedOn w:val="Standardskriftforavsnitt"/>
    <w:link w:val="Overskrift1"/>
    <w:rsid w:val="0008631A"/>
    <w:rPr>
      <w:rFonts w:ascii="Cambria" w:hAnsi="Cambria"/>
      <w:b/>
      <w:spacing w:val="6"/>
      <w:kern w:val="32"/>
      <w:sz w:val="44"/>
      <w:szCs w:val="40"/>
    </w:rPr>
  </w:style>
  <w:style w:type="character" w:customStyle="1" w:styleId="Overskrift3Tegn">
    <w:name w:val="Overskrift 3 Tegn"/>
    <w:basedOn w:val="Standardskriftforavsnitt"/>
    <w:link w:val="Overskrift3"/>
    <w:rsid w:val="00213313"/>
    <w:rPr>
      <w:rFonts w:ascii="Georgia" w:hAnsi="Georgia"/>
      <w:b/>
      <w:sz w:val="22"/>
      <w:szCs w:val="26"/>
    </w:rPr>
  </w:style>
  <w:style w:type="character" w:customStyle="1" w:styleId="Overskrift4Tegn">
    <w:name w:val="Overskrift 4 Tegn"/>
    <w:basedOn w:val="Standardskriftforavsnitt"/>
    <w:link w:val="Overskrift4"/>
    <w:rsid w:val="00B57613"/>
    <w:rPr>
      <w:rFonts w:ascii="Georgia" w:hAnsi="Georgia"/>
      <w:b/>
      <w:i/>
      <w:sz w:val="22"/>
      <w:szCs w:val="28"/>
    </w:rPr>
  </w:style>
  <w:style w:type="character" w:customStyle="1" w:styleId="Overskrift5Tegn">
    <w:name w:val="Overskrift 5 Tegn"/>
    <w:basedOn w:val="Standardskriftforavsnitt"/>
    <w:link w:val="Overskrift5"/>
    <w:rsid w:val="00B57613"/>
    <w:rPr>
      <w:rFonts w:ascii="Georgia" w:hAnsi="Georgia"/>
      <w:i/>
      <w:sz w:val="22"/>
      <w:szCs w:val="26"/>
    </w:rPr>
  </w:style>
  <w:style w:type="character" w:customStyle="1" w:styleId="Overskrift6Tegn">
    <w:name w:val="Overskrift 6 Tegn"/>
    <w:basedOn w:val="Standardskriftforavsnitt"/>
    <w:link w:val="Overskrift6"/>
    <w:rsid w:val="00B57613"/>
    <w:rPr>
      <w:rFonts w:ascii="Georgia" w:hAnsi="Georgia"/>
      <w:b/>
      <w:szCs w:val="22"/>
      <w:lang w:val="en-GB"/>
    </w:rPr>
  </w:style>
  <w:style w:type="character" w:customStyle="1" w:styleId="Overskrift7Tegn">
    <w:name w:val="Overskrift 7 Tegn"/>
    <w:basedOn w:val="Standardskriftforavsnitt"/>
    <w:link w:val="Overskrift7"/>
    <w:rsid w:val="00B57613"/>
    <w:rPr>
      <w:rFonts w:ascii="Georgia" w:hAnsi="Georgia"/>
      <w:szCs w:val="21"/>
      <w:lang w:val="en-GB"/>
    </w:rPr>
  </w:style>
  <w:style w:type="character" w:customStyle="1" w:styleId="Overskrift8Tegn">
    <w:name w:val="Overskrift 8 Tegn"/>
    <w:basedOn w:val="Standardskriftforavsnitt"/>
    <w:link w:val="Overskrift8"/>
    <w:rsid w:val="00B57613"/>
    <w:rPr>
      <w:rFonts w:ascii="Georgia" w:hAnsi="Georgia"/>
      <w:i/>
      <w:szCs w:val="21"/>
      <w:lang w:val="en-GB"/>
    </w:rPr>
  </w:style>
  <w:style w:type="character" w:customStyle="1" w:styleId="Overskrift9Tegn">
    <w:name w:val="Overskrift 9 Tegn"/>
    <w:basedOn w:val="Standardskriftforavsnitt"/>
    <w:link w:val="Overskrift9"/>
    <w:rsid w:val="00B57613"/>
    <w:rPr>
      <w:rFonts w:asciiTheme="minorHAnsi" w:hAnsiTheme="minorHAnsi"/>
      <w:szCs w:val="22"/>
      <w:lang w:val="en-GB"/>
    </w:rPr>
  </w:style>
  <w:style w:type="paragraph" w:styleId="Bildetekst">
    <w:name w:val="caption"/>
    <w:basedOn w:val="Normal"/>
    <w:next w:val="Normal"/>
    <w:unhideWhenUsed/>
    <w:qFormat/>
    <w:rsid w:val="00CB317C"/>
    <w:rPr>
      <w:b/>
      <w:bCs/>
      <w:i/>
      <w:iCs/>
      <w:szCs w:val="22"/>
    </w:rPr>
  </w:style>
  <w:style w:type="character" w:styleId="Sterk">
    <w:name w:val="Strong"/>
    <w:qFormat/>
    <w:rsid w:val="00B57613"/>
    <w:rPr>
      <w:b/>
      <w:bCs/>
    </w:rPr>
  </w:style>
  <w:style w:type="character" w:styleId="Utheving">
    <w:name w:val="Emphasis"/>
    <w:qFormat/>
    <w:rsid w:val="00B57613"/>
    <w:rPr>
      <w:i/>
      <w:iCs/>
    </w:rPr>
  </w:style>
  <w:style w:type="paragraph" w:styleId="Sitat">
    <w:name w:val="Quote"/>
    <w:basedOn w:val="Normal"/>
    <w:next w:val="Normal"/>
    <w:link w:val="SitatTegn"/>
    <w:qFormat/>
    <w:rsid w:val="00B57613"/>
    <w:rPr>
      <w:i/>
      <w:iCs/>
      <w:color w:val="000000" w:themeColor="text1"/>
    </w:rPr>
  </w:style>
  <w:style w:type="character" w:customStyle="1" w:styleId="SitatTegn">
    <w:name w:val="Sitat Tegn"/>
    <w:basedOn w:val="Standardskriftforavsnitt"/>
    <w:link w:val="Sitat"/>
    <w:rsid w:val="00B57613"/>
    <w:rPr>
      <w:rFonts w:ascii="Georgia" w:hAnsi="Georgia"/>
      <w:i/>
      <w:iCs/>
      <w:color w:val="000000" w:themeColor="text1"/>
      <w:sz w:val="22"/>
      <w:szCs w:val="21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B57613"/>
    <w:pPr>
      <w:keepLines/>
      <w:pageBreakBefore w:val="0"/>
      <w:suppressLineNumbers w:val="0"/>
      <w:pBdr>
        <w:top w:val="none" w:sz="0" w:space="0" w:color="auto"/>
      </w:pBdr>
      <w:suppressAutoHyphens w:val="0"/>
      <w:spacing w:before="480" w:after="0" w:line="326" w:lineRule="atLeast"/>
      <w:ind w:left="0" w:firstLine="0"/>
      <w:outlineLvl w:val="9"/>
    </w:pPr>
    <w:rPr>
      <w:rFonts w:asciiTheme="majorHAnsi" w:eastAsiaTheme="majorEastAsia" w:hAnsiTheme="majorHAnsi" w:cstheme="majorBidi"/>
      <w:bCs/>
      <w:color w:val="00799F" w:themeColor="accent1" w:themeShade="BF"/>
      <w:spacing w:val="0"/>
      <w:kern w:val="0"/>
      <w:sz w:val="28"/>
      <w:szCs w:val="28"/>
    </w:rPr>
  </w:style>
  <w:style w:type="character" w:customStyle="1" w:styleId="BunntekstTegn">
    <w:name w:val="Bunntekst Tegn"/>
    <w:basedOn w:val="Standardskriftforavsnitt"/>
    <w:link w:val="Bunntekst"/>
    <w:rsid w:val="00B57613"/>
    <w:rPr>
      <w:rFonts w:ascii="Arial Narrow" w:hAnsi="Arial Narrow"/>
      <w:szCs w:val="21"/>
    </w:rPr>
  </w:style>
  <w:style w:type="table" w:customStyle="1" w:styleId="ColorfulGrid1">
    <w:name w:val="Colorful Grid1"/>
    <w:basedOn w:val="Vanligtabell"/>
    <w:rsid w:val="00B5761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geriktrutenettuthevingsfarge1">
    <w:name w:val="Colorful Grid Accent 1"/>
    <w:basedOn w:val="Vanligtabell"/>
    <w:rsid w:val="00B5761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3F0FF" w:themeFill="accent1" w:themeFillTint="33"/>
    </w:tcPr>
    <w:tblStylePr w:type="firstRow">
      <w:rPr>
        <w:b/>
        <w:bCs/>
      </w:rPr>
      <w:tblPr/>
      <w:tcPr>
        <w:shd w:val="clear" w:color="auto" w:fill="88E3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8E3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799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799F" w:themeFill="accent1" w:themeFillShade="BF"/>
      </w:tcPr>
    </w:tblStylePr>
    <w:tblStylePr w:type="band1Vert">
      <w:tblPr/>
      <w:tcPr>
        <w:shd w:val="clear" w:color="auto" w:fill="6BDCFF" w:themeFill="accent1" w:themeFillTint="7F"/>
      </w:tcPr>
    </w:tblStylePr>
    <w:tblStylePr w:type="band1Horz">
      <w:tblPr/>
      <w:tcPr>
        <w:shd w:val="clear" w:color="auto" w:fill="6BDCFF" w:themeFill="accent1" w:themeFillTint="7F"/>
      </w:tcPr>
    </w:tblStylePr>
  </w:style>
  <w:style w:type="table" w:styleId="Fargeriktrutenettuthevingsfarge3">
    <w:name w:val="Colorful Grid Accent 3"/>
    <w:basedOn w:val="Vanligtabell"/>
    <w:rsid w:val="00B5761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ED7" w:themeFill="accent3" w:themeFillTint="33"/>
    </w:tcPr>
    <w:tblStylePr w:type="firstRow">
      <w:rPr>
        <w:b/>
        <w:bCs/>
      </w:rPr>
      <w:tblPr/>
      <w:tcPr>
        <w:shd w:val="clear" w:color="auto" w:fill="D6DEB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DEB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E7B3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E7B33" w:themeFill="accent3" w:themeFillShade="BF"/>
      </w:tcPr>
    </w:tblStylePr>
    <w:tblStylePr w:type="band1Vert">
      <w:tblPr/>
      <w:tcPr>
        <w:shd w:val="clear" w:color="auto" w:fill="CCD69D" w:themeFill="accent3" w:themeFillTint="7F"/>
      </w:tcPr>
    </w:tblStylePr>
    <w:tblStylePr w:type="band1Horz">
      <w:tblPr/>
      <w:tcPr>
        <w:shd w:val="clear" w:color="auto" w:fill="CCD69D" w:themeFill="accent3" w:themeFillTint="7F"/>
      </w:tcPr>
    </w:tblStylePr>
  </w:style>
  <w:style w:type="paragraph" w:customStyle="1" w:styleId="Kunnskapssenteret">
    <w:name w:val="Kunnskapssenteret"/>
    <w:basedOn w:val="IntroHeadingCnoTOC"/>
    <w:link w:val="KunnskapssenteretChar"/>
    <w:rsid w:val="00B57613"/>
  </w:style>
  <w:style w:type="character" w:customStyle="1" w:styleId="IntroHeadingCnoTOCChar">
    <w:name w:val="Intro Heading C (no TOC) Char"/>
    <w:basedOn w:val="Standardskriftforavsnitt"/>
    <w:link w:val="IntroHeadingCnoTOC"/>
    <w:rsid w:val="00B57613"/>
    <w:rPr>
      <w:rFonts w:ascii="Georgia" w:hAnsi="Georgia"/>
      <w:b/>
      <w:noProof/>
      <w:sz w:val="36"/>
      <w:szCs w:val="21"/>
      <w:lang w:val="en-GB"/>
    </w:rPr>
  </w:style>
  <w:style w:type="character" w:customStyle="1" w:styleId="KunnskapssenteretChar">
    <w:name w:val="Kunnskapssenteret Char"/>
    <w:basedOn w:val="IntroHeadingCnoTOCChar"/>
    <w:link w:val="Kunnskapssenteret"/>
    <w:rsid w:val="00B57613"/>
    <w:rPr>
      <w:rFonts w:ascii="Georgia" w:hAnsi="Georgia"/>
      <w:b/>
      <w:noProof/>
      <w:sz w:val="36"/>
      <w:szCs w:val="21"/>
      <w:lang w:val="en-GB"/>
    </w:rPr>
  </w:style>
  <w:style w:type="paragraph" w:customStyle="1" w:styleId="EndNoteBibliography">
    <w:name w:val="EndNote Bibliography"/>
    <w:basedOn w:val="Normal"/>
    <w:link w:val="EndNoteBibliographyTegn"/>
    <w:rsid w:val="00492154"/>
    <w:pPr>
      <w:spacing w:line="240" w:lineRule="atLeast"/>
    </w:pPr>
    <w:rPr>
      <w:noProof/>
    </w:rPr>
  </w:style>
  <w:style w:type="character" w:customStyle="1" w:styleId="EndNoteBibliographyTegn">
    <w:name w:val="EndNote Bibliography Tegn"/>
    <w:link w:val="EndNoteBibliography"/>
    <w:rsid w:val="00492154"/>
    <w:rPr>
      <w:rFonts w:ascii="Georgia" w:hAnsi="Georgia"/>
      <w:noProof/>
      <w:sz w:val="22"/>
      <w:szCs w:val="21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A6400C"/>
    <w:rPr>
      <w:rFonts w:ascii="Georgia" w:hAnsi="Georgia"/>
      <w:sz w:val="22"/>
    </w:rPr>
  </w:style>
  <w:style w:type="character" w:customStyle="1" w:styleId="apple-converted-space">
    <w:name w:val="apple-converted-space"/>
    <w:basedOn w:val="Standardskriftforavsnitt"/>
    <w:rsid w:val="004B1700"/>
  </w:style>
  <w:style w:type="paragraph" w:styleId="Revisjon">
    <w:name w:val="Revision"/>
    <w:hidden/>
    <w:semiHidden/>
    <w:rsid w:val="00C214EE"/>
    <w:rPr>
      <w:rFonts w:ascii="Georgia" w:hAnsi="Georgia"/>
      <w:sz w:val="22"/>
      <w:szCs w:val="21"/>
    </w:rPr>
  </w:style>
  <w:style w:type="character" w:customStyle="1" w:styleId="FiguretextChar">
    <w:name w:val="Figure text Char"/>
    <w:basedOn w:val="Standardskriftforavsnitt"/>
    <w:link w:val="Figuretext"/>
    <w:locked/>
    <w:rsid w:val="00CB317C"/>
    <w:rPr>
      <w:rFonts w:ascii="Cambria" w:hAnsi="Cambria"/>
      <w:i/>
      <w:sz w:val="22"/>
      <w:szCs w:val="24"/>
    </w:rPr>
  </w:style>
  <w:style w:type="paragraph" w:customStyle="1" w:styleId="Figuretext">
    <w:name w:val="Figure text"/>
    <w:link w:val="FiguretextChar"/>
    <w:rsid w:val="00CB317C"/>
    <w:pPr>
      <w:spacing w:line="288" w:lineRule="auto"/>
    </w:pPr>
    <w:rPr>
      <w:rFonts w:ascii="Cambria" w:hAnsi="Cambria"/>
      <w:i/>
      <w:sz w:val="22"/>
      <w:szCs w:val="24"/>
    </w:rPr>
  </w:style>
  <w:style w:type="paragraph" w:styleId="INNH3">
    <w:name w:val="toc 3"/>
    <w:basedOn w:val="Normal"/>
    <w:next w:val="Normal"/>
    <w:autoRedefine/>
    <w:uiPriority w:val="39"/>
    <w:unhideWhenUsed/>
    <w:rsid w:val="00D97781"/>
    <w:pPr>
      <w:tabs>
        <w:tab w:val="clear" w:pos="510"/>
      </w:tabs>
      <w:spacing w:after="100"/>
      <w:ind w:left="440"/>
    </w:pPr>
  </w:style>
  <w:style w:type="paragraph" w:customStyle="1" w:styleId="A-Boxliste">
    <w:name w:val="A-Box liste"/>
    <w:basedOn w:val="Listeavsnitt"/>
    <w:qFormat/>
    <w:rsid w:val="00150868"/>
    <w:pPr>
      <w:numPr>
        <w:numId w:val="23"/>
      </w:numPr>
      <w:spacing w:line="240" w:lineRule="auto"/>
    </w:pPr>
    <w:rPr>
      <w:rFonts w:ascii="Calibri" w:hAnsi="Calibri"/>
      <w:sz w:val="20"/>
      <w:szCs w:val="22"/>
    </w:rPr>
  </w:style>
  <w:style w:type="paragraph" w:customStyle="1" w:styleId="A-Box">
    <w:name w:val="A-Box"/>
    <w:basedOn w:val="Normal"/>
    <w:qFormat/>
    <w:rsid w:val="00840739"/>
    <w:pPr>
      <w:spacing w:line="240" w:lineRule="auto"/>
    </w:pPr>
    <w:rPr>
      <w:rFonts w:ascii="Calibri" w:hAnsi="Calibri"/>
      <w:noProof/>
      <w:sz w:val="20"/>
      <w:szCs w:val="20"/>
    </w:rPr>
  </w:style>
  <w:style w:type="paragraph" w:customStyle="1" w:styleId="A-boxpink">
    <w:name w:val="A-box pink"/>
    <w:basedOn w:val="Normal"/>
    <w:qFormat/>
    <w:rsid w:val="00991F19"/>
    <w:pPr>
      <w:spacing w:before="100" w:after="100" w:line="240" w:lineRule="auto"/>
    </w:pPr>
    <w:rPr>
      <w:rFonts w:ascii="Calibri" w:hAnsi="Calibri" w:cs="Menlo Regular"/>
      <w:noProof/>
      <w:color w:val="D0089D"/>
      <w:szCs w:val="22"/>
    </w:rPr>
  </w:style>
  <w:style w:type="paragraph" w:customStyle="1" w:styleId="A-boxbluee">
    <w:name w:val="A-box bluee"/>
    <w:basedOn w:val="A-boxpink"/>
    <w:qFormat/>
    <w:rsid w:val="00B77A8E"/>
    <w:rPr>
      <w:color w:val="3366FF"/>
    </w:rPr>
  </w:style>
  <w:style w:type="paragraph" w:customStyle="1" w:styleId="box-bodytekst">
    <w:name w:val="box-bodytekst"/>
    <w:qFormat/>
    <w:rsid w:val="0046010A"/>
    <w:rPr>
      <w:rFonts w:ascii="Arial Narrow" w:hAnsi="Arial Narrow"/>
      <w:noProof/>
      <w:sz w:val="22"/>
      <w:szCs w:val="24"/>
    </w:rPr>
  </w:style>
  <w:style w:type="paragraph" w:customStyle="1" w:styleId="Boxoverskriftstor2">
    <w:name w:val="Box overskrift stor2"/>
    <w:qFormat/>
    <w:rsid w:val="00A018F2"/>
    <w:pPr>
      <w:tabs>
        <w:tab w:val="left" w:pos="510"/>
      </w:tabs>
      <w:spacing w:after="40"/>
    </w:pPr>
    <w:rPr>
      <w:rFonts w:ascii="Arial Narrow" w:hAnsi="Arial Narrow"/>
      <w:b/>
      <w:color w:val="000000" w:themeColor="text1"/>
      <w:sz w:val="26"/>
      <w:szCs w:val="26"/>
      <w:lang w:val="en-GB"/>
    </w:rPr>
  </w:style>
  <w:style w:type="paragraph" w:customStyle="1" w:styleId="A-boxorange">
    <w:name w:val="A-box orange"/>
    <w:basedOn w:val="A-boxbluee"/>
    <w:qFormat/>
    <w:rsid w:val="00B77A8E"/>
    <w:rPr>
      <w:color w:val="E5682F" w:themeColor="accent4"/>
    </w:rPr>
  </w:style>
  <w:style w:type="paragraph" w:customStyle="1" w:styleId="Figur-text">
    <w:name w:val="Figur-text"/>
    <w:basedOn w:val="Normal"/>
    <w:qFormat/>
    <w:rsid w:val="00A614A2"/>
    <w:pPr>
      <w:spacing w:line="240" w:lineRule="auto"/>
      <w:jc w:val="center"/>
    </w:pPr>
    <w:rPr>
      <w:rFonts w:ascii="Calibri" w:hAnsi="Calibri"/>
      <w:color w:val="483B34" w:themeColor="text2" w:themeShade="BF"/>
    </w:rPr>
  </w:style>
  <w:style w:type="paragraph" w:customStyle="1" w:styleId="Heading1nummererte">
    <w:name w:val="Heading 1 nummererte"/>
    <w:basedOn w:val="Overskrift1"/>
    <w:next w:val="Normal"/>
    <w:qFormat/>
    <w:rsid w:val="00D56A4A"/>
    <w:pPr>
      <w:numPr>
        <w:numId w:val="30"/>
      </w:numPr>
    </w:pPr>
  </w:style>
  <w:style w:type="paragraph" w:customStyle="1" w:styleId="Heading2metodevurderinger">
    <w:name w:val="Heading 2 metodevurderinger"/>
    <w:basedOn w:val="Normal"/>
    <w:qFormat/>
    <w:rsid w:val="005B2CDE"/>
    <w:pPr>
      <w:keepNext/>
      <w:spacing w:before="80" w:after="400"/>
      <w:outlineLvl w:val="1"/>
    </w:pPr>
    <w:rPr>
      <w:b/>
      <w:bCs/>
      <w:caps/>
      <w:spacing w:val="20"/>
      <w:sz w:val="28"/>
      <w:szCs w:val="24"/>
    </w:rPr>
  </w:style>
  <w:style w:type="paragraph" w:customStyle="1" w:styleId="sof-title">
    <w:name w:val="sof-title"/>
    <w:basedOn w:val="Normal"/>
    <w:rsid w:val="002A4EA8"/>
    <w:pPr>
      <w:tabs>
        <w:tab w:val="clear" w:pos="510"/>
      </w:tabs>
      <w:spacing w:line="240" w:lineRule="auto"/>
    </w:pPr>
    <w:rPr>
      <w:rFonts w:ascii="Times New Roman" w:eastAsiaTheme="minorEastAsia" w:hAnsi="Times New Roman"/>
      <w:szCs w:val="22"/>
      <w:lang w:val="en-US" w:eastAsia="en-US"/>
    </w:rPr>
  </w:style>
  <w:style w:type="paragraph" w:customStyle="1" w:styleId="first-letter">
    <w:name w:val="first-letter"/>
    <w:basedOn w:val="Normal"/>
    <w:rsid w:val="002A4EA8"/>
    <w:pPr>
      <w:tabs>
        <w:tab w:val="clear" w:pos="510"/>
      </w:tabs>
      <w:spacing w:line="240" w:lineRule="auto"/>
    </w:pPr>
    <w:rPr>
      <w:rFonts w:ascii="Times New Roman" w:eastAsiaTheme="minorEastAsia" w:hAnsi="Times New Roman"/>
      <w:sz w:val="24"/>
      <w:szCs w:val="24"/>
      <w:lang w:val="en-US" w:eastAsia="en-US"/>
    </w:rPr>
  </w:style>
  <w:style w:type="character" w:customStyle="1" w:styleId="label">
    <w:name w:val="label"/>
    <w:basedOn w:val="Standardskriftforavsnitt"/>
    <w:rsid w:val="002A4EA8"/>
    <w:rPr>
      <w:b w:val="0"/>
      <w:bCs w:val="0"/>
    </w:rPr>
  </w:style>
  <w:style w:type="character" w:customStyle="1" w:styleId="cell">
    <w:name w:val="cell"/>
    <w:basedOn w:val="Standardskriftforavsnitt"/>
    <w:rsid w:val="002A4EA8"/>
    <w:rPr>
      <w:b w:val="0"/>
      <w:bCs w:val="0"/>
    </w:rPr>
  </w:style>
  <w:style w:type="character" w:customStyle="1" w:styleId="cell-value">
    <w:name w:val="cell-value"/>
    <w:basedOn w:val="Standardskriftforavsnitt"/>
    <w:rsid w:val="002A4EA8"/>
    <w:rPr>
      <w:sz w:val="18"/>
      <w:szCs w:val="18"/>
    </w:rPr>
  </w:style>
  <w:style w:type="character" w:customStyle="1" w:styleId="underline1">
    <w:name w:val="underline1"/>
    <w:basedOn w:val="Standardskriftforavsnitt"/>
    <w:rsid w:val="002A4EA8"/>
    <w:rPr>
      <w:u w:val="single"/>
    </w:rPr>
  </w:style>
  <w:style w:type="character" w:customStyle="1" w:styleId="block">
    <w:name w:val="block"/>
    <w:basedOn w:val="Standardskriftforavsnitt"/>
    <w:rsid w:val="002A4EA8"/>
  </w:style>
  <w:style w:type="character" w:customStyle="1" w:styleId="quality-sign1">
    <w:name w:val="quality-sign1"/>
    <w:basedOn w:val="Standardskriftforavsnitt"/>
    <w:rsid w:val="002A4EA8"/>
    <w:rPr>
      <w:rFonts w:ascii="GRADE-quality" w:hAnsi="GRADE-quality" w:hint="default"/>
      <w:sz w:val="21"/>
      <w:szCs w:val="21"/>
    </w:rPr>
  </w:style>
  <w:style w:type="paragraph" w:styleId="Undertittel">
    <w:name w:val="Subtitle"/>
    <w:basedOn w:val="Normal"/>
    <w:next w:val="Normal"/>
    <w:link w:val="UndertittelTegn"/>
    <w:qFormat/>
    <w:rsid w:val="007A1EE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UndertittelTegn">
    <w:name w:val="Undertittel Tegn"/>
    <w:basedOn w:val="Standardskriftforavsnitt"/>
    <w:link w:val="Undertittel"/>
    <w:rsid w:val="007A1EE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TopptekstTegn">
    <w:name w:val="Topptekst Tegn"/>
    <w:basedOn w:val="Standardskriftforavsnitt"/>
    <w:link w:val="Topptekst"/>
    <w:uiPriority w:val="99"/>
    <w:rsid w:val="00244131"/>
    <w:rPr>
      <w:rFonts w:ascii="Sun Cd TFm" w:hAnsi="Sun Cd TFm"/>
      <w:sz w:val="22"/>
      <w:szCs w:val="21"/>
    </w:rPr>
  </w:style>
  <w:style w:type="table" w:styleId="Rutenettabell3">
    <w:name w:val="Grid Table 3"/>
    <w:basedOn w:val="Vanligtabell"/>
    <w:rsid w:val="00062CC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customStyle="1" w:styleId="paragraph">
    <w:name w:val="paragraph"/>
    <w:basedOn w:val="Normal"/>
    <w:rsid w:val="00E723FD"/>
    <w:pPr>
      <w:tabs>
        <w:tab w:val="clear" w:pos="510"/>
      </w:tabs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Standardskriftforavsnitt"/>
    <w:rsid w:val="00E723FD"/>
  </w:style>
  <w:style w:type="character" w:customStyle="1" w:styleId="eop">
    <w:name w:val="eop"/>
    <w:basedOn w:val="Standardskriftforavsnitt"/>
    <w:rsid w:val="00E723FD"/>
  </w:style>
  <w:style w:type="character" w:customStyle="1" w:styleId="spellingerror">
    <w:name w:val="spellingerror"/>
    <w:basedOn w:val="Standardskriftforavsnitt"/>
    <w:rsid w:val="00E72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unnskapssenteret">
  <a:themeElements>
    <a:clrScheme name="Kunnskapssenteret">
      <a:dk1>
        <a:sysClr val="windowText" lastClr="000000"/>
      </a:dk1>
      <a:lt1>
        <a:srgbClr val="FFFFFF"/>
      </a:lt1>
      <a:dk2>
        <a:srgbClr val="615046"/>
      </a:dk2>
      <a:lt2>
        <a:srgbClr val="EEEDEB"/>
      </a:lt2>
      <a:accent1>
        <a:srgbClr val="00A3D5"/>
      </a:accent1>
      <a:accent2>
        <a:srgbClr val="740F32"/>
      </a:accent2>
      <a:accent3>
        <a:srgbClr val="94A545"/>
      </a:accent3>
      <a:accent4>
        <a:srgbClr val="E5682F"/>
      </a:accent4>
      <a:accent5>
        <a:srgbClr val="F4EA06"/>
      </a:accent5>
      <a:accent6>
        <a:srgbClr val="A89387"/>
      </a:accent6>
      <a:hlink>
        <a:srgbClr val="0195C3"/>
      </a:hlink>
      <a:folHlink>
        <a:srgbClr val="9900CC"/>
      </a:folHlink>
    </a:clrScheme>
    <a:fontScheme name="Kunnskapssenteret">
      <a:majorFont>
        <a:latin typeface="Georgia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2010-11-16T00:00:00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HI_TopicTaxHTField xmlns="9e7c1b5f-6b93-4ee4-9fa2-fda8f1b47cf5">
      <Terms xmlns="http://schemas.microsoft.com/office/infopath/2007/PartnerControls"/>
    </FHI_TopicTaxHTField>
    <SharedWithUsers xmlns="ef5dd856-6a32-4f72-920b-b3c650540c6d">
      <UserInfo>
        <DisplayName>Movik, Espen</DisplayName>
        <AccountId>191</AccountId>
        <AccountType/>
      </UserInfo>
      <UserInfo>
        <DisplayName>Strand, Grete</DisplayName>
        <AccountId>29</AccountId>
        <AccountType/>
      </UserInfo>
      <UserInfo>
        <DisplayName>Indseth, Thor</DisplayName>
        <AccountId>218</AccountId>
        <AccountType/>
      </UserInfo>
    </SharedWithUsers>
    <TaxCatchAll xmlns="ef5dd856-6a32-4f72-920b-b3c650540c6d" xsi:nil="true"/>
    <TaxKeywordTaxHTField xmlns="ef5dd856-6a32-4f72-920b-b3c650540c6d">
      <Terms xmlns="http://schemas.microsoft.com/office/infopath/2007/PartnerControls"/>
    </TaxKeywordTaxHTField>
    <mdc8df0477d149db99847da78456e284 xmlns="ef5dd856-6a32-4f72-920b-b3c650540c6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A53831D2B1FCA4E97E310390BB7D9B8" ma:contentTypeVersion="18" ma:contentTypeDescription="Opprett et nytt dokument." ma:contentTypeScope="" ma:versionID="07164a9faef9a7d31c9398bb2e806d16">
  <xsd:schema xmlns:xsd="http://www.w3.org/2001/XMLSchema" xmlns:xs="http://www.w3.org/2001/XMLSchema" xmlns:p="http://schemas.microsoft.com/office/2006/metadata/properties" xmlns:ns2="ef5dd856-6a32-4f72-920b-b3c650540c6d" xmlns:ns3="9e7c1b5f-6b93-4ee4-9fa2-fda8f1b47cf5" xmlns:ns4="21a2857b-8da8-4ddb-9834-feb111e80e4f" targetNamespace="http://schemas.microsoft.com/office/2006/metadata/properties" ma:root="true" ma:fieldsID="fe2beb6b67ff3a06f7ec0562bef019dd" ns2:_="" ns3:_="" ns4:_="">
    <xsd:import namespace="ef5dd856-6a32-4f72-920b-b3c650540c6d"/>
    <xsd:import namespace="9e7c1b5f-6b93-4ee4-9fa2-fda8f1b47cf5"/>
    <xsd:import namespace="21a2857b-8da8-4ddb-9834-feb111e80e4f"/>
    <xsd:element name="properties">
      <xsd:complexType>
        <xsd:sequence>
          <xsd:element name="documentManagement">
            <xsd:complexType>
              <xsd:all>
                <xsd:element ref="ns2:mdc8df0477d149db99847da78456e284" minOccurs="0"/>
                <xsd:element ref="ns2:TaxCatchAll" minOccurs="0"/>
                <xsd:element ref="ns2:TaxKeywordTaxHTField" minOccurs="0"/>
                <xsd:element ref="ns3:FHI_TopicTaxHTField" minOccurs="0"/>
                <xsd:element ref="ns4:MediaServiceMetadata" minOccurs="0"/>
                <xsd:element ref="ns4:MediaServiceFastMetadata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5dd856-6a32-4f72-920b-b3c650540c6d" elementFormDefault="qualified">
    <xsd:import namespace="http://schemas.microsoft.com/office/2006/documentManagement/types"/>
    <xsd:import namespace="http://schemas.microsoft.com/office/infopath/2007/PartnerControls"/>
    <xsd:element name="mdc8df0477d149db99847da78456e284" ma:index="5" nillable="true" ma:displayName="Topic_0" ma:hidden="true" ma:internalName="mdc8df0477d149db99847da78456e284" ma:readOnly="false">
      <xsd:simpleType>
        <xsd:restriction base="dms:Note"/>
      </xsd:simpleType>
    </xsd:element>
    <xsd:element name="TaxCatchAll" ma:index="6" nillable="true" ma:displayName="Taxonomy Catch All Column" ma:hidden="true" ma:list="{954cb0c2-b570-4fed-ae36-e6f66ea60111}" ma:internalName="TaxCatchAll" ma:showField="CatchAllData" ma:web="ef5dd856-6a32-4f72-920b-b3c650540c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8" nillable="true" ma:taxonomy="true" ma:internalName="TaxKeywordTaxHTField" ma:taxonomyFieldName="TaxKeyword" ma:displayName="Organisasjonsnøkkelord" ma:fieldId="{23f27201-bee3-471e-b2e7-b64fd8b7ca38}" ma:taxonomyMulti="true" ma:sspId="e7140caa-8402-4c36-9a5d-f51276ec0a9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SharedWithUsers" ma:index="17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c1b5f-6b93-4ee4-9fa2-fda8f1b47cf5" elementFormDefault="qualified">
    <xsd:import namespace="http://schemas.microsoft.com/office/2006/documentManagement/types"/>
    <xsd:import namespace="http://schemas.microsoft.com/office/infopath/2007/PartnerControls"/>
    <xsd:element name="FHI_TopicTaxHTField" ma:index="13" nillable="true" ma:taxonomy="true" ma:internalName="FHI_TopicTaxHTField" ma:taxonomyFieldName="FHI_Topic" ma:displayName="Tema" ma:fieldId="{5eb9fa72-8a58-4312-8bc5-a126a30b4fb3}" ma:taxonomyMulti="true" ma:sspId="e7140caa-8402-4c36-9a5d-f51276ec0a9c" ma:termSetId="10ab213d-8882-42de-b940-43a869fe753a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2857b-8da8-4ddb-9834-feb111e80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Innholdstype"/>
        <xsd:element ref="dc:title" minOccurs="0" maxOccurs="1" ma:index="3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12D4AB-B080-4D0E-B238-2C01015735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51192D-8AC2-4F0A-B5FF-0B535385E5E9}">
  <ds:schemaRefs>
    <ds:schemaRef ds:uri="http://schemas.microsoft.com/office/2006/metadata/properties"/>
    <ds:schemaRef ds:uri="http://schemas.microsoft.com/office/infopath/2007/PartnerControls"/>
    <ds:schemaRef ds:uri="9e7c1b5f-6b93-4ee4-9fa2-fda8f1b47cf5"/>
    <ds:schemaRef ds:uri="ef5dd856-6a32-4f72-920b-b3c650540c6d"/>
  </ds:schemaRefs>
</ds:datastoreItem>
</file>

<file path=customXml/itemProps4.xml><?xml version="1.0" encoding="utf-8"?>
<ds:datastoreItem xmlns:ds="http://schemas.openxmlformats.org/officeDocument/2006/customXml" ds:itemID="{65BF5BB2-5D07-417C-B810-5D31DB12F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5dd856-6a32-4f72-920b-b3c650540c6d"/>
    <ds:schemaRef ds:uri="9e7c1b5f-6b93-4ee4-9fa2-fda8f1b47cf5"/>
    <ds:schemaRef ds:uri="21a2857b-8da8-4ddb-9834-feb111e80e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56C92BF-D66B-4F49-9BC2-EE39B58ACC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Prosjektplanmal_Kartleggingsoversikt_2022.dotx</Template>
  <TotalTime>0</TotalTime>
  <Pages>12</Pages>
  <Words>2631</Words>
  <Characters>13946</Characters>
  <Application>Microsoft Office Word</Application>
  <DocSecurity>0</DocSecurity>
  <Lines>116</Lines>
  <Paragraphs>33</Paragraphs>
  <ScaleCrop>false</ScaleCrop>
  <Company>Folkehelseinstituttet</Company>
  <LinksUpToDate>false</LinksUpToDate>
  <CharactersWithSpaces>16544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Rapportmal_Norsk</dc:title>
  <dc:subject>(fyll inn rapporttype, f. eks. PasOpp-rapport)</dc:subject>
  <dc:creator>Rigmor.Berg@fhi.no</dc:creator>
  <cp:keywords/>
  <dc:description/>
  <cp:lastModifiedBy>Børtnes, Knut Forr</cp:lastModifiedBy>
  <cp:revision>2</cp:revision>
  <cp:lastPrinted>2015-05-20T17:21:00Z</cp:lastPrinted>
  <dcterms:created xsi:type="dcterms:W3CDTF">2022-04-06T13:25:00Z</dcterms:created>
  <dcterms:modified xsi:type="dcterms:W3CDTF">2022-04-06T13:25:00Z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0x0101001A53831D2B1FCA4E97E310390BB7D9B8</vt:lpwstr>
  </property>
  <property fmtid="{D5CDD505-2E9C-101B-9397-08002B2CF9AE}" pid="3" name="TaxKeyword">
    <vt:lpwstr/>
  </property>
  <property fmtid="{D5CDD505-2E9C-101B-9397-08002B2CF9AE}" pid="4" name="FHITopic">
    <vt:lpwstr/>
  </property>
  <property fmtid="{D5CDD505-2E9C-101B-9397-08002B2CF9AE}" pid="5" name="FHI_Topic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