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E45B4" w14:textId="77777777" w:rsidR="008F44EC" w:rsidRDefault="008F44EC" w:rsidP="008F44EC">
      <w:pPr>
        <w:pStyle w:val="Topptekst"/>
        <w:ind w:right="-1141"/>
        <w:jc w:val="right"/>
        <w:rPr>
          <w:rFonts w:asciiTheme="minorHAnsi" w:hAnsiTheme="minorHAnsi"/>
          <w:bCs/>
          <w:sz w:val="18"/>
          <w:szCs w:val="18"/>
        </w:rPr>
      </w:pPr>
      <w:bookmarkStart w:id="0" w:name="_Toc48189656"/>
      <w:r>
        <w:rPr>
          <w:sz w:val="56"/>
        </w:rPr>
        <w:tab/>
      </w:r>
      <w:r>
        <w:rPr>
          <w:rFonts w:asciiTheme="minorHAnsi" w:hAnsiTheme="minorHAnsi"/>
          <w:bCs/>
          <w:sz w:val="18"/>
          <w:szCs w:val="18"/>
        </w:rPr>
        <w:t>Malen er et levende dokument som oppdateres kontinuerlig på grunnlag av innkomne tilbakemeldinger</w:t>
      </w:r>
    </w:p>
    <w:p w14:paraId="14D4D8EB" w14:textId="77777777" w:rsidR="008F44EC" w:rsidRDefault="001E7E96" w:rsidP="008F44EC">
      <w:pPr>
        <w:pStyle w:val="Topptekst"/>
        <w:ind w:right="-1141"/>
        <w:jc w:val="right"/>
        <w:rPr>
          <w:rStyle w:val="Hyperkobling"/>
          <w:rFonts w:asciiTheme="minorHAnsi" w:hAnsiTheme="minorHAnsi"/>
          <w:b/>
        </w:rPr>
      </w:pPr>
      <w:hyperlink r:id="rId12" w:history="1">
        <w:r w:rsidR="008F44EC">
          <w:rPr>
            <w:rStyle w:val="Hyperkobling"/>
            <w:rFonts w:asciiTheme="minorHAnsi" w:hAnsiTheme="minorHAnsi"/>
            <w:b/>
            <w:bCs/>
            <w:sz w:val="18"/>
            <w:szCs w:val="18"/>
          </w:rPr>
          <w:t>Tilbakemeldingsskjema for malen</w:t>
        </w:r>
      </w:hyperlink>
    </w:p>
    <w:p w14:paraId="06F9D26A" w14:textId="5AEB2295" w:rsidR="008B031C" w:rsidRPr="008F44EC" w:rsidRDefault="008F44EC" w:rsidP="008F44EC">
      <w:pPr>
        <w:pStyle w:val="Topptekst"/>
        <w:tabs>
          <w:tab w:val="clear" w:pos="510"/>
          <w:tab w:val="left" w:pos="0"/>
        </w:tabs>
        <w:ind w:right="-1141"/>
        <w:jc w:val="right"/>
        <w:rPr>
          <w:rFonts w:ascii="Cambria" w:hAnsi="Cambria"/>
        </w:rPr>
      </w:pPr>
      <w:r>
        <w:rPr>
          <w:rFonts w:ascii="Cambria" w:hAnsi="Cambria"/>
        </w:rPr>
        <w:tab/>
      </w:r>
      <w:r>
        <w:rPr>
          <w:rFonts w:ascii="Cambria" w:hAnsi="Cambria"/>
        </w:rPr>
        <w:tab/>
      </w:r>
      <w:r>
        <w:rPr>
          <w:rFonts w:asciiTheme="minorHAnsi" w:hAnsiTheme="minorHAnsi"/>
          <w:bCs/>
          <w:sz w:val="18"/>
          <w:szCs w:val="18"/>
        </w:rPr>
        <w:t xml:space="preserve">Sist endret: </w:t>
      </w:r>
      <w:r w:rsidR="00920B98">
        <w:rPr>
          <w:rFonts w:asciiTheme="minorHAnsi" w:hAnsiTheme="minorHAnsi"/>
          <w:bCs/>
          <w:sz w:val="18"/>
          <w:szCs w:val="18"/>
        </w:rPr>
        <w:t>januar</w:t>
      </w:r>
      <w:r>
        <w:rPr>
          <w:rFonts w:asciiTheme="minorHAnsi" w:hAnsiTheme="minorHAnsi"/>
          <w:bCs/>
          <w:sz w:val="18"/>
          <w:szCs w:val="18"/>
        </w:rPr>
        <w:t xml:space="preserve"> 202</w:t>
      </w:r>
      <w:r w:rsidR="00920B98">
        <w:rPr>
          <w:rFonts w:asciiTheme="minorHAnsi" w:hAnsiTheme="minorHAnsi"/>
          <w:bCs/>
          <w:sz w:val="18"/>
          <w:szCs w:val="18"/>
        </w:rPr>
        <w:t>2</w:t>
      </w:r>
    </w:p>
    <w:p w14:paraId="3909E3BC" w14:textId="77777777" w:rsidR="008B031C" w:rsidRDefault="008B031C" w:rsidP="00523566">
      <w:pPr>
        <w:rPr>
          <w:sz w:val="56"/>
        </w:rPr>
      </w:pPr>
    </w:p>
    <w:p w14:paraId="4B7268BF" w14:textId="77777777" w:rsidR="008B031C" w:rsidRDefault="008B031C" w:rsidP="00523566">
      <w:pPr>
        <w:rPr>
          <w:sz w:val="56"/>
        </w:rPr>
      </w:pPr>
    </w:p>
    <w:p w14:paraId="7F29408C" w14:textId="77777777" w:rsidR="008B031C" w:rsidRDefault="00C06D3B" w:rsidP="00523566">
      <w:pPr>
        <w:rPr>
          <w:sz w:val="56"/>
        </w:rPr>
      </w:pPr>
      <w:r>
        <w:rPr>
          <w:sz w:val="56"/>
        </w:rPr>
        <w:t>[</w:t>
      </w:r>
      <w:r w:rsidR="008B031C" w:rsidRPr="008B031C">
        <w:rPr>
          <w:sz w:val="56"/>
        </w:rPr>
        <w:t>Her skriver du inn tittel</w:t>
      </w:r>
      <w:r>
        <w:rPr>
          <w:sz w:val="56"/>
        </w:rPr>
        <w:t>]</w:t>
      </w:r>
      <w:r w:rsidR="008B031C" w:rsidRPr="008B031C">
        <w:rPr>
          <w:sz w:val="56"/>
        </w:rPr>
        <w:t xml:space="preserve"> </w:t>
      </w:r>
    </w:p>
    <w:p w14:paraId="6C9E40E7" w14:textId="517B594C" w:rsidR="00523566" w:rsidRDefault="008B031C" w:rsidP="00523566">
      <w:pPr>
        <w:rPr>
          <w:sz w:val="36"/>
        </w:rPr>
      </w:pPr>
      <w:r w:rsidRPr="008B031C">
        <w:rPr>
          <w:sz w:val="36"/>
        </w:rPr>
        <w:t>(Info erstatte</w:t>
      </w:r>
      <w:r w:rsidR="00C06D3B">
        <w:rPr>
          <w:sz w:val="36"/>
        </w:rPr>
        <w:t>r</w:t>
      </w:r>
      <w:r w:rsidRPr="008B031C">
        <w:rPr>
          <w:sz w:val="36"/>
        </w:rPr>
        <w:t xml:space="preserve"> siden med FHIs forside for rapporter før publisering)</w:t>
      </w:r>
    </w:p>
    <w:p w14:paraId="041D9BE5" w14:textId="77777777" w:rsidR="00183625" w:rsidRDefault="00183625" w:rsidP="00523566">
      <w:pPr>
        <w:rPr>
          <w:sz w:val="36"/>
        </w:rPr>
      </w:pPr>
    </w:p>
    <w:p w14:paraId="7A2D4CAE" w14:textId="77777777" w:rsidR="00183625" w:rsidRPr="008B031C" w:rsidRDefault="00183625" w:rsidP="00523566">
      <w:pPr>
        <w:rPr>
          <w:sz w:val="36"/>
        </w:rPr>
        <w:sectPr w:rsidR="00183625" w:rsidRPr="008B031C" w:rsidSect="0003365E">
          <w:headerReference w:type="default" r:id="rId13"/>
          <w:footerReference w:type="even" r:id="rId14"/>
          <w:footerReference w:type="default" r:id="rId15"/>
          <w:pgSz w:w="11901" w:h="16840"/>
          <w:pgMar w:top="1021" w:right="2268" w:bottom="1247" w:left="1418" w:header="0" w:footer="680" w:gutter="0"/>
          <w:pgNumType w:chapStyle="1"/>
          <w:cols w:space="708"/>
          <w:titlePg/>
          <w:docGrid w:linePitch="299"/>
        </w:sectPr>
      </w:pPr>
    </w:p>
    <w:p w14:paraId="0E2CDC7A" w14:textId="77777777" w:rsidR="00BF224B" w:rsidRDefault="00BF224B">
      <w:pPr>
        <w:rPr>
          <w:rStyle w:val="instruksjonstekst2"/>
          <w:b/>
        </w:rPr>
      </w:pPr>
    </w:p>
    <w:tbl>
      <w:tblPr>
        <w:tblStyle w:val="Tabellrutenet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7"/>
        <w:gridCol w:w="7027"/>
      </w:tblGrid>
      <w:tr w:rsidR="000419B9" w:rsidRPr="00C44F0E" w14:paraId="6DB7EABD" w14:textId="77777777" w:rsidTr="00482E85">
        <w:tc>
          <w:tcPr>
            <w:tcW w:w="2187" w:type="dxa"/>
          </w:tcPr>
          <w:p w14:paraId="6A12DFDA" w14:textId="77777777" w:rsidR="00A64171" w:rsidRPr="00C44F0E" w:rsidRDefault="00A64171" w:rsidP="009742FC">
            <w:pPr>
              <w:pStyle w:val="KolofonBoldleft"/>
              <w:rPr>
                <w:sz w:val="22"/>
              </w:rPr>
            </w:pPr>
            <w:r w:rsidRPr="00C44F0E">
              <w:rPr>
                <w:sz w:val="22"/>
              </w:rPr>
              <w:t>Utgitt av</w:t>
            </w:r>
          </w:p>
          <w:p w14:paraId="71229C7D" w14:textId="77777777" w:rsidR="00A64171" w:rsidRPr="00C44F0E" w:rsidRDefault="00A64171" w:rsidP="009742FC">
            <w:pPr>
              <w:pStyle w:val="KolofonBoldleft"/>
              <w:rPr>
                <w:sz w:val="22"/>
              </w:rPr>
            </w:pPr>
          </w:p>
          <w:p w14:paraId="57DA4FA2" w14:textId="77777777" w:rsidR="000419B9" w:rsidRPr="00C44F0E" w:rsidRDefault="000419B9" w:rsidP="009742FC">
            <w:pPr>
              <w:pStyle w:val="KolofonBoldleft"/>
              <w:rPr>
                <w:sz w:val="22"/>
              </w:rPr>
            </w:pPr>
            <w:r w:rsidRPr="00C44F0E">
              <w:rPr>
                <w:sz w:val="22"/>
              </w:rPr>
              <w:t xml:space="preserve">Tittel </w:t>
            </w:r>
          </w:p>
        </w:tc>
        <w:tc>
          <w:tcPr>
            <w:tcW w:w="7027" w:type="dxa"/>
          </w:tcPr>
          <w:p w14:paraId="6D2DED2A" w14:textId="77777777" w:rsidR="00A64171" w:rsidRPr="00C44F0E" w:rsidRDefault="00A64171" w:rsidP="009742FC">
            <w:pPr>
              <w:pStyle w:val="Kolofonnormalright"/>
              <w:rPr>
                <w:sz w:val="22"/>
                <w:lang w:val="nb-NO"/>
              </w:rPr>
            </w:pPr>
            <w:r w:rsidRPr="00C44F0E">
              <w:rPr>
                <w:sz w:val="22"/>
                <w:lang w:val="nb-NO"/>
              </w:rPr>
              <w:t>Folkehelseinstituttet</w:t>
            </w:r>
          </w:p>
          <w:p w14:paraId="15F05301" w14:textId="77777777" w:rsidR="00A64171" w:rsidRPr="00C44F0E" w:rsidRDefault="009A6707" w:rsidP="009742FC">
            <w:pPr>
              <w:pStyle w:val="Kolofonnormalright"/>
              <w:rPr>
                <w:sz w:val="22"/>
                <w:lang w:val="nb-NO"/>
              </w:rPr>
            </w:pPr>
            <w:r w:rsidRPr="00C44F0E">
              <w:rPr>
                <w:sz w:val="22"/>
                <w:lang w:val="nb-NO"/>
              </w:rPr>
              <w:t>Område for helsetjenester</w:t>
            </w:r>
          </w:p>
          <w:p w14:paraId="3FAD12D2" w14:textId="728EF565" w:rsidR="000419B9" w:rsidRPr="00C44F0E" w:rsidRDefault="00CC1DDA" w:rsidP="00752280">
            <w:r>
              <w:rPr>
                <w:rStyle w:val="instruksjonstekst2"/>
                <w:sz w:val="22"/>
                <w:highlight w:val="yellow"/>
              </w:rPr>
              <w:t xml:space="preserve">[Skriv tittel] </w:t>
            </w:r>
            <w:r w:rsidR="007511D6">
              <w:rPr>
                <w:rStyle w:val="instruksjonstekst2"/>
                <w:sz w:val="22"/>
                <w:highlight w:val="yellow"/>
              </w:rPr>
              <w:t xml:space="preserve">Skal </w:t>
            </w:r>
            <w:r w:rsidR="000419B9" w:rsidRPr="00C44F0E">
              <w:rPr>
                <w:rStyle w:val="instruksjonstekst2"/>
                <w:sz w:val="22"/>
                <w:highlight w:val="yellow"/>
              </w:rPr>
              <w:t xml:space="preserve">være </w:t>
            </w:r>
            <w:r w:rsidR="008B031C" w:rsidRPr="00C44F0E">
              <w:rPr>
                <w:rStyle w:val="instruksjonstekst2"/>
                <w:sz w:val="22"/>
                <w:highlight w:val="yellow"/>
              </w:rPr>
              <w:t>beskrivende</w:t>
            </w:r>
            <w:r w:rsidR="007511D6">
              <w:rPr>
                <w:rStyle w:val="instruksjonstekst2"/>
                <w:sz w:val="22"/>
                <w:highlight w:val="yellow"/>
              </w:rPr>
              <w:t>,</w:t>
            </w:r>
            <w:r w:rsidR="000419B9" w:rsidRPr="00C44F0E">
              <w:rPr>
                <w:rStyle w:val="instruksjonstekst2"/>
                <w:sz w:val="22"/>
                <w:highlight w:val="yellow"/>
              </w:rPr>
              <w:t xml:space="preserve"> men ikke </w:t>
            </w:r>
            <w:r w:rsidR="008B031C" w:rsidRPr="00C44F0E">
              <w:rPr>
                <w:rStyle w:val="instruksjonstekst2"/>
                <w:sz w:val="22"/>
                <w:highlight w:val="yellow"/>
              </w:rPr>
              <w:t>for lang</w:t>
            </w:r>
            <w:r w:rsidR="00C44F0E">
              <w:rPr>
                <w:rStyle w:val="instruksjonstekst2"/>
                <w:sz w:val="22"/>
                <w:highlight w:val="yellow"/>
              </w:rPr>
              <w:t xml:space="preserve">. Avslutt med kolon og type oversikt (f.eks. </w:t>
            </w:r>
            <w:r w:rsidR="00752280" w:rsidRPr="00752280">
              <w:rPr>
                <w:highlight w:val="yellow"/>
              </w:rPr>
              <w:t>Bruk av tvang og grensetting i barnevernsinstitusjoner</w:t>
            </w:r>
            <w:r>
              <w:rPr>
                <w:rStyle w:val="instruksjonstekst2"/>
                <w:sz w:val="22"/>
                <w:highlight w:val="yellow"/>
              </w:rPr>
              <w:t xml:space="preserve">: </w:t>
            </w:r>
            <w:r w:rsidR="00C44F0E">
              <w:rPr>
                <w:rStyle w:val="instruksjonstekst2"/>
                <w:sz w:val="22"/>
                <w:highlight w:val="yellow"/>
              </w:rPr>
              <w:t xml:space="preserve">systematisk </w:t>
            </w:r>
            <w:r w:rsidR="00752280">
              <w:rPr>
                <w:rStyle w:val="instruksjonstekst2"/>
                <w:sz w:val="22"/>
                <w:highlight w:val="yellow"/>
              </w:rPr>
              <w:t>kartleggings</w:t>
            </w:r>
            <w:r w:rsidR="00C06D3B">
              <w:rPr>
                <w:rStyle w:val="instruksjonstekst2"/>
                <w:sz w:val="22"/>
                <w:highlight w:val="yellow"/>
              </w:rPr>
              <w:t>oversikt</w:t>
            </w:r>
            <w:r w:rsidR="00283849">
              <w:rPr>
                <w:rStyle w:val="instruksjonstekst2"/>
                <w:sz w:val="22"/>
                <w:highlight w:val="yellow"/>
              </w:rPr>
              <w:t>)</w:t>
            </w:r>
            <w:r w:rsidR="00C44F0E">
              <w:rPr>
                <w:rStyle w:val="instruksjonstekst2"/>
                <w:sz w:val="22"/>
                <w:highlight w:val="yellow"/>
              </w:rPr>
              <w:t xml:space="preserve"> </w:t>
            </w:r>
            <w:r w:rsidR="000419B9" w:rsidRPr="00C44F0E">
              <w:rPr>
                <w:rStyle w:val="instruksjonstekst2"/>
                <w:sz w:val="22"/>
                <w:highlight w:val="yellow"/>
              </w:rPr>
              <w:t xml:space="preserve"> </w:t>
            </w:r>
          </w:p>
        </w:tc>
      </w:tr>
      <w:tr w:rsidR="000419B9" w:rsidRPr="00C44F0E" w14:paraId="1D1547A8" w14:textId="77777777" w:rsidTr="00482E85">
        <w:tc>
          <w:tcPr>
            <w:tcW w:w="2187" w:type="dxa"/>
          </w:tcPr>
          <w:p w14:paraId="43B53671" w14:textId="77777777" w:rsidR="000419B9" w:rsidRPr="00C44F0E" w:rsidRDefault="000419B9" w:rsidP="009742FC">
            <w:pPr>
              <w:pStyle w:val="KolofonBoldleft"/>
              <w:rPr>
                <w:sz w:val="22"/>
                <w:lang w:val="nb-NO"/>
              </w:rPr>
            </w:pPr>
            <w:r w:rsidRPr="00C44F0E">
              <w:rPr>
                <w:sz w:val="22"/>
                <w:lang w:val="nb-NO"/>
              </w:rPr>
              <w:t>English title</w:t>
            </w:r>
          </w:p>
        </w:tc>
        <w:tc>
          <w:tcPr>
            <w:tcW w:w="7027" w:type="dxa"/>
          </w:tcPr>
          <w:p w14:paraId="19F6688A" w14:textId="054B3F1B" w:rsidR="000419B9" w:rsidRPr="00C44F0E" w:rsidRDefault="00CC1DDA" w:rsidP="008B031C">
            <w:pPr>
              <w:tabs>
                <w:tab w:val="clear" w:pos="510"/>
              </w:tabs>
            </w:pPr>
            <w:r>
              <w:rPr>
                <w:rStyle w:val="instruksjonstekst2"/>
                <w:sz w:val="22"/>
                <w:highlight w:val="yellow"/>
              </w:rPr>
              <w:t xml:space="preserve">[Skriv engelsk tittel] </w:t>
            </w:r>
            <w:r w:rsidR="000419B9" w:rsidRPr="00C44F0E">
              <w:rPr>
                <w:rStyle w:val="instruksjonstekst2"/>
                <w:sz w:val="22"/>
                <w:highlight w:val="yellow"/>
              </w:rPr>
              <w:t xml:space="preserve">Skal speile norsk tittel </w:t>
            </w:r>
          </w:p>
        </w:tc>
      </w:tr>
      <w:tr w:rsidR="00A64171" w:rsidRPr="00C44F0E" w14:paraId="36368CF5" w14:textId="77777777" w:rsidTr="00482E85">
        <w:tc>
          <w:tcPr>
            <w:tcW w:w="2187" w:type="dxa"/>
          </w:tcPr>
          <w:p w14:paraId="546AC37C" w14:textId="77777777" w:rsidR="00A64171" w:rsidRPr="00C44F0E" w:rsidRDefault="00A64171" w:rsidP="009742FC">
            <w:pPr>
              <w:pStyle w:val="KolofonBoldleft"/>
              <w:rPr>
                <w:sz w:val="22"/>
                <w:lang w:val="nb-NO"/>
              </w:rPr>
            </w:pPr>
            <w:r w:rsidRPr="00C44F0E">
              <w:rPr>
                <w:sz w:val="22"/>
                <w:lang w:val="nb-NO"/>
              </w:rPr>
              <w:t>Ansvarlig</w:t>
            </w:r>
          </w:p>
        </w:tc>
        <w:tc>
          <w:tcPr>
            <w:tcW w:w="7027" w:type="dxa"/>
          </w:tcPr>
          <w:p w14:paraId="1EDA4284" w14:textId="77777777" w:rsidR="00A64171" w:rsidRPr="00C44F0E" w:rsidRDefault="00A64171" w:rsidP="00E1413A">
            <w:pPr>
              <w:pStyle w:val="Kolofonnormalright"/>
              <w:rPr>
                <w:sz w:val="22"/>
              </w:rPr>
            </w:pPr>
            <w:r w:rsidRPr="00C44F0E">
              <w:rPr>
                <w:sz w:val="22"/>
                <w:lang w:val="nb-NO"/>
              </w:rPr>
              <w:t>Camilla Stolt</w:t>
            </w:r>
            <w:r w:rsidRPr="00C44F0E">
              <w:rPr>
                <w:sz w:val="22"/>
              </w:rPr>
              <w:t>enberg, direktør</w:t>
            </w:r>
          </w:p>
        </w:tc>
      </w:tr>
      <w:tr w:rsidR="00A64171" w:rsidRPr="00C44F0E" w14:paraId="329BE7CF" w14:textId="77777777" w:rsidTr="00482E85">
        <w:tc>
          <w:tcPr>
            <w:tcW w:w="2187" w:type="dxa"/>
          </w:tcPr>
          <w:p w14:paraId="65CA6606" w14:textId="77777777" w:rsidR="00A64171" w:rsidRPr="00C44F0E" w:rsidRDefault="00A64171">
            <w:pPr>
              <w:pStyle w:val="KolofonBoldleft"/>
              <w:rPr>
                <w:sz w:val="22"/>
              </w:rPr>
            </w:pPr>
            <w:r w:rsidRPr="00C44F0E">
              <w:rPr>
                <w:sz w:val="22"/>
              </w:rPr>
              <w:t>Forfattere</w:t>
            </w:r>
          </w:p>
          <w:p w14:paraId="20B8D7E9" w14:textId="77777777" w:rsidR="00A64171" w:rsidRPr="00C44F0E" w:rsidRDefault="00A64171">
            <w:pPr>
              <w:pStyle w:val="KolofonBoldleft"/>
              <w:rPr>
                <w:sz w:val="22"/>
              </w:rPr>
            </w:pPr>
          </w:p>
          <w:p w14:paraId="6E3FD66A" w14:textId="77777777" w:rsidR="00A64171" w:rsidRPr="00C44F0E" w:rsidRDefault="00A64171">
            <w:pPr>
              <w:pStyle w:val="KolofonBoldleft"/>
              <w:rPr>
                <w:sz w:val="22"/>
              </w:rPr>
            </w:pPr>
          </w:p>
          <w:p w14:paraId="2211995F" w14:textId="77777777" w:rsidR="00A64171" w:rsidRPr="00C44F0E" w:rsidRDefault="00A64171">
            <w:pPr>
              <w:pStyle w:val="KolofonBoldleft"/>
              <w:rPr>
                <w:sz w:val="22"/>
              </w:rPr>
            </w:pPr>
          </w:p>
          <w:p w14:paraId="1835848A" w14:textId="77777777" w:rsidR="00A64171" w:rsidRPr="00C44F0E" w:rsidRDefault="00A64171" w:rsidP="009742FC">
            <w:pPr>
              <w:pStyle w:val="KolofonBoldleft"/>
              <w:rPr>
                <w:sz w:val="22"/>
              </w:rPr>
            </w:pPr>
          </w:p>
        </w:tc>
        <w:tc>
          <w:tcPr>
            <w:tcW w:w="7027" w:type="dxa"/>
          </w:tcPr>
          <w:p w14:paraId="582A705B" w14:textId="53C68F44" w:rsidR="00A64171" w:rsidRPr="00C44F0E" w:rsidRDefault="00A64171" w:rsidP="009742FC">
            <w:pPr>
              <w:pStyle w:val="Kolofonnormalright"/>
              <w:rPr>
                <w:sz w:val="22"/>
                <w:lang w:val="nb-NO"/>
              </w:rPr>
            </w:pPr>
            <w:r w:rsidRPr="00C44F0E">
              <w:rPr>
                <w:rStyle w:val="instruksjonstekst2"/>
                <w:sz w:val="22"/>
                <w:highlight w:val="yellow"/>
              </w:rPr>
              <w:t xml:space="preserve"> Forfatterrekkefølge skal baseres på innsats. </w:t>
            </w:r>
            <w:r w:rsidR="00C44F0E" w:rsidRPr="00C44F0E">
              <w:rPr>
                <w:rStyle w:val="instruksjonstekst2"/>
                <w:sz w:val="22"/>
                <w:highlight w:val="yellow"/>
              </w:rPr>
              <w:t>Se råd i admin.håndbok</w:t>
            </w:r>
          </w:p>
          <w:p w14:paraId="6F25452C" w14:textId="77777777" w:rsidR="00A64171" w:rsidRPr="00C44F0E" w:rsidRDefault="00A64171" w:rsidP="009742FC">
            <w:pPr>
              <w:pStyle w:val="Kolofonnormalright"/>
              <w:rPr>
                <w:sz w:val="22"/>
                <w:lang w:val="nb-NO"/>
              </w:rPr>
            </w:pPr>
            <w:r w:rsidRPr="00C44F0E">
              <w:rPr>
                <w:sz w:val="22"/>
                <w:lang w:val="nb-NO"/>
              </w:rPr>
              <w:t xml:space="preserve">Fornavn Etternavn, prosjektleder, </w:t>
            </w:r>
          </w:p>
          <w:p w14:paraId="03DB9B54" w14:textId="77777777" w:rsidR="00A64171" w:rsidRPr="00C44F0E" w:rsidRDefault="00A64171" w:rsidP="009742FC">
            <w:pPr>
              <w:pStyle w:val="Kolofonnormalright"/>
              <w:rPr>
                <w:sz w:val="22"/>
                <w:lang w:val="nb-NO"/>
              </w:rPr>
            </w:pPr>
            <w:r w:rsidRPr="00C44F0E">
              <w:rPr>
                <w:sz w:val="22"/>
                <w:lang w:val="nb-NO"/>
              </w:rPr>
              <w:t xml:space="preserve">Fornavn Etternavn,  </w:t>
            </w:r>
          </w:p>
          <w:p w14:paraId="1AE2A030" w14:textId="77777777" w:rsidR="00A64171" w:rsidRPr="00C44F0E" w:rsidRDefault="00A64171" w:rsidP="009742FC">
            <w:pPr>
              <w:pStyle w:val="Kolofonnormalright"/>
              <w:rPr>
                <w:sz w:val="22"/>
                <w:lang w:val="nb-NO"/>
              </w:rPr>
            </w:pPr>
            <w:r w:rsidRPr="00C44F0E">
              <w:rPr>
                <w:sz w:val="22"/>
                <w:lang w:val="nb-NO"/>
              </w:rPr>
              <w:t xml:space="preserve">Fornavn Etternavn, </w:t>
            </w:r>
          </w:p>
          <w:p w14:paraId="03280D89" w14:textId="77777777" w:rsidR="00A64171" w:rsidRPr="00915D18" w:rsidRDefault="00A64171" w:rsidP="00AC02D6">
            <w:pPr>
              <w:pStyle w:val="Kolofonnormalright"/>
              <w:rPr>
                <w:sz w:val="22"/>
                <w:lang w:val="nb-NO"/>
              </w:rPr>
            </w:pPr>
            <w:r w:rsidRPr="00915D18">
              <w:rPr>
                <w:sz w:val="22"/>
                <w:lang w:val="nb-NO"/>
              </w:rPr>
              <w:t xml:space="preserve">Fornavn Etternavn, </w:t>
            </w:r>
          </w:p>
        </w:tc>
      </w:tr>
      <w:tr w:rsidR="00A64171" w:rsidRPr="00C44F0E" w14:paraId="4DEDAF78" w14:textId="77777777" w:rsidTr="00482E85">
        <w:trPr>
          <w:trHeight w:val="530"/>
        </w:trPr>
        <w:tc>
          <w:tcPr>
            <w:tcW w:w="2187" w:type="dxa"/>
          </w:tcPr>
          <w:p w14:paraId="2218BC08" w14:textId="77777777" w:rsidR="00A64171" w:rsidRPr="00C44F0E" w:rsidRDefault="00A64171">
            <w:pPr>
              <w:pStyle w:val="KolofonBoldleft"/>
              <w:rPr>
                <w:sz w:val="22"/>
              </w:rPr>
            </w:pPr>
            <w:r w:rsidRPr="00C44F0E">
              <w:rPr>
                <w:sz w:val="22"/>
              </w:rPr>
              <w:t>ISBN</w:t>
            </w:r>
          </w:p>
        </w:tc>
        <w:tc>
          <w:tcPr>
            <w:tcW w:w="7027" w:type="dxa"/>
          </w:tcPr>
          <w:p w14:paraId="29F2427E" w14:textId="2C6F3387" w:rsidR="00A64171" w:rsidRPr="00C44F0E" w:rsidRDefault="00777E26" w:rsidP="00777E26">
            <w:pPr>
              <w:pStyle w:val="Kolofonnormalright"/>
              <w:rPr>
                <w:rStyle w:val="instruksjonstekst2"/>
                <w:sz w:val="22"/>
              </w:rPr>
            </w:pPr>
            <w:r w:rsidRPr="00777E26">
              <w:rPr>
                <w:rStyle w:val="instruksjonstekst2"/>
                <w:sz w:val="22"/>
              </w:rPr>
              <w:t>[ISBN nummer]</w:t>
            </w:r>
            <w:r>
              <w:rPr>
                <w:rStyle w:val="instruksjonstekst2"/>
                <w:sz w:val="22"/>
              </w:rPr>
              <w:t xml:space="preserve"> </w:t>
            </w:r>
            <w:r w:rsidR="00A64171" w:rsidRPr="00C44F0E">
              <w:rPr>
                <w:rStyle w:val="instruksjonstekst2"/>
                <w:sz w:val="22"/>
              </w:rPr>
              <w:t xml:space="preserve">Prosjektleder </w:t>
            </w:r>
            <w:r w:rsidR="00C44F0E" w:rsidRPr="00C44F0E">
              <w:rPr>
                <w:rStyle w:val="instruksjonstekst2"/>
                <w:sz w:val="22"/>
              </w:rPr>
              <w:t xml:space="preserve">ber om </w:t>
            </w:r>
            <w:r w:rsidR="00A64171" w:rsidRPr="00C44F0E">
              <w:rPr>
                <w:rStyle w:val="instruksjonstekst2"/>
                <w:sz w:val="22"/>
              </w:rPr>
              <w:t xml:space="preserve">dette fra </w:t>
            </w:r>
            <w:r w:rsidR="00C44F0E" w:rsidRPr="00C44F0E">
              <w:rPr>
                <w:rStyle w:val="instruksjonstekst2"/>
                <w:sz w:val="22"/>
              </w:rPr>
              <w:t>biblioteket@fhi.no</w:t>
            </w:r>
            <w:r w:rsidR="00A64171" w:rsidRPr="00C44F0E">
              <w:rPr>
                <w:rStyle w:val="instruksjonstekst2"/>
                <w:sz w:val="22"/>
              </w:rPr>
              <w:t xml:space="preserve">. Oppgi </w:t>
            </w:r>
            <w:r w:rsidR="00C44F0E" w:rsidRPr="00C44F0E">
              <w:rPr>
                <w:rStyle w:val="instruksjonstekst2"/>
                <w:sz w:val="22"/>
              </w:rPr>
              <w:t>sitering i henvendelsen til biblioteket.</w:t>
            </w:r>
            <w:r w:rsidR="00A64171" w:rsidRPr="00C44F0E">
              <w:rPr>
                <w:rStyle w:val="instruksjonstekst2"/>
                <w:sz w:val="22"/>
                <w:highlight w:val="yellow"/>
              </w:rPr>
              <w:t xml:space="preserve"> </w:t>
            </w:r>
          </w:p>
        </w:tc>
      </w:tr>
      <w:tr w:rsidR="00A64171" w:rsidRPr="00C44F0E" w14:paraId="0FA9BF0B" w14:textId="77777777" w:rsidTr="00482E85">
        <w:tc>
          <w:tcPr>
            <w:tcW w:w="2187" w:type="dxa"/>
          </w:tcPr>
          <w:p w14:paraId="32716450" w14:textId="77777777" w:rsidR="00A64171" w:rsidRPr="00C44F0E" w:rsidRDefault="00A64171" w:rsidP="009742FC">
            <w:pPr>
              <w:pStyle w:val="KolofonBoldleft"/>
              <w:rPr>
                <w:sz w:val="22"/>
              </w:rPr>
            </w:pPr>
            <w:r w:rsidRPr="00C44F0E">
              <w:rPr>
                <w:sz w:val="22"/>
              </w:rPr>
              <w:t>Publikasjonstype</w:t>
            </w:r>
          </w:p>
        </w:tc>
        <w:tc>
          <w:tcPr>
            <w:tcW w:w="7027" w:type="dxa"/>
          </w:tcPr>
          <w:p w14:paraId="4322231C" w14:textId="40BA15A6" w:rsidR="00A64171" w:rsidRPr="00C44F0E" w:rsidRDefault="007A37CE" w:rsidP="007A37CE">
            <w:pPr>
              <w:pStyle w:val="Kolofonnormalright"/>
              <w:rPr>
                <w:sz w:val="22"/>
              </w:rPr>
            </w:pPr>
            <w:r>
              <w:rPr>
                <w:sz w:val="22"/>
              </w:rPr>
              <w:t>Forsknings</w:t>
            </w:r>
            <w:r w:rsidR="00752280">
              <w:rPr>
                <w:sz w:val="22"/>
              </w:rPr>
              <w:t>kartlegging</w:t>
            </w:r>
            <w:r w:rsidR="00AC02D6">
              <w:rPr>
                <w:sz w:val="22"/>
              </w:rPr>
              <w:t xml:space="preserve"> </w:t>
            </w:r>
          </w:p>
        </w:tc>
      </w:tr>
      <w:tr w:rsidR="00A64171" w:rsidRPr="00C44F0E" w14:paraId="7584C7E9" w14:textId="77777777" w:rsidTr="00482E85">
        <w:tc>
          <w:tcPr>
            <w:tcW w:w="2187" w:type="dxa"/>
          </w:tcPr>
          <w:p w14:paraId="7E12C29D" w14:textId="77777777" w:rsidR="00A64171" w:rsidRPr="00C44F0E" w:rsidRDefault="00A64171" w:rsidP="009742FC">
            <w:pPr>
              <w:pStyle w:val="KolofonBoldleft"/>
              <w:rPr>
                <w:sz w:val="22"/>
              </w:rPr>
            </w:pPr>
            <w:r w:rsidRPr="00C44F0E">
              <w:rPr>
                <w:sz w:val="22"/>
              </w:rPr>
              <w:t>Antall sider</w:t>
            </w:r>
          </w:p>
        </w:tc>
        <w:tc>
          <w:tcPr>
            <w:tcW w:w="7027" w:type="dxa"/>
          </w:tcPr>
          <w:p w14:paraId="30C0F507" w14:textId="1E0FA5CB" w:rsidR="00A64171" w:rsidRPr="00C44F0E" w:rsidRDefault="00777E26" w:rsidP="00777E26">
            <w:pPr>
              <w:pStyle w:val="Kolofonnormalright"/>
              <w:rPr>
                <w:sz w:val="22"/>
                <w:lang w:val="nb-NO"/>
              </w:rPr>
            </w:pPr>
            <w:r>
              <w:rPr>
                <w:sz w:val="22"/>
                <w:lang w:val="nb-NO"/>
              </w:rPr>
              <w:t xml:space="preserve">[xx] </w:t>
            </w:r>
            <w:r w:rsidR="00A64171" w:rsidRPr="00C44F0E">
              <w:rPr>
                <w:sz w:val="22"/>
                <w:lang w:val="nb-NO"/>
              </w:rPr>
              <w:t>(</w:t>
            </w:r>
            <w:r>
              <w:rPr>
                <w:sz w:val="22"/>
              </w:rPr>
              <w:t xml:space="preserve">[xx] </w:t>
            </w:r>
            <w:r w:rsidR="00A64171" w:rsidRPr="00C44F0E">
              <w:rPr>
                <w:sz w:val="22"/>
                <w:lang w:val="nb-NO"/>
              </w:rPr>
              <w:t>inklusiv vedlegg)</w:t>
            </w:r>
            <w:r w:rsidR="001203EB" w:rsidRPr="00C44F0E">
              <w:rPr>
                <w:sz w:val="22"/>
                <w:lang w:val="nb-NO"/>
              </w:rPr>
              <w:t xml:space="preserve"> </w:t>
            </w:r>
          </w:p>
        </w:tc>
      </w:tr>
      <w:tr w:rsidR="00A64171" w:rsidRPr="00C44F0E" w14:paraId="5B227B18" w14:textId="77777777" w:rsidTr="00482E85">
        <w:tc>
          <w:tcPr>
            <w:tcW w:w="2187" w:type="dxa"/>
          </w:tcPr>
          <w:p w14:paraId="01F62298" w14:textId="77777777" w:rsidR="00A64171" w:rsidRPr="00C44F0E" w:rsidRDefault="00A64171" w:rsidP="009742FC">
            <w:pPr>
              <w:pStyle w:val="KolofonBoldleft"/>
              <w:rPr>
                <w:sz w:val="22"/>
              </w:rPr>
            </w:pPr>
            <w:r w:rsidRPr="00C44F0E">
              <w:rPr>
                <w:sz w:val="22"/>
              </w:rPr>
              <w:t>Oppdragsgiver</w:t>
            </w:r>
          </w:p>
        </w:tc>
        <w:tc>
          <w:tcPr>
            <w:tcW w:w="7027" w:type="dxa"/>
          </w:tcPr>
          <w:p w14:paraId="5A99D8E4" w14:textId="77777777" w:rsidR="00A64171" w:rsidRPr="00C44F0E" w:rsidRDefault="00A64171" w:rsidP="007511D6">
            <w:pPr>
              <w:pStyle w:val="Kolofonnormalright"/>
              <w:rPr>
                <w:sz w:val="22"/>
                <w:lang w:val="nb-NO"/>
              </w:rPr>
            </w:pPr>
            <w:r w:rsidRPr="00C44F0E">
              <w:rPr>
                <w:sz w:val="22"/>
              </w:rPr>
              <w:fldChar w:fldCharType="begin"/>
            </w:r>
            <w:r w:rsidRPr="00C44F0E">
              <w:rPr>
                <w:sz w:val="22"/>
                <w:lang w:val="nb-NO"/>
              </w:rPr>
              <w:instrText xml:space="preserve"> Macrobutton NoMacro [Tekst]</w:instrText>
            </w:r>
            <w:r w:rsidRPr="00C44F0E">
              <w:rPr>
                <w:sz w:val="22"/>
              </w:rPr>
              <w:fldChar w:fldCharType="separate"/>
            </w:r>
            <w:r w:rsidRPr="00C44F0E">
              <w:rPr>
                <w:sz w:val="22"/>
                <w:lang w:val="nb-NO"/>
              </w:rPr>
              <w:t>!Syntaksfeil, {</w:t>
            </w:r>
            <w:r w:rsidRPr="00C44F0E">
              <w:rPr>
                <w:sz w:val="22"/>
              </w:rPr>
              <w:fldChar w:fldCharType="end"/>
            </w:r>
            <w:r w:rsidRPr="00C44F0E">
              <w:rPr>
                <w:sz w:val="22"/>
                <w:lang w:val="nb-NO"/>
              </w:rPr>
              <w:t xml:space="preserve"> </w:t>
            </w:r>
          </w:p>
        </w:tc>
      </w:tr>
      <w:tr w:rsidR="00A64171" w:rsidRPr="00C44F0E" w14:paraId="4D5EAB1D" w14:textId="77777777" w:rsidTr="00482E85">
        <w:tc>
          <w:tcPr>
            <w:tcW w:w="2187" w:type="dxa"/>
          </w:tcPr>
          <w:p w14:paraId="54D93783" w14:textId="77777777" w:rsidR="00A64171" w:rsidRPr="00C44F0E" w:rsidRDefault="00A64171" w:rsidP="009742FC">
            <w:pPr>
              <w:pStyle w:val="KolofonBoldleft"/>
              <w:rPr>
                <w:sz w:val="22"/>
              </w:rPr>
            </w:pPr>
            <w:r w:rsidRPr="00C44F0E">
              <w:rPr>
                <w:sz w:val="22"/>
              </w:rPr>
              <w:t>Emneord(MeSH)</w:t>
            </w:r>
          </w:p>
        </w:tc>
        <w:tc>
          <w:tcPr>
            <w:tcW w:w="7027" w:type="dxa"/>
          </w:tcPr>
          <w:p w14:paraId="2C3376BB" w14:textId="3DF9328E" w:rsidR="00A64171" w:rsidRPr="00C44F0E" w:rsidRDefault="00777E26" w:rsidP="00C37B3C">
            <w:pPr>
              <w:tabs>
                <w:tab w:val="clear" w:pos="510"/>
              </w:tabs>
            </w:pPr>
            <w:r>
              <w:t>[Bibliotekaren skriver inn relevante MeSH-termer]</w:t>
            </w:r>
          </w:p>
        </w:tc>
      </w:tr>
      <w:tr w:rsidR="00A64171" w:rsidRPr="00C44F0E" w14:paraId="4839AA4A" w14:textId="77777777" w:rsidTr="00482E85">
        <w:tc>
          <w:tcPr>
            <w:tcW w:w="2187" w:type="dxa"/>
          </w:tcPr>
          <w:p w14:paraId="43D766CE" w14:textId="77777777" w:rsidR="00A64171" w:rsidRPr="00C44F0E" w:rsidRDefault="00A64171" w:rsidP="009742FC">
            <w:pPr>
              <w:pStyle w:val="KolofonBoldleft"/>
              <w:rPr>
                <w:sz w:val="22"/>
              </w:rPr>
            </w:pPr>
            <w:r w:rsidRPr="00C44F0E">
              <w:rPr>
                <w:sz w:val="22"/>
              </w:rPr>
              <w:t>Sitering</w:t>
            </w:r>
          </w:p>
          <w:p w14:paraId="398FBC8F" w14:textId="77777777" w:rsidR="00A64171" w:rsidRPr="00C44F0E" w:rsidRDefault="00A64171" w:rsidP="009742FC">
            <w:pPr>
              <w:pStyle w:val="KolofonBoldleft"/>
              <w:rPr>
                <w:sz w:val="22"/>
              </w:rPr>
            </w:pPr>
          </w:p>
          <w:p w14:paraId="5A419DFA" w14:textId="77777777" w:rsidR="00A64171" w:rsidRPr="00C44F0E" w:rsidRDefault="00A64171" w:rsidP="009742FC">
            <w:pPr>
              <w:pStyle w:val="KolofonBoldleft"/>
              <w:rPr>
                <w:sz w:val="22"/>
              </w:rPr>
            </w:pPr>
          </w:p>
          <w:p w14:paraId="22566C78" w14:textId="77777777" w:rsidR="00A64171" w:rsidRPr="00C44F0E" w:rsidRDefault="00A64171" w:rsidP="009742FC">
            <w:pPr>
              <w:pStyle w:val="KolofonBoldleft"/>
              <w:rPr>
                <w:sz w:val="22"/>
              </w:rPr>
            </w:pPr>
          </w:p>
          <w:p w14:paraId="688BF99A" w14:textId="77777777" w:rsidR="00A64171" w:rsidRPr="00C44F0E" w:rsidRDefault="00A64171" w:rsidP="009742FC">
            <w:pPr>
              <w:pStyle w:val="KolofonBoldleft"/>
              <w:rPr>
                <w:sz w:val="22"/>
              </w:rPr>
            </w:pPr>
          </w:p>
        </w:tc>
        <w:tc>
          <w:tcPr>
            <w:tcW w:w="7027" w:type="dxa"/>
          </w:tcPr>
          <w:p w14:paraId="5CF38A1F" w14:textId="30D9B610" w:rsidR="00A64171" w:rsidRPr="00C44F0E" w:rsidRDefault="00A64171" w:rsidP="009742FC">
            <w:pPr>
              <w:pStyle w:val="Kolofonnormalright"/>
              <w:rPr>
                <w:sz w:val="22"/>
                <w:lang w:val="nn-NO"/>
              </w:rPr>
            </w:pPr>
            <w:r w:rsidRPr="00C44F0E">
              <w:rPr>
                <w:sz w:val="22"/>
                <w:highlight w:val="yellow"/>
                <w:lang w:val="nb-NO"/>
              </w:rPr>
              <w:t>Etternavn fornavns initialer</w:t>
            </w:r>
            <w:r w:rsidR="00482E85">
              <w:rPr>
                <w:sz w:val="22"/>
                <w:highlight w:val="yellow"/>
                <w:lang w:val="nb-NO"/>
              </w:rPr>
              <w:t>, forfatterne skilles med komma.</w:t>
            </w:r>
            <w:r w:rsidR="00482E85">
              <w:rPr>
                <w:sz w:val="22"/>
                <w:lang w:val="nb-NO"/>
              </w:rPr>
              <w:t xml:space="preserve"> </w:t>
            </w:r>
            <w:r w:rsidR="00482E85" w:rsidRPr="005116D1">
              <w:rPr>
                <w:sz w:val="22"/>
                <w:lang w:val="de-DE"/>
              </w:rPr>
              <w:t>F.eks.</w:t>
            </w:r>
            <w:r w:rsidRPr="005116D1">
              <w:rPr>
                <w:sz w:val="22"/>
                <w:lang w:val="de-DE"/>
              </w:rPr>
              <w:t xml:space="preserve"> Børtnes KF, Müller AM.</w:t>
            </w:r>
            <w:r w:rsidR="00777E26">
              <w:rPr>
                <w:sz w:val="22"/>
                <w:lang w:val="de-DE"/>
              </w:rPr>
              <w:t xml:space="preserve"> [Skriv inn tittel]</w:t>
            </w:r>
            <w:r w:rsidRPr="005116D1">
              <w:rPr>
                <w:sz w:val="22"/>
                <w:lang w:val="de-DE"/>
              </w:rPr>
              <w:t xml:space="preserve">. </w:t>
            </w:r>
            <w:r w:rsidRPr="00C44F0E">
              <w:rPr>
                <w:sz w:val="22"/>
                <w:lang w:val="nn-NO"/>
              </w:rPr>
              <w:t>[Tittel oversatt til engelsk i klammepar</w:t>
            </w:r>
            <w:r w:rsidR="0078469B">
              <w:rPr>
                <w:sz w:val="22"/>
                <w:lang w:val="nn-NO"/>
              </w:rPr>
              <w:t>e</w:t>
            </w:r>
            <w:r w:rsidRPr="00C44F0E">
              <w:rPr>
                <w:sz w:val="22"/>
                <w:lang w:val="nn-NO"/>
              </w:rPr>
              <w:t>ntes] −20</w:t>
            </w:r>
            <w:r w:rsidR="007511D6">
              <w:rPr>
                <w:sz w:val="22"/>
                <w:lang w:val="nn-NO"/>
              </w:rPr>
              <w:t>xx</w:t>
            </w:r>
            <w:r w:rsidRPr="00C44F0E">
              <w:rPr>
                <w:sz w:val="22"/>
                <w:lang w:val="nn-NO"/>
              </w:rPr>
              <w:t xml:space="preserve">. Oslo: </w:t>
            </w:r>
            <w:r w:rsidR="00FB5D34" w:rsidRPr="00C44F0E">
              <w:rPr>
                <w:sz w:val="22"/>
                <w:lang w:val="nn-NO"/>
              </w:rPr>
              <w:t>Folkehelseinstituttet</w:t>
            </w:r>
            <w:r w:rsidRPr="00C44F0E">
              <w:rPr>
                <w:sz w:val="22"/>
                <w:lang w:val="nn-NO"/>
              </w:rPr>
              <w:t>, 20</w:t>
            </w:r>
            <w:r w:rsidR="007511D6">
              <w:rPr>
                <w:sz w:val="22"/>
                <w:lang w:val="nn-NO"/>
              </w:rPr>
              <w:t>xx</w:t>
            </w:r>
            <w:r w:rsidRPr="00C44F0E">
              <w:rPr>
                <w:sz w:val="22"/>
                <w:lang w:val="nn-NO"/>
              </w:rPr>
              <w:t>.</w:t>
            </w:r>
          </w:p>
          <w:p w14:paraId="0606A6CD" w14:textId="77777777" w:rsidR="00A64171" w:rsidRPr="00C44F0E" w:rsidRDefault="00A64171" w:rsidP="008206B0">
            <w:pPr>
              <w:tabs>
                <w:tab w:val="clear" w:pos="510"/>
              </w:tabs>
              <w:rPr>
                <w:lang w:val="nn-NO"/>
              </w:rPr>
            </w:pPr>
          </w:p>
        </w:tc>
      </w:tr>
      <w:tr w:rsidR="00A64171" w:rsidRPr="00A3481A" w14:paraId="67D60EF6" w14:textId="77777777" w:rsidTr="00482E85">
        <w:trPr>
          <w:trHeight w:val="1123"/>
        </w:trPr>
        <w:tc>
          <w:tcPr>
            <w:tcW w:w="2187" w:type="dxa"/>
          </w:tcPr>
          <w:p w14:paraId="6746ABFA" w14:textId="77777777" w:rsidR="00A64171" w:rsidRPr="00D91059" w:rsidRDefault="00A64171" w:rsidP="009742FC">
            <w:pPr>
              <w:pStyle w:val="KolofonBoldleft"/>
              <w:rPr>
                <w:lang w:val="nn-NO"/>
              </w:rPr>
            </w:pPr>
          </w:p>
        </w:tc>
        <w:tc>
          <w:tcPr>
            <w:tcW w:w="7027" w:type="dxa"/>
          </w:tcPr>
          <w:p w14:paraId="1D408085" w14:textId="77777777" w:rsidR="00A64171" w:rsidRPr="00712A2D" w:rsidRDefault="00A64171" w:rsidP="009742FC">
            <w:pPr>
              <w:pStyle w:val="Kolofonnormalright"/>
              <w:rPr>
                <w:lang w:val="nn-NO"/>
              </w:rPr>
            </w:pPr>
          </w:p>
          <w:p w14:paraId="4E8F3AF8" w14:textId="77777777" w:rsidR="00A64171" w:rsidRPr="00D91059" w:rsidRDefault="00A64171">
            <w:pPr>
              <w:pStyle w:val="Kolofonnormalright"/>
              <w:rPr>
                <w:lang w:val="nn-NO"/>
              </w:rPr>
            </w:pPr>
          </w:p>
        </w:tc>
      </w:tr>
      <w:tr w:rsidR="00A64171" w:rsidRPr="00A3481A" w14:paraId="33C23E69" w14:textId="77777777" w:rsidTr="00482E85">
        <w:trPr>
          <w:trHeight w:val="2559"/>
        </w:trPr>
        <w:tc>
          <w:tcPr>
            <w:tcW w:w="2187" w:type="dxa"/>
          </w:tcPr>
          <w:p w14:paraId="1A08EF87" w14:textId="77777777" w:rsidR="00A64171" w:rsidRPr="00712A2D" w:rsidRDefault="00A64171" w:rsidP="009742FC">
            <w:pPr>
              <w:pStyle w:val="Kolofonnormalright"/>
              <w:jc w:val="right"/>
              <w:rPr>
                <w:b/>
                <w:bCs/>
                <w:sz w:val="16"/>
                <w:lang w:val="nn-NO"/>
              </w:rPr>
            </w:pPr>
          </w:p>
        </w:tc>
        <w:tc>
          <w:tcPr>
            <w:tcW w:w="7027" w:type="dxa"/>
          </w:tcPr>
          <w:p w14:paraId="63D9C0B1" w14:textId="77777777" w:rsidR="00A64171" w:rsidRPr="00712A2D" w:rsidRDefault="00A64171" w:rsidP="009742FC">
            <w:pPr>
              <w:pStyle w:val="Kolofonnormalright"/>
              <w:rPr>
                <w:lang w:val="nn-NO"/>
              </w:rPr>
            </w:pPr>
          </w:p>
        </w:tc>
      </w:tr>
      <w:tr w:rsidR="00A64171" w:rsidRPr="00A3481A" w14:paraId="642E8E38" w14:textId="77777777" w:rsidTr="00482E85">
        <w:trPr>
          <w:trHeight w:val="854"/>
        </w:trPr>
        <w:tc>
          <w:tcPr>
            <w:tcW w:w="2187" w:type="dxa"/>
          </w:tcPr>
          <w:p w14:paraId="3DE12281" w14:textId="77777777" w:rsidR="00A64171" w:rsidRPr="00712A2D" w:rsidRDefault="00A64171" w:rsidP="009742FC">
            <w:pPr>
              <w:pStyle w:val="Kolofonnormalright"/>
              <w:jc w:val="right"/>
              <w:rPr>
                <w:b/>
                <w:bCs/>
                <w:sz w:val="16"/>
                <w:lang w:val="nn-NO"/>
              </w:rPr>
            </w:pPr>
          </w:p>
        </w:tc>
        <w:tc>
          <w:tcPr>
            <w:tcW w:w="7027" w:type="dxa"/>
          </w:tcPr>
          <w:p w14:paraId="00F578F9" w14:textId="77777777" w:rsidR="00A64171" w:rsidRPr="00712A2D" w:rsidRDefault="00A64171" w:rsidP="00FF0261">
            <w:pPr>
              <w:pStyle w:val="Kolofonnormalright"/>
              <w:rPr>
                <w:lang w:val="nn-NO"/>
              </w:rPr>
            </w:pPr>
          </w:p>
        </w:tc>
      </w:tr>
      <w:tr w:rsidR="00A64171" w:rsidRPr="00A3481A" w14:paraId="15107661" w14:textId="77777777" w:rsidTr="00482E85">
        <w:trPr>
          <w:trHeight w:val="854"/>
        </w:trPr>
        <w:tc>
          <w:tcPr>
            <w:tcW w:w="2187" w:type="dxa"/>
          </w:tcPr>
          <w:p w14:paraId="6912E929" w14:textId="77777777" w:rsidR="00A64171" w:rsidRPr="00712A2D" w:rsidRDefault="00A64171" w:rsidP="00B20746">
            <w:pPr>
              <w:pStyle w:val="Kolofonnormalright"/>
              <w:rPr>
                <w:b/>
                <w:bCs/>
                <w:sz w:val="16"/>
                <w:lang w:val="nn-NO"/>
              </w:rPr>
            </w:pPr>
          </w:p>
        </w:tc>
        <w:tc>
          <w:tcPr>
            <w:tcW w:w="7027" w:type="dxa"/>
          </w:tcPr>
          <w:p w14:paraId="1587C800" w14:textId="77777777" w:rsidR="00A64171" w:rsidRPr="00712A2D" w:rsidRDefault="00A64171" w:rsidP="009742FC">
            <w:pPr>
              <w:pStyle w:val="Kolofonnormalright"/>
              <w:rPr>
                <w:lang w:val="nn-NO"/>
              </w:rPr>
            </w:pPr>
          </w:p>
        </w:tc>
      </w:tr>
    </w:tbl>
    <w:p w14:paraId="339A1A91" w14:textId="77777777" w:rsidR="005652B6" w:rsidRDefault="005652B6" w:rsidP="006E2A34">
      <w:pPr>
        <w:pStyle w:val="Overskrift1"/>
      </w:pPr>
      <w:bookmarkStart w:id="1" w:name="_Toc92438754"/>
      <w:bookmarkStart w:id="2" w:name="_Toc150253110"/>
      <w:bookmarkStart w:id="3" w:name="_Toc14748544"/>
      <w:bookmarkStart w:id="4" w:name="_Toc14750098"/>
      <w:bookmarkEnd w:id="0"/>
      <w:r>
        <w:lastRenderedPageBreak/>
        <w:t>Innhold</w:t>
      </w:r>
      <w:bookmarkEnd w:id="1"/>
    </w:p>
    <w:sdt>
      <w:sdtPr>
        <w:id w:val="926611830"/>
        <w:docPartObj>
          <w:docPartGallery w:val="Table of Contents"/>
          <w:docPartUnique/>
        </w:docPartObj>
      </w:sdtPr>
      <w:sdtEndPr/>
      <w:sdtContent>
        <w:p w14:paraId="7961B7BF" w14:textId="42045F0C" w:rsidR="008C1E25" w:rsidRDefault="005652B6">
          <w:pPr>
            <w:pStyle w:val="INNH1"/>
            <w:rPr>
              <w:rFonts w:asciiTheme="minorHAnsi" w:eastAsiaTheme="minorEastAsia" w:hAnsiTheme="minorHAnsi" w:cstheme="minorBidi"/>
              <w:b w:val="0"/>
              <w:caps w:val="0"/>
              <w:noProof/>
              <w:spacing w:val="0"/>
              <w:szCs w:val="22"/>
              <w:lang w:val="nb-NO"/>
            </w:rPr>
          </w:pPr>
          <w:r>
            <w:rPr>
              <w:lang w:val="nb-NO"/>
            </w:rPr>
            <w:fldChar w:fldCharType="begin"/>
          </w:r>
          <w:r w:rsidRPr="002072EE">
            <w:rPr>
              <w:lang w:val="nb-NO"/>
            </w:rPr>
            <w:instrText xml:space="preserve"> TOC \o "1-2" </w:instrText>
          </w:r>
          <w:r>
            <w:rPr>
              <w:lang w:val="nb-NO"/>
            </w:rPr>
            <w:fldChar w:fldCharType="separate"/>
          </w:r>
          <w:r w:rsidR="008C1E25">
            <w:rPr>
              <w:noProof/>
            </w:rPr>
            <w:t>Innhold</w:t>
          </w:r>
          <w:r w:rsidR="008C1E25">
            <w:rPr>
              <w:noProof/>
            </w:rPr>
            <w:tab/>
          </w:r>
          <w:r w:rsidR="008C1E25">
            <w:rPr>
              <w:noProof/>
            </w:rPr>
            <w:fldChar w:fldCharType="begin"/>
          </w:r>
          <w:r w:rsidR="008C1E25">
            <w:rPr>
              <w:noProof/>
            </w:rPr>
            <w:instrText xml:space="preserve"> PAGEREF _Toc92438754 \h </w:instrText>
          </w:r>
          <w:r w:rsidR="008C1E25">
            <w:rPr>
              <w:noProof/>
            </w:rPr>
          </w:r>
          <w:r w:rsidR="008C1E25">
            <w:rPr>
              <w:noProof/>
            </w:rPr>
            <w:fldChar w:fldCharType="separate"/>
          </w:r>
          <w:r w:rsidR="008C1E25">
            <w:rPr>
              <w:noProof/>
            </w:rPr>
            <w:t>3</w:t>
          </w:r>
          <w:r w:rsidR="008C1E25">
            <w:rPr>
              <w:noProof/>
            </w:rPr>
            <w:fldChar w:fldCharType="end"/>
          </w:r>
        </w:p>
        <w:p w14:paraId="34D3144C" w14:textId="2A821E66" w:rsidR="008C1E25" w:rsidRDefault="008C1E25">
          <w:pPr>
            <w:pStyle w:val="INNH1"/>
            <w:rPr>
              <w:rFonts w:asciiTheme="minorHAnsi" w:eastAsiaTheme="minorEastAsia" w:hAnsiTheme="minorHAnsi" w:cstheme="minorBidi"/>
              <w:b w:val="0"/>
              <w:caps w:val="0"/>
              <w:noProof/>
              <w:spacing w:val="0"/>
              <w:szCs w:val="22"/>
              <w:lang w:val="nb-NO"/>
            </w:rPr>
          </w:pPr>
          <w:r>
            <w:rPr>
              <w:noProof/>
            </w:rPr>
            <w:t>Hovedbudskap</w:t>
          </w:r>
          <w:r>
            <w:rPr>
              <w:noProof/>
            </w:rPr>
            <w:tab/>
          </w:r>
          <w:r>
            <w:rPr>
              <w:noProof/>
            </w:rPr>
            <w:fldChar w:fldCharType="begin"/>
          </w:r>
          <w:r>
            <w:rPr>
              <w:noProof/>
            </w:rPr>
            <w:instrText xml:space="preserve"> PAGEREF _Toc92438755 \h </w:instrText>
          </w:r>
          <w:r>
            <w:rPr>
              <w:noProof/>
            </w:rPr>
          </w:r>
          <w:r>
            <w:rPr>
              <w:noProof/>
            </w:rPr>
            <w:fldChar w:fldCharType="separate"/>
          </w:r>
          <w:r>
            <w:rPr>
              <w:noProof/>
            </w:rPr>
            <w:t>5</w:t>
          </w:r>
          <w:r>
            <w:rPr>
              <w:noProof/>
            </w:rPr>
            <w:fldChar w:fldCharType="end"/>
          </w:r>
        </w:p>
        <w:p w14:paraId="20BE6F78" w14:textId="3E4F1C0B" w:rsidR="008C1E25" w:rsidRDefault="008C1E25">
          <w:pPr>
            <w:pStyle w:val="INNH1"/>
            <w:rPr>
              <w:rFonts w:asciiTheme="minorHAnsi" w:eastAsiaTheme="minorEastAsia" w:hAnsiTheme="minorHAnsi" w:cstheme="minorBidi"/>
              <w:b w:val="0"/>
              <w:caps w:val="0"/>
              <w:noProof/>
              <w:spacing w:val="0"/>
              <w:szCs w:val="22"/>
              <w:lang w:val="nb-NO"/>
            </w:rPr>
          </w:pPr>
          <w:r>
            <w:rPr>
              <w:noProof/>
            </w:rPr>
            <w:t>Sammendrag</w:t>
          </w:r>
          <w:r>
            <w:rPr>
              <w:noProof/>
            </w:rPr>
            <w:tab/>
          </w:r>
          <w:r>
            <w:rPr>
              <w:noProof/>
            </w:rPr>
            <w:fldChar w:fldCharType="begin"/>
          </w:r>
          <w:r>
            <w:rPr>
              <w:noProof/>
            </w:rPr>
            <w:instrText xml:space="preserve"> PAGEREF _Toc92438756 \h </w:instrText>
          </w:r>
          <w:r>
            <w:rPr>
              <w:noProof/>
            </w:rPr>
          </w:r>
          <w:r>
            <w:rPr>
              <w:noProof/>
            </w:rPr>
            <w:fldChar w:fldCharType="separate"/>
          </w:r>
          <w:r>
            <w:rPr>
              <w:noProof/>
            </w:rPr>
            <w:t>6</w:t>
          </w:r>
          <w:r>
            <w:rPr>
              <w:noProof/>
            </w:rPr>
            <w:fldChar w:fldCharType="end"/>
          </w:r>
        </w:p>
        <w:p w14:paraId="44C7097D" w14:textId="5CEDDE9E" w:rsidR="008C1E25" w:rsidRDefault="008C1E25">
          <w:pPr>
            <w:pStyle w:val="INNH1"/>
            <w:rPr>
              <w:rFonts w:asciiTheme="minorHAnsi" w:eastAsiaTheme="minorEastAsia" w:hAnsiTheme="minorHAnsi" w:cstheme="minorBidi"/>
              <w:b w:val="0"/>
              <w:caps w:val="0"/>
              <w:noProof/>
              <w:spacing w:val="0"/>
              <w:szCs w:val="22"/>
              <w:lang w:val="nb-NO"/>
            </w:rPr>
          </w:pPr>
          <w:r>
            <w:rPr>
              <w:noProof/>
            </w:rPr>
            <w:t>Key messages</w:t>
          </w:r>
          <w:r>
            <w:rPr>
              <w:noProof/>
            </w:rPr>
            <w:tab/>
          </w:r>
          <w:r>
            <w:rPr>
              <w:noProof/>
            </w:rPr>
            <w:fldChar w:fldCharType="begin"/>
          </w:r>
          <w:r>
            <w:rPr>
              <w:noProof/>
            </w:rPr>
            <w:instrText xml:space="preserve"> PAGEREF _Toc92438757 \h </w:instrText>
          </w:r>
          <w:r>
            <w:rPr>
              <w:noProof/>
            </w:rPr>
          </w:r>
          <w:r>
            <w:rPr>
              <w:noProof/>
            </w:rPr>
            <w:fldChar w:fldCharType="separate"/>
          </w:r>
          <w:r>
            <w:rPr>
              <w:noProof/>
            </w:rPr>
            <w:t>7</w:t>
          </w:r>
          <w:r>
            <w:rPr>
              <w:noProof/>
            </w:rPr>
            <w:fldChar w:fldCharType="end"/>
          </w:r>
        </w:p>
        <w:p w14:paraId="22C3D169" w14:textId="2D930951" w:rsidR="008C1E25" w:rsidRDefault="008C1E25">
          <w:pPr>
            <w:pStyle w:val="INNH1"/>
            <w:rPr>
              <w:rFonts w:asciiTheme="minorHAnsi" w:eastAsiaTheme="minorEastAsia" w:hAnsiTheme="minorHAnsi" w:cstheme="minorBidi"/>
              <w:b w:val="0"/>
              <w:caps w:val="0"/>
              <w:noProof/>
              <w:spacing w:val="0"/>
              <w:szCs w:val="22"/>
              <w:lang w:val="nb-NO"/>
            </w:rPr>
          </w:pPr>
          <w:r w:rsidRPr="007243F1">
            <w:rPr>
              <w:noProof/>
            </w:rPr>
            <w:t>Executive summary (English)</w:t>
          </w:r>
          <w:r>
            <w:rPr>
              <w:noProof/>
            </w:rPr>
            <w:tab/>
          </w:r>
          <w:r>
            <w:rPr>
              <w:noProof/>
            </w:rPr>
            <w:fldChar w:fldCharType="begin"/>
          </w:r>
          <w:r>
            <w:rPr>
              <w:noProof/>
            </w:rPr>
            <w:instrText xml:space="preserve"> PAGEREF _Toc92438758 \h </w:instrText>
          </w:r>
          <w:r>
            <w:rPr>
              <w:noProof/>
            </w:rPr>
          </w:r>
          <w:r>
            <w:rPr>
              <w:noProof/>
            </w:rPr>
            <w:fldChar w:fldCharType="separate"/>
          </w:r>
          <w:r>
            <w:rPr>
              <w:noProof/>
            </w:rPr>
            <w:t>8</w:t>
          </w:r>
          <w:r>
            <w:rPr>
              <w:noProof/>
            </w:rPr>
            <w:fldChar w:fldCharType="end"/>
          </w:r>
        </w:p>
        <w:p w14:paraId="4D456A2F" w14:textId="7D8F5417" w:rsidR="008C1E25" w:rsidRDefault="008C1E25">
          <w:pPr>
            <w:pStyle w:val="INNH1"/>
            <w:rPr>
              <w:rFonts w:asciiTheme="minorHAnsi" w:eastAsiaTheme="minorEastAsia" w:hAnsiTheme="minorHAnsi" w:cstheme="minorBidi"/>
              <w:b w:val="0"/>
              <w:caps w:val="0"/>
              <w:noProof/>
              <w:spacing w:val="0"/>
              <w:szCs w:val="22"/>
              <w:lang w:val="nb-NO"/>
            </w:rPr>
          </w:pPr>
          <w:r>
            <w:rPr>
              <w:noProof/>
            </w:rPr>
            <w:t>Forord</w:t>
          </w:r>
          <w:r>
            <w:rPr>
              <w:noProof/>
            </w:rPr>
            <w:tab/>
          </w:r>
          <w:r>
            <w:rPr>
              <w:noProof/>
            </w:rPr>
            <w:fldChar w:fldCharType="begin"/>
          </w:r>
          <w:r>
            <w:rPr>
              <w:noProof/>
            </w:rPr>
            <w:instrText xml:space="preserve"> PAGEREF _Toc92438759 \h </w:instrText>
          </w:r>
          <w:r>
            <w:rPr>
              <w:noProof/>
            </w:rPr>
          </w:r>
          <w:r>
            <w:rPr>
              <w:noProof/>
            </w:rPr>
            <w:fldChar w:fldCharType="separate"/>
          </w:r>
          <w:r>
            <w:rPr>
              <w:noProof/>
            </w:rPr>
            <w:t>9</w:t>
          </w:r>
          <w:r>
            <w:rPr>
              <w:noProof/>
            </w:rPr>
            <w:fldChar w:fldCharType="end"/>
          </w:r>
        </w:p>
        <w:p w14:paraId="7B075A06" w14:textId="6C179305" w:rsidR="008C1E25" w:rsidRDefault="008C1E25">
          <w:pPr>
            <w:pStyle w:val="INNH1"/>
            <w:rPr>
              <w:rFonts w:asciiTheme="minorHAnsi" w:eastAsiaTheme="minorEastAsia" w:hAnsiTheme="minorHAnsi" w:cstheme="minorBidi"/>
              <w:b w:val="0"/>
              <w:caps w:val="0"/>
              <w:noProof/>
              <w:spacing w:val="0"/>
              <w:szCs w:val="22"/>
              <w:lang w:val="nb-NO"/>
            </w:rPr>
          </w:pPr>
          <w:r>
            <w:rPr>
              <w:noProof/>
            </w:rPr>
            <w:t>Innledning</w:t>
          </w:r>
          <w:r>
            <w:rPr>
              <w:noProof/>
            </w:rPr>
            <w:tab/>
          </w:r>
          <w:r>
            <w:rPr>
              <w:noProof/>
            </w:rPr>
            <w:fldChar w:fldCharType="begin"/>
          </w:r>
          <w:r>
            <w:rPr>
              <w:noProof/>
            </w:rPr>
            <w:instrText xml:space="preserve"> PAGEREF _Toc92438760 \h </w:instrText>
          </w:r>
          <w:r>
            <w:rPr>
              <w:noProof/>
            </w:rPr>
          </w:r>
          <w:r>
            <w:rPr>
              <w:noProof/>
            </w:rPr>
            <w:fldChar w:fldCharType="separate"/>
          </w:r>
          <w:r>
            <w:rPr>
              <w:noProof/>
            </w:rPr>
            <w:t>10</w:t>
          </w:r>
          <w:r>
            <w:rPr>
              <w:noProof/>
            </w:rPr>
            <w:fldChar w:fldCharType="end"/>
          </w:r>
        </w:p>
        <w:p w14:paraId="641586EC" w14:textId="5BEA0697" w:rsidR="008C1E25" w:rsidRDefault="008C1E25">
          <w:pPr>
            <w:pStyle w:val="INNH2"/>
            <w:rPr>
              <w:rFonts w:asciiTheme="minorHAnsi" w:eastAsiaTheme="minorEastAsia" w:hAnsiTheme="minorHAnsi" w:cstheme="minorBidi"/>
              <w:noProof/>
              <w:szCs w:val="22"/>
              <w:lang w:val="nb-NO"/>
            </w:rPr>
          </w:pPr>
          <w:r>
            <w:rPr>
              <w:noProof/>
            </w:rPr>
            <w:t>Beskrivelse av problemet/tematikken</w:t>
          </w:r>
          <w:r>
            <w:rPr>
              <w:noProof/>
            </w:rPr>
            <w:tab/>
          </w:r>
          <w:r>
            <w:rPr>
              <w:noProof/>
            </w:rPr>
            <w:fldChar w:fldCharType="begin"/>
          </w:r>
          <w:r>
            <w:rPr>
              <w:noProof/>
            </w:rPr>
            <w:instrText xml:space="preserve"> PAGEREF _Toc92438761 \h </w:instrText>
          </w:r>
          <w:r>
            <w:rPr>
              <w:noProof/>
            </w:rPr>
          </w:r>
          <w:r>
            <w:rPr>
              <w:noProof/>
            </w:rPr>
            <w:fldChar w:fldCharType="separate"/>
          </w:r>
          <w:r>
            <w:rPr>
              <w:noProof/>
            </w:rPr>
            <w:t>10</w:t>
          </w:r>
          <w:r>
            <w:rPr>
              <w:noProof/>
            </w:rPr>
            <w:fldChar w:fldCharType="end"/>
          </w:r>
        </w:p>
        <w:p w14:paraId="28E5F78F" w14:textId="1E18D34D" w:rsidR="008C1E25" w:rsidRDefault="008C1E25">
          <w:pPr>
            <w:pStyle w:val="INNH2"/>
            <w:rPr>
              <w:rFonts w:asciiTheme="minorHAnsi" w:eastAsiaTheme="minorEastAsia" w:hAnsiTheme="minorHAnsi" w:cstheme="minorBidi"/>
              <w:noProof/>
              <w:szCs w:val="22"/>
              <w:lang w:val="nb-NO"/>
            </w:rPr>
          </w:pPr>
          <w:r>
            <w:rPr>
              <w:noProof/>
            </w:rPr>
            <w:t>Hvorfor det er viktig å utføre denne kartleggingsoversikten</w:t>
          </w:r>
          <w:r>
            <w:rPr>
              <w:noProof/>
            </w:rPr>
            <w:tab/>
          </w:r>
          <w:r>
            <w:rPr>
              <w:noProof/>
            </w:rPr>
            <w:fldChar w:fldCharType="begin"/>
          </w:r>
          <w:r>
            <w:rPr>
              <w:noProof/>
            </w:rPr>
            <w:instrText xml:space="preserve"> PAGEREF _Toc92438762 \h </w:instrText>
          </w:r>
          <w:r>
            <w:rPr>
              <w:noProof/>
            </w:rPr>
          </w:r>
          <w:r>
            <w:rPr>
              <w:noProof/>
            </w:rPr>
            <w:fldChar w:fldCharType="separate"/>
          </w:r>
          <w:r>
            <w:rPr>
              <w:noProof/>
            </w:rPr>
            <w:t>10</w:t>
          </w:r>
          <w:r>
            <w:rPr>
              <w:noProof/>
            </w:rPr>
            <w:fldChar w:fldCharType="end"/>
          </w:r>
        </w:p>
        <w:p w14:paraId="1956EB0A" w14:textId="12E33068" w:rsidR="008C1E25" w:rsidRDefault="008C1E25">
          <w:pPr>
            <w:pStyle w:val="INNH2"/>
            <w:rPr>
              <w:rFonts w:asciiTheme="minorHAnsi" w:eastAsiaTheme="minorEastAsia" w:hAnsiTheme="minorHAnsi" w:cstheme="minorBidi"/>
              <w:noProof/>
              <w:szCs w:val="22"/>
              <w:lang w:val="nb-NO"/>
            </w:rPr>
          </w:pPr>
          <w:r>
            <w:rPr>
              <w:noProof/>
            </w:rPr>
            <w:t>Mål og problemstilling</w:t>
          </w:r>
          <w:r>
            <w:rPr>
              <w:noProof/>
            </w:rPr>
            <w:tab/>
          </w:r>
          <w:r>
            <w:rPr>
              <w:noProof/>
            </w:rPr>
            <w:fldChar w:fldCharType="begin"/>
          </w:r>
          <w:r>
            <w:rPr>
              <w:noProof/>
            </w:rPr>
            <w:instrText xml:space="preserve"> PAGEREF _Toc92438763 \h </w:instrText>
          </w:r>
          <w:r>
            <w:rPr>
              <w:noProof/>
            </w:rPr>
          </w:r>
          <w:r>
            <w:rPr>
              <w:noProof/>
            </w:rPr>
            <w:fldChar w:fldCharType="separate"/>
          </w:r>
          <w:r>
            <w:rPr>
              <w:noProof/>
            </w:rPr>
            <w:t>10</w:t>
          </w:r>
          <w:r>
            <w:rPr>
              <w:noProof/>
            </w:rPr>
            <w:fldChar w:fldCharType="end"/>
          </w:r>
        </w:p>
        <w:p w14:paraId="36839A0D" w14:textId="065075D5" w:rsidR="008C1E25" w:rsidRDefault="008C1E25">
          <w:pPr>
            <w:pStyle w:val="INNH1"/>
            <w:rPr>
              <w:rFonts w:asciiTheme="minorHAnsi" w:eastAsiaTheme="minorEastAsia" w:hAnsiTheme="minorHAnsi" w:cstheme="minorBidi"/>
              <w:b w:val="0"/>
              <w:caps w:val="0"/>
              <w:noProof/>
              <w:spacing w:val="0"/>
              <w:szCs w:val="22"/>
              <w:lang w:val="nb-NO"/>
            </w:rPr>
          </w:pPr>
          <w:r>
            <w:rPr>
              <w:noProof/>
            </w:rPr>
            <w:t>Metode</w:t>
          </w:r>
          <w:r>
            <w:rPr>
              <w:noProof/>
            </w:rPr>
            <w:tab/>
          </w:r>
          <w:r>
            <w:rPr>
              <w:noProof/>
            </w:rPr>
            <w:fldChar w:fldCharType="begin"/>
          </w:r>
          <w:r>
            <w:rPr>
              <w:noProof/>
            </w:rPr>
            <w:instrText xml:space="preserve"> PAGEREF _Toc92438764 \h </w:instrText>
          </w:r>
          <w:r>
            <w:rPr>
              <w:noProof/>
            </w:rPr>
          </w:r>
          <w:r>
            <w:rPr>
              <w:noProof/>
            </w:rPr>
            <w:fldChar w:fldCharType="separate"/>
          </w:r>
          <w:r>
            <w:rPr>
              <w:noProof/>
            </w:rPr>
            <w:t>11</w:t>
          </w:r>
          <w:r>
            <w:rPr>
              <w:noProof/>
            </w:rPr>
            <w:fldChar w:fldCharType="end"/>
          </w:r>
        </w:p>
        <w:p w14:paraId="71B9C022" w14:textId="38483465" w:rsidR="008C1E25" w:rsidRDefault="008C1E25">
          <w:pPr>
            <w:pStyle w:val="INNH2"/>
            <w:rPr>
              <w:rFonts w:asciiTheme="minorHAnsi" w:eastAsiaTheme="minorEastAsia" w:hAnsiTheme="minorHAnsi" w:cstheme="minorBidi"/>
              <w:noProof/>
              <w:szCs w:val="22"/>
              <w:lang w:val="nb-NO"/>
            </w:rPr>
          </w:pPr>
          <w:r>
            <w:rPr>
              <w:noProof/>
            </w:rPr>
            <w:t>Beskrivelse av systematisk kartleggingsoversikt </w:t>
          </w:r>
          <w:r>
            <w:rPr>
              <w:noProof/>
            </w:rPr>
            <w:tab/>
          </w:r>
          <w:r>
            <w:rPr>
              <w:noProof/>
            </w:rPr>
            <w:fldChar w:fldCharType="begin"/>
          </w:r>
          <w:r>
            <w:rPr>
              <w:noProof/>
            </w:rPr>
            <w:instrText xml:space="preserve"> PAGEREF _Toc92438765 \h </w:instrText>
          </w:r>
          <w:r>
            <w:rPr>
              <w:noProof/>
            </w:rPr>
          </w:r>
          <w:r>
            <w:rPr>
              <w:noProof/>
            </w:rPr>
            <w:fldChar w:fldCharType="separate"/>
          </w:r>
          <w:r>
            <w:rPr>
              <w:noProof/>
            </w:rPr>
            <w:t>11</w:t>
          </w:r>
          <w:r>
            <w:rPr>
              <w:noProof/>
            </w:rPr>
            <w:fldChar w:fldCharType="end"/>
          </w:r>
        </w:p>
        <w:p w14:paraId="7E0CC944" w14:textId="04987E80" w:rsidR="008C1E25" w:rsidRDefault="008C1E25">
          <w:pPr>
            <w:pStyle w:val="INNH2"/>
            <w:rPr>
              <w:rFonts w:asciiTheme="minorHAnsi" w:eastAsiaTheme="minorEastAsia" w:hAnsiTheme="minorHAnsi" w:cstheme="minorBidi"/>
              <w:noProof/>
              <w:szCs w:val="22"/>
              <w:lang w:val="nb-NO"/>
            </w:rPr>
          </w:pPr>
          <w:r>
            <w:rPr>
              <w:noProof/>
            </w:rPr>
            <w:t>Prosjektplan</w:t>
          </w:r>
          <w:r>
            <w:rPr>
              <w:noProof/>
            </w:rPr>
            <w:tab/>
          </w:r>
          <w:r>
            <w:rPr>
              <w:noProof/>
            </w:rPr>
            <w:fldChar w:fldCharType="begin"/>
          </w:r>
          <w:r>
            <w:rPr>
              <w:noProof/>
            </w:rPr>
            <w:instrText xml:space="preserve"> PAGEREF _Toc92438766 \h </w:instrText>
          </w:r>
          <w:r>
            <w:rPr>
              <w:noProof/>
            </w:rPr>
          </w:r>
          <w:r>
            <w:rPr>
              <w:noProof/>
            </w:rPr>
            <w:fldChar w:fldCharType="separate"/>
          </w:r>
          <w:r>
            <w:rPr>
              <w:noProof/>
            </w:rPr>
            <w:t>12</w:t>
          </w:r>
          <w:r>
            <w:rPr>
              <w:noProof/>
            </w:rPr>
            <w:fldChar w:fldCharType="end"/>
          </w:r>
        </w:p>
        <w:p w14:paraId="4B922BB7" w14:textId="0312E759" w:rsidR="008C1E25" w:rsidRDefault="008C1E25">
          <w:pPr>
            <w:pStyle w:val="INNH2"/>
            <w:rPr>
              <w:rFonts w:asciiTheme="minorHAnsi" w:eastAsiaTheme="minorEastAsia" w:hAnsiTheme="minorHAnsi" w:cstheme="minorBidi"/>
              <w:noProof/>
              <w:szCs w:val="22"/>
              <w:lang w:val="nb-NO"/>
            </w:rPr>
          </w:pPr>
          <w:r>
            <w:rPr>
              <w:noProof/>
            </w:rPr>
            <w:t>Forskningsspørsmål</w:t>
          </w:r>
          <w:r>
            <w:rPr>
              <w:noProof/>
            </w:rPr>
            <w:tab/>
          </w:r>
          <w:r>
            <w:rPr>
              <w:noProof/>
            </w:rPr>
            <w:fldChar w:fldCharType="begin"/>
          </w:r>
          <w:r>
            <w:rPr>
              <w:noProof/>
            </w:rPr>
            <w:instrText xml:space="preserve"> PAGEREF _Toc92438767 \h </w:instrText>
          </w:r>
          <w:r>
            <w:rPr>
              <w:noProof/>
            </w:rPr>
          </w:r>
          <w:r>
            <w:rPr>
              <w:noProof/>
            </w:rPr>
            <w:fldChar w:fldCharType="separate"/>
          </w:r>
          <w:r>
            <w:rPr>
              <w:noProof/>
            </w:rPr>
            <w:t>12</w:t>
          </w:r>
          <w:r>
            <w:rPr>
              <w:noProof/>
            </w:rPr>
            <w:fldChar w:fldCharType="end"/>
          </w:r>
        </w:p>
        <w:p w14:paraId="41A3E89E" w14:textId="77B17A34" w:rsidR="008C1E25" w:rsidRDefault="008C1E25">
          <w:pPr>
            <w:pStyle w:val="INNH2"/>
            <w:rPr>
              <w:rFonts w:asciiTheme="minorHAnsi" w:eastAsiaTheme="minorEastAsia" w:hAnsiTheme="minorHAnsi" w:cstheme="minorBidi"/>
              <w:noProof/>
              <w:szCs w:val="22"/>
              <w:lang w:val="nb-NO"/>
            </w:rPr>
          </w:pPr>
          <w:r>
            <w:rPr>
              <w:noProof/>
            </w:rPr>
            <w:t>Inklusjonskriterier</w:t>
          </w:r>
          <w:r>
            <w:rPr>
              <w:noProof/>
            </w:rPr>
            <w:tab/>
          </w:r>
          <w:r>
            <w:rPr>
              <w:noProof/>
            </w:rPr>
            <w:fldChar w:fldCharType="begin"/>
          </w:r>
          <w:r>
            <w:rPr>
              <w:noProof/>
            </w:rPr>
            <w:instrText xml:space="preserve"> PAGEREF _Toc92438768 \h </w:instrText>
          </w:r>
          <w:r>
            <w:rPr>
              <w:noProof/>
            </w:rPr>
          </w:r>
          <w:r>
            <w:rPr>
              <w:noProof/>
            </w:rPr>
            <w:fldChar w:fldCharType="separate"/>
          </w:r>
          <w:r>
            <w:rPr>
              <w:noProof/>
            </w:rPr>
            <w:t>12</w:t>
          </w:r>
          <w:r>
            <w:rPr>
              <w:noProof/>
            </w:rPr>
            <w:fldChar w:fldCharType="end"/>
          </w:r>
        </w:p>
        <w:p w14:paraId="481FC6C5" w14:textId="2B6D1D0B" w:rsidR="008C1E25" w:rsidRDefault="008C1E25">
          <w:pPr>
            <w:pStyle w:val="INNH2"/>
            <w:rPr>
              <w:rFonts w:asciiTheme="minorHAnsi" w:eastAsiaTheme="minorEastAsia" w:hAnsiTheme="minorHAnsi" w:cstheme="minorBidi"/>
              <w:noProof/>
              <w:szCs w:val="22"/>
              <w:lang w:val="nb-NO"/>
            </w:rPr>
          </w:pPr>
          <w:r>
            <w:rPr>
              <w:noProof/>
            </w:rPr>
            <w:t>Litteratursøk</w:t>
          </w:r>
          <w:r>
            <w:rPr>
              <w:noProof/>
            </w:rPr>
            <w:tab/>
          </w:r>
          <w:r>
            <w:rPr>
              <w:noProof/>
            </w:rPr>
            <w:fldChar w:fldCharType="begin"/>
          </w:r>
          <w:r>
            <w:rPr>
              <w:noProof/>
            </w:rPr>
            <w:instrText xml:space="preserve"> PAGEREF _Toc92438769 \h </w:instrText>
          </w:r>
          <w:r>
            <w:rPr>
              <w:noProof/>
            </w:rPr>
          </w:r>
          <w:r>
            <w:rPr>
              <w:noProof/>
            </w:rPr>
            <w:fldChar w:fldCharType="separate"/>
          </w:r>
          <w:r>
            <w:rPr>
              <w:noProof/>
            </w:rPr>
            <w:t>13</w:t>
          </w:r>
          <w:r>
            <w:rPr>
              <w:noProof/>
            </w:rPr>
            <w:fldChar w:fldCharType="end"/>
          </w:r>
        </w:p>
        <w:p w14:paraId="06195773" w14:textId="50B42607" w:rsidR="008C1E25" w:rsidRDefault="008C1E25">
          <w:pPr>
            <w:pStyle w:val="INNH2"/>
            <w:rPr>
              <w:rFonts w:asciiTheme="minorHAnsi" w:eastAsiaTheme="minorEastAsia" w:hAnsiTheme="minorHAnsi" w:cstheme="minorBidi"/>
              <w:noProof/>
              <w:szCs w:val="22"/>
              <w:lang w:val="nb-NO"/>
            </w:rPr>
          </w:pPr>
          <w:r>
            <w:rPr>
              <w:noProof/>
            </w:rPr>
            <w:t>Utvelging av litteratur</w:t>
          </w:r>
          <w:r>
            <w:rPr>
              <w:noProof/>
            </w:rPr>
            <w:tab/>
          </w:r>
          <w:r>
            <w:rPr>
              <w:noProof/>
            </w:rPr>
            <w:fldChar w:fldCharType="begin"/>
          </w:r>
          <w:r>
            <w:rPr>
              <w:noProof/>
            </w:rPr>
            <w:instrText xml:space="preserve"> PAGEREF _Toc92438770 \h </w:instrText>
          </w:r>
          <w:r>
            <w:rPr>
              <w:noProof/>
            </w:rPr>
          </w:r>
          <w:r>
            <w:rPr>
              <w:noProof/>
            </w:rPr>
            <w:fldChar w:fldCharType="separate"/>
          </w:r>
          <w:r>
            <w:rPr>
              <w:noProof/>
            </w:rPr>
            <w:t>13</w:t>
          </w:r>
          <w:r>
            <w:rPr>
              <w:noProof/>
            </w:rPr>
            <w:fldChar w:fldCharType="end"/>
          </w:r>
        </w:p>
        <w:p w14:paraId="153C8F20" w14:textId="0E4C1A79" w:rsidR="008C1E25" w:rsidRDefault="008C1E25">
          <w:pPr>
            <w:pStyle w:val="INNH2"/>
            <w:rPr>
              <w:rFonts w:asciiTheme="minorHAnsi" w:eastAsiaTheme="minorEastAsia" w:hAnsiTheme="minorHAnsi" w:cstheme="minorBidi"/>
              <w:noProof/>
              <w:szCs w:val="22"/>
              <w:lang w:val="nb-NO"/>
            </w:rPr>
          </w:pPr>
          <w:r>
            <w:rPr>
              <w:noProof/>
            </w:rPr>
            <w:t>Uthenting av data</w:t>
          </w:r>
          <w:r>
            <w:rPr>
              <w:noProof/>
            </w:rPr>
            <w:tab/>
          </w:r>
          <w:r>
            <w:rPr>
              <w:noProof/>
            </w:rPr>
            <w:fldChar w:fldCharType="begin"/>
          </w:r>
          <w:r>
            <w:rPr>
              <w:noProof/>
            </w:rPr>
            <w:instrText xml:space="preserve"> PAGEREF _Toc92438771 \h </w:instrText>
          </w:r>
          <w:r>
            <w:rPr>
              <w:noProof/>
            </w:rPr>
          </w:r>
          <w:r>
            <w:rPr>
              <w:noProof/>
            </w:rPr>
            <w:fldChar w:fldCharType="separate"/>
          </w:r>
          <w:r>
            <w:rPr>
              <w:noProof/>
            </w:rPr>
            <w:t>14</w:t>
          </w:r>
          <w:r>
            <w:rPr>
              <w:noProof/>
            </w:rPr>
            <w:fldChar w:fldCharType="end"/>
          </w:r>
        </w:p>
        <w:p w14:paraId="4F4B88E1" w14:textId="2FF6E645" w:rsidR="008C1E25" w:rsidRDefault="008C1E25">
          <w:pPr>
            <w:pStyle w:val="INNH2"/>
            <w:rPr>
              <w:rFonts w:asciiTheme="minorHAnsi" w:eastAsiaTheme="minorEastAsia" w:hAnsiTheme="minorHAnsi" w:cstheme="minorBidi"/>
              <w:noProof/>
              <w:szCs w:val="22"/>
              <w:lang w:val="nb-NO"/>
            </w:rPr>
          </w:pPr>
          <w:r>
            <w:rPr>
              <w:noProof/>
            </w:rPr>
            <w:t>Kartlegging av kunnskapsgrunnlaget</w:t>
          </w:r>
          <w:r>
            <w:rPr>
              <w:noProof/>
            </w:rPr>
            <w:tab/>
          </w:r>
          <w:r>
            <w:rPr>
              <w:noProof/>
            </w:rPr>
            <w:fldChar w:fldCharType="begin"/>
          </w:r>
          <w:r>
            <w:rPr>
              <w:noProof/>
            </w:rPr>
            <w:instrText xml:space="preserve"> PAGEREF _Toc92438772 \h </w:instrText>
          </w:r>
          <w:r>
            <w:rPr>
              <w:noProof/>
            </w:rPr>
          </w:r>
          <w:r>
            <w:rPr>
              <w:noProof/>
            </w:rPr>
            <w:fldChar w:fldCharType="separate"/>
          </w:r>
          <w:r>
            <w:rPr>
              <w:noProof/>
            </w:rPr>
            <w:t>15</w:t>
          </w:r>
          <w:r>
            <w:rPr>
              <w:noProof/>
            </w:rPr>
            <w:fldChar w:fldCharType="end"/>
          </w:r>
        </w:p>
        <w:p w14:paraId="1FCEF9CE" w14:textId="62239D25" w:rsidR="008C1E25" w:rsidRDefault="008C1E25">
          <w:pPr>
            <w:pStyle w:val="INNH1"/>
            <w:rPr>
              <w:rFonts w:asciiTheme="minorHAnsi" w:eastAsiaTheme="minorEastAsia" w:hAnsiTheme="minorHAnsi" w:cstheme="minorBidi"/>
              <w:b w:val="0"/>
              <w:caps w:val="0"/>
              <w:noProof/>
              <w:spacing w:val="0"/>
              <w:szCs w:val="22"/>
              <w:lang w:val="nb-NO"/>
            </w:rPr>
          </w:pPr>
          <w:r w:rsidRPr="007243F1">
            <w:rPr>
              <w:rFonts w:cs="Arial"/>
              <w:noProof/>
            </w:rPr>
            <w:t>Resultater</w:t>
          </w:r>
          <w:r>
            <w:rPr>
              <w:noProof/>
            </w:rPr>
            <w:tab/>
          </w:r>
          <w:r>
            <w:rPr>
              <w:noProof/>
            </w:rPr>
            <w:fldChar w:fldCharType="begin"/>
          </w:r>
          <w:r>
            <w:rPr>
              <w:noProof/>
            </w:rPr>
            <w:instrText xml:space="preserve"> PAGEREF _Toc92438773 \h </w:instrText>
          </w:r>
          <w:r>
            <w:rPr>
              <w:noProof/>
            </w:rPr>
          </w:r>
          <w:r>
            <w:rPr>
              <w:noProof/>
            </w:rPr>
            <w:fldChar w:fldCharType="separate"/>
          </w:r>
          <w:r>
            <w:rPr>
              <w:noProof/>
            </w:rPr>
            <w:t>16</w:t>
          </w:r>
          <w:r>
            <w:rPr>
              <w:noProof/>
            </w:rPr>
            <w:fldChar w:fldCharType="end"/>
          </w:r>
        </w:p>
        <w:p w14:paraId="6252140C" w14:textId="4C3164E4" w:rsidR="008C1E25" w:rsidRDefault="008C1E25">
          <w:pPr>
            <w:pStyle w:val="INNH2"/>
            <w:rPr>
              <w:rFonts w:asciiTheme="minorHAnsi" w:eastAsiaTheme="minorEastAsia" w:hAnsiTheme="minorHAnsi" w:cstheme="minorBidi"/>
              <w:noProof/>
              <w:szCs w:val="22"/>
              <w:lang w:val="nb-NO"/>
            </w:rPr>
          </w:pPr>
          <w:r>
            <w:rPr>
              <w:noProof/>
            </w:rPr>
            <w:t>Resultater av litteratursøket og utvelgelse av studier</w:t>
          </w:r>
          <w:r>
            <w:rPr>
              <w:noProof/>
            </w:rPr>
            <w:tab/>
          </w:r>
          <w:r>
            <w:rPr>
              <w:noProof/>
            </w:rPr>
            <w:fldChar w:fldCharType="begin"/>
          </w:r>
          <w:r>
            <w:rPr>
              <w:noProof/>
            </w:rPr>
            <w:instrText xml:space="preserve"> PAGEREF _Toc92438774 \h </w:instrText>
          </w:r>
          <w:r>
            <w:rPr>
              <w:noProof/>
            </w:rPr>
          </w:r>
          <w:r>
            <w:rPr>
              <w:noProof/>
            </w:rPr>
            <w:fldChar w:fldCharType="separate"/>
          </w:r>
          <w:r>
            <w:rPr>
              <w:noProof/>
            </w:rPr>
            <w:t>16</w:t>
          </w:r>
          <w:r>
            <w:rPr>
              <w:noProof/>
            </w:rPr>
            <w:fldChar w:fldCharType="end"/>
          </w:r>
        </w:p>
        <w:p w14:paraId="01D803C1" w14:textId="4D4BAC70" w:rsidR="008C1E25" w:rsidRDefault="008C1E25">
          <w:pPr>
            <w:pStyle w:val="INNH2"/>
            <w:rPr>
              <w:rFonts w:asciiTheme="minorHAnsi" w:eastAsiaTheme="minorEastAsia" w:hAnsiTheme="minorHAnsi" w:cstheme="minorBidi"/>
              <w:noProof/>
              <w:szCs w:val="22"/>
              <w:lang w:val="nb-NO"/>
            </w:rPr>
          </w:pPr>
          <w:r>
            <w:rPr>
              <w:noProof/>
            </w:rPr>
            <w:t>Beskrivelse av de inkluderte studiene</w:t>
          </w:r>
          <w:r>
            <w:rPr>
              <w:noProof/>
            </w:rPr>
            <w:tab/>
          </w:r>
          <w:r>
            <w:rPr>
              <w:noProof/>
            </w:rPr>
            <w:fldChar w:fldCharType="begin"/>
          </w:r>
          <w:r>
            <w:rPr>
              <w:noProof/>
            </w:rPr>
            <w:instrText xml:space="preserve"> PAGEREF _Toc92438775 \h </w:instrText>
          </w:r>
          <w:r>
            <w:rPr>
              <w:noProof/>
            </w:rPr>
          </w:r>
          <w:r>
            <w:rPr>
              <w:noProof/>
            </w:rPr>
            <w:fldChar w:fldCharType="separate"/>
          </w:r>
          <w:r>
            <w:rPr>
              <w:noProof/>
            </w:rPr>
            <w:t>17</w:t>
          </w:r>
          <w:r>
            <w:rPr>
              <w:noProof/>
            </w:rPr>
            <w:fldChar w:fldCharType="end"/>
          </w:r>
        </w:p>
        <w:p w14:paraId="5714AC19" w14:textId="6F5B9673" w:rsidR="008C1E25" w:rsidRDefault="008C1E25">
          <w:pPr>
            <w:pStyle w:val="INNH2"/>
            <w:rPr>
              <w:rFonts w:asciiTheme="minorHAnsi" w:eastAsiaTheme="minorEastAsia" w:hAnsiTheme="minorHAnsi" w:cstheme="minorBidi"/>
              <w:noProof/>
              <w:szCs w:val="22"/>
              <w:lang w:val="nb-NO"/>
            </w:rPr>
          </w:pPr>
          <w:r>
            <w:rPr>
              <w:noProof/>
            </w:rPr>
            <w:t>(Sett inn overskrift)</w:t>
          </w:r>
          <w:r>
            <w:rPr>
              <w:noProof/>
            </w:rPr>
            <w:tab/>
          </w:r>
          <w:r>
            <w:rPr>
              <w:noProof/>
            </w:rPr>
            <w:fldChar w:fldCharType="begin"/>
          </w:r>
          <w:r>
            <w:rPr>
              <w:noProof/>
            </w:rPr>
            <w:instrText xml:space="preserve"> PAGEREF _Toc92438776 \h </w:instrText>
          </w:r>
          <w:r>
            <w:rPr>
              <w:noProof/>
            </w:rPr>
          </w:r>
          <w:r>
            <w:rPr>
              <w:noProof/>
            </w:rPr>
            <w:fldChar w:fldCharType="separate"/>
          </w:r>
          <w:r>
            <w:rPr>
              <w:noProof/>
            </w:rPr>
            <w:t>17</w:t>
          </w:r>
          <w:r>
            <w:rPr>
              <w:noProof/>
            </w:rPr>
            <w:fldChar w:fldCharType="end"/>
          </w:r>
        </w:p>
        <w:p w14:paraId="4F1B22A2" w14:textId="0FF03C7C" w:rsidR="008C1E25" w:rsidRDefault="008C1E25">
          <w:pPr>
            <w:pStyle w:val="INNH1"/>
            <w:rPr>
              <w:rFonts w:asciiTheme="minorHAnsi" w:eastAsiaTheme="minorEastAsia" w:hAnsiTheme="minorHAnsi" w:cstheme="minorBidi"/>
              <w:b w:val="0"/>
              <w:caps w:val="0"/>
              <w:noProof/>
              <w:spacing w:val="0"/>
              <w:szCs w:val="22"/>
              <w:lang w:val="nb-NO"/>
            </w:rPr>
          </w:pPr>
          <w:r>
            <w:rPr>
              <w:noProof/>
            </w:rPr>
            <w:t>Diskusjon</w:t>
          </w:r>
          <w:r>
            <w:rPr>
              <w:noProof/>
            </w:rPr>
            <w:tab/>
          </w:r>
          <w:r>
            <w:rPr>
              <w:noProof/>
            </w:rPr>
            <w:fldChar w:fldCharType="begin"/>
          </w:r>
          <w:r>
            <w:rPr>
              <w:noProof/>
            </w:rPr>
            <w:instrText xml:space="preserve"> PAGEREF _Toc92438777 \h </w:instrText>
          </w:r>
          <w:r>
            <w:rPr>
              <w:noProof/>
            </w:rPr>
          </w:r>
          <w:r>
            <w:rPr>
              <w:noProof/>
            </w:rPr>
            <w:fldChar w:fldCharType="separate"/>
          </w:r>
          <w:r>
            <w:rPr>
              <w:noProof/>
            </w:rPr>
            <w:t>18</w:t>
          </w:r>
          <w:r>
            <w:rPr>
              <w:noProof/>
            </w:rPr>
            <w:fldChar w:fldCharType="end"/>
          </w:r>
        </w:p>
        <w:p w14:paraId="5F0C92BE" w14:textId="5A56910F" w:rsidR="008C1E25" w:rsidRDefault="008C1E25">
          <w:pPr>
            <w:pStyle w:val="INNH2"/>
            <w:rPr>
              <w:rFonts w:asciiTheme="minorHAnsi" w:eastAsiaTheme="minorEastAsia" w:hAnsiTheme="minorHAnsi" w:cstheme="minorBidi"/>
              <w:noProof/>
              <w:szCs w:val="22"/>
              <w:lang w:val="nb-NO"/>
            </w:rPr>
          </w:pPr>
          <w:r>
            <w:rPr>
              <w:noProof/>
            </w:rPr>
            <w:t>Hovedfunn</w:t>
          </w:r>
          <w:r>
            <w:rPr>
              <w:noProof/>
            </w:rPr>
            <w:tab/>
          </w:r>
          <w:r>
            <w:rPr>
              <w:noProof/>
            </w:rPr>
            <w:fldChar w:fldCharType="begin"/>
          </w:r>
          <w:r>
            <w:rPr>
              <w:noProof/>
            </w:rPr>
            <w:instrText xml:space="preserve"> PAGEREF _Toc92438778 \h </w:instrText>
          </w:r>
          <w:r>
            <w:rPr>
              <w:noProof/>
            </w:rPr>
          </w:r>
          <w:r>
            <w:rPr>
              <w:noProof/>
            </w:rPr>
            <w:fldChar w:fldCharType="separate"/>
          </w:r>
          <w:r>
            <w:rPr>
              <w:noProof/>
            </w:rPr>
            <w:t>18</w:t>
          </w:r>
          <w:r>
            <w:rPr>
              <w:noProof/>
            </w:rPr>
            <w:fldChar w:fldCharType="end"/>
          </w:r>
        </w:p>
        <w:p w14:paraId="00666077" w14:textId="645FD6C7" w:rsidR="008C1E25" w:rsidRDefault="008C1E25">
          <w:pPr>
            <w:pStyle w:val="INNH2"/>
            <w:rPr>
              <w:rFonts w:asciiTheme="minorHAnsi" w:eastAsiaTheme="minorEastAsia" w:hAnsiTheme="minorHAnsi" w:cstheme="minorBidi"/>
              <w:noProof/>
              <w:szCs w:val="22"/>
              <w:lang w:val="nb-NO"/>
            </w:rPr>
          </w:pPr>
          <w:r>
            <w:rPr>
              <w:noProof/>
            </w:rPr>
            <w:t>Er kunnskapsgrunnlaget dekkende, pålitelig og anvendelig?</w:t>
          </w:r>
          <w:r>
            <w:rPr>
              <w:noProof/>
            </w:rPr>
            <w:tab/>
          </w:r>
          <w:r>
            <w:rPr>
              <w:noProof/>
            </w:rPr>
            <w:fldChar w:fldCharType="begin"/>
          </w:r>
          <w:r>
            <w:rPr>
              <w:noProof/>
            </w:rPr>
            <w:instrText xml:space="preserve"> PAGEREF _Toc92438779 \h </w:instrText>
          </w:r>
          <w:r>
            <w:rPr>
              <w:noProof/>
            </w:rPr>
          </w:r>
          <w:r>
            <w:rPr>
              <w:noProof/>
            </w:rPr>
            <w:fldChar w:fldCharType="separate"/>
          </w:r>
          <w:r>
            <w:rPr>
              <w:noProof/>
            </w:rPr>
            <w:t>18</w:t>
          </w:r>
          <w:r>
            <w:rPr>
              <w:noProof/>
            </w:rPr>
            <w:fldChar w:fldCharType="end"/>
          </w:r>
        </w:p>
        <w:p w14:paraId="728F55BF" w14:textId="618FED85" w:rsidR="008C1E25" w:rsidRDefault="008C1E25">
          <w:pPr>
            <w:pStyle w:val="INNH2"/>
            <w:rPr>
              <w:rFonts w:asciiTheme="minorHAnsi" w:eastAsiaTheme="minorEastAsia" w:hAnsiTheme="minorHAnsi" w:cstheme="minorBidi"/>
              <w:noProof/>
              <w:szCs w:val="22"/>
              <w:lang w:val="nb-NO"/>
            </w:rPr>
          </w:pPr>
          <w:r>
            <w:rPr>
              <w:noProof/>
            </w:rPr>
            <w:t>Styrker og svakheter ved kartleggingsoversikten</w:t>
          </w:r>
          <w:r>
            <w:rPr>
              <w:noProof/>
            </w:rPr>
            <w:tab/>
          </w:r>
          <w:r>
            <w:rPr>
              <w:noProof/>
            </w:rPr>
            <w:fldChar w:fldCharType="begin"/>
          </w:r>
          <w:r>
            <w:rPr>
              <w:noProof/>
            </w:rPr>
            <w:instrText xml:space="preserve"> PAGEREF _Toc92438780 \h </w:instrText>
          </w:r>
          <w:r>
            <w:rPr>
              <w:noProof/>
            </w:rPr>
          </w:r>
          <w:r>
            <w:rPr>
              <w:noProof/>
            </w:rPr>
            <w:fldChar w:fldCharType="separate"/>
          </w:r>
          <w:r>
            <w:rPr>
              <w:noProof/>
            </w:rPr>
            <w:t>18</w:t>
          </w:r>
          <w:r>
            <w:rPr>
              <w:noProof/>
            </w:rPr>
            <w:fldChar w:fldCharType="end"/>
          </w:r>
        </w:p>
        <w:p w14:paraId="7FD97A25" w14:textId="3FA121EC" w:rsidR="008C1E25" w:rsidRDefault="008C1E25">
          <w:pPr>
            <w:pStyle w:val="INNH2"/>
            <w:rPr>
              <w:rFonts w:asciiTheme="minorHAnsi" w:eastAsiaTheme="minorEastAsia" w:hAnsiTheme="minorHAnsi" w:cstheme="minorBidi"/>
              <w:noProof/>
              <w:szCs w:val="22"/>
              <w:lang w:val="nb-NO"/>
            </w:rPr>
          </w:pPr>
          <w:r>
            <w:rPr>
              <w:noProof/>
            </w:rPr>
            <w:t>Overensstemmelse med andre litteraturoversikter</w:t>
          </w:r>
          <w:r>
            <w:rPr>
              <w:noProof/>
            </w:rPr>
            <w:tab/>
          </w:r>
          <w:r>
            <w:rPr>
              <w:noProof/>
            </w:rPr>
            <w:fldChar w:fldCharType="begin"/>
          </w:r>
          <w:r>
            <w:rPr>
              <w:noProof/>
            </w:rPr>
            <w:instrText xml:space="preserve"> PAGEREF _Toc92438781 \h </w:instrText>
          </w:r>
          <w:r>
            <w:rPr>
              <w:noProof/>
            </w:rPr>
          </w:r>
          <w:r>
            <w:rPr>
              <w:noProof/>
            </w:rPr>
            <w:fldChar w:fldCharType="separate"/>
          </w:r>
          <w:r>
            <w:rPr>
              <w:noProof/>
            </w:rPr>
            <w:t>18</w:t>
          </w:r>
          <w:r>
            <w:rPr>
              <w:noProof/>
            </w:rPr>
            <w:fldChar w:fldCharType="end"/>
          </w:r>
        </w:p>
        <w:p w14:paraId="552FCC1C" w14:textId="38860DC0" w:rsidR="008C1E25" w:rsidRDefault="008C1E25">
          <w:pPr>
            <w:pStyle w:val="INNH2"/>
            <w:rPr>
              <w:rFonts w:asciiTheme="minorHAnsi" w:eastAsiaTheme="minorEastAsia" w:hAnsiTheme="minorHAnsi" w:cstheme="minorBidi"/>
              <w:noProof/>
              <w:szCs w:val="22"/>
              <w:lang w:val="nb-NO"/>
            </w:rPr>
          </w:pPr>
          <w:r>
            <w:rPr>
              <w:noProof/>
            </w:rPr>
            <w:t>Resultatenes betydning for praksis</w:t>
          </w:r>
          <w:r>
            <w:rPr>
              <w:noProof/>
            </w:rPr>
            <w:tab/>
          </w:r>
          <w:r>
            <w:rPr>
              <w:noProof/>
            </w:rPr>
            <w:fldChar w:fldCharType="begin"/>
          </w:r>
          <w:r>
            <w:rPr>
              <w:noProof/>
            </w:rPr>
            <w:instrText xml:space="preserve"> PAGEREF _Toc92438782 \h </w:instrText>
          </w:r>
          <w:r>
            <w:rPr>
              <w:noProof/>
            </w:rPr>
          </w:r>
          <w:r>
            <w:rPr>
              <w:noProof/>
            </w:rPr>
            <w:fldChar w:fldCharType="separate"/>
          </w:r>
          <w:r>
            <w:rPr>
              <w:noProof/>
            </w:rPr>
            <w:t>18</w:t>
          </w:r>
          <w:r>
            <w:rPr>
              <w:noProof/>
            </w:rPr>
            <w:fldChar w:fldCharType="end"/>
          </w:r>
        </w:p>
        <w:p w14:paraId="25B632F4" w14:textId="381B60F5" w:rsidR="008C1E25" w:rsidRDefault="008C1E25">
          <w:pPr>
            <w:pStyle w:val="INNH2"/>
            <w:rPr>
              <w:rFonts w:asciiTheme="minorHAnsi" w:eastAsiaTheme="minorEastAsia" w:hAnsiTheme="minorHAnsi" w:cstheme="minorBidi"/>
              <w:noProof/>
              <w:szCs w:val="22"/>
              <w:lang w:val="nb-NO"/>
            </w:rPr>
          </w:pPr>
          <w:r>
            <w:rPr>
              <w:noProof/>
            </w:rPr>
            <w:t>Kunnskapshull</w:t>
          </w:r>
          <w:r>
            <w:rPr>
              <w:noProof/>
            </w:rPr>
            <w:tab/>
          </w:r>
          <w:r>
            <w:rPr>
              <w:noProof/>
            </w:rPr>
            <w:fldChar w:fldCharType="begin"/>
          </w:r>
          <w:r>
            <w:rPr>
              <w:noProof/>
            </w:rPr>
            <w:instrText xml:space="preserve"> PAGEREF _Toc92438783 \h </w:instrText>
          </w:r>
          <w:r>
            <w:rPr>
              <w:noProof/>
            </w:rPr>
          </w:r>
          <w:r>
            <w:rPr>
              <w:noProof/>
            </w:rPr>
            <w:fldChar w:fldCharType="separate"/>
          </w:r>
          <w:r>
            <w:rPr>
              <w:noProof/>
            </w:rPr>
            <w:t>19</w:t>
          </w:r>
          <w:r>
            <w:rPr>
              <w:noProof/>
            </w:rPr>
            <w:fldChar w:fldCharType="end"/>
          </w:r>
        </w:p>
        <w:p w14:paraId="59CD79E1" w14:textId="52170612" w:rsidR="008C1E25" w:rsidRDefault="008C1E25">
          <w:pPr>
            <w:pStyle w:val="INNH1"/>
            <w:rPr>
              <w:rFonts w:asciiTheme="minorHAnsi" w:eastAsiaTheme="minorEastAsia" w:hAnsiTheme="minorHAnsi" w:cstheme="minorBidi"/>
              <w:b w:val="0"/>
              <w:caps w:val="0"/>
              <w:noProof/>
              <w:spacing w:val="0"/>
              <w:szCs w:val="22"/>
              <w:lang w:val="nb-NO"/>
            </w:rPr>
          </w:pPr>
          <w:r w:rsidRPr="007243F1">
            <w:rPr>
              <w:rFonts w:cs="Arial"/>
              <w:noProof/>
            </w:rPr>
            <w:t>Konklusjon</w:t>
          </w:r>
          <w:r>
            <w:rPr>
              <w:noProof/>
            </w:rPr>
            <w:tab/>
          </w:r>
          <w:r>
            <w:rPr>
              <w:noProof/>
            </w:rPr>
            <w:fldChar w:fldCharType="begin"/>
          </w:r>
          <w:r>
            <w:rPr>
              <w:noProof/>
            </w:rPr>
            <w:instrText xml:space="preserve"> PAGEREF _Toc92438784 \h </w:instrText>
          </w:r>
          <w:r>
            <w:rPr>
              <w:noProof/>
            </w:rPr>
          </w:r>
          <w:r>
            <w:rPr>
              <w:noProof/>
            </w:rPr>
            <w:fldChar w:fldCharType="separate"/>
          </w:r>
          <w:r>
            <w:rPr>
              <w:noProof/>
            </w:rPr>
            <w:t>20</w:t>
          </w:r>
          <w:r>
            <w:rPr>
              <w:noProof/>
            </w:rPr>
            <w:fldChar w:fldCharType="end"/>
          </w:r>
        </w:p>
        <w:p w14:paraId="3AC99244" w14:textId="4BC9F909" w:rsidR="008C1E25" w:rsidRDefault="008C1E25">
          <w:pPr>
            <w:pStyle w:val="INNH1"/>
            <w:rPr>
              <w:rFonts w:asciiTheme="minorHAnsi" w:eastAsiaTheme="minorEastAsia" w:hAnsiTheme="minorHAnsi" w:cstheme="minorBidi"/>
              <w:b w:val="0"/>
              <w:caps w:val="0"/>
              <w:noProof/>
              <w:spacing w:val="0"/>
              <w:szCs w:val="22"/>
              <w:lang w:val="nb-NO"/>
            </w:rPr>
          </w:pPr>
          <w:r>
            <w:rPr>
              <w:noProof/>
            </w:rPr>
            <w:lastRenderedPageBreak/>
            <w:t>Referanser</w:t>
          </w:r>
          <w:r>
            <w:rPr>
              <w:noProof/>
            </w:rPr>
            <w:tab/>
          </w:r>
          <w:r>
            <w:rPr>
              <w:noProof/>
            </w:rPr>
            <w:fldChar w:fldCharType="begin"/>
          </w:r>
          <w:r>
            <w:rPr>
              <w:noProof/>
            </w:rPr>
            <w:instrText xml:space="preserve"> PAGEREF _Toc92438785 \h </w:instrText>
          </w:r>
          <w:r>
            <w:rPr>
              <w:noProof/>
            </w:rPr>
          </w:r>
          <w:r>
            <w:rPr>
              <w:noProof/>
            </w:rPr>
            <w:fldChar w:fldCharType="separate"/>
          </w:r>
          <w:r>
            <w:rPr>
              <w:noProof/>
            </w:rPr>
            <w:t>21</w:t>
          </w:r>
          <w:r>
            <w:rPr>
              <w:noProof/>
            </w:rPr>
            <w:fldChar w:fldCharType="end"/>
          </w:r>
        </w:p>
        <w:p w14:paraId="61FD1943" w14:textId="517676D1" w:rsidR="008C1E25" w:rsidRDefault="008C1E25">
          <w:pPr>
            <w:pStyle w:val="INNH1"/>
            <w:rPr>
              <w:rFonts w:asciiTheme="minorHAnsi" w:eastAsiaTheme="minorEastAsia" w:hAnsiTheme="minorHAnsi" w:cstheme="minorBidi"/>
              <w:b w:val="0"/>
              <w:caps w:val="0"/>
              <w:noProof/>
              <w:spacing w:val="0"/>
              <w:szCs w:val="22"/>
              <w:lang w:val="nb-NO"/>
            </w:rPr>
          </w:pPr>
          <w:r>
            <w:rPr>
              <w:noProof/>
            </w:rPr>
            <w:t>Vedlegg 1: Søkestrategi</w:t>
          </w:r>
          <w:r>
            <w:rPr>
              <w:noProof/>
            </w:rPr>
            <w:tab/>
          </w:r>
          <w:r>
            <w:rPr>
              <w:noProof/>
            </w:rPr>
            <w:fldChar w:fldCharType="begin"/>
          </w:r>
          <w:r>
            <w:rPr>
              <w:noProof/>
            </w:rPr>
            <w:instrText xml:space="preserve"> PAGEREF _Toc92438786 \h </w:instrText>
          </w:r>
          <w:r>
            <w:rPr>
              <w:noProof/>
            </w:rPr>
          </w:r>
          <w:r>
            <w:rPr>
              <w:noProof/>
            </w:rPr>
            <w:fldChar w:fldCharType="separate"/>
          </w:r>
          <w:r>
            <w:rPr>
              <w:noProof/>
            </w:rPr>
            <w:t>22</w:t>
          </w:r>
          <w:r>
            <w:rPr>
              <w:noProof/>
            </w:rPr>
            <w:fldChar w:fldCharType="end"/>
          </w:r>
        </w:p>
        <w:p w14:paraId="45BF0205" w14:textId="14911A46" w:rsidR="008C1E25" w:rsidRDefault="008C1E25">
          <w:pPr>
            <w:pStyle w:val="INNH1"/>
            <w:rPr>
              <w:rFonts w:asciiTheme="minorHAnsi" w:eastAsiaTheme="minorEastAsia" w:hAnsiTheme="minorHAnsi" w:cstheme="minorBidi"/>
              <w:b w:val="0"/>
              <w:caps w:val="0"/>
              <w:noProof/>
              <w:spacing w:val="0"/>
              <w:szCs w:val="22"/>
              <w:lang w:val="nb-NO"/>
            </w:rPr>
          </w:pPr>
          <w:r>
            <w:rPr>
              <w:noProof/>
            </w:rPr>
            <w:t>Vedlegg 2: Detaljer om avansert bruk av maskinlæring</w:t>
          </w:r>
          <w:r>
            <w:rPr>
              <w:noProof/>
            </w:rPr>
            <w:tab/>
          </w:r>
          <w:r>
            <w:rPr>
              <w:noProof/>
            </w:rPr>
            <w:fldChar w:fldCharType="begin"/>
          </w:r>
          <w:r>
            <w:rPr>
              <w:noProof/>
            </w:rPr>
            <w:instrText xml:space="preserve"> PAGEREF _Toc92438787 \h </w:instrText>
          </w:r>
          <w:r>
            <w:rPr>
              <w:noProof/>
            </w:rPr>
          </w:r>
          <w:r>
            <w:rPr>
              <w:noProof/>
            </w:rPr>
            <w:fldChar w:fldCharType="separate"/>
          </w:r>
          <w:r>
            <w:rPr>
              <w:noProof/>
            </w:rPr>
            <w:t>23</w:t>
          </w:r>
          <w:r>
            <w:rPr>
              <w:noProof/>
            </w:rPr>
            <w:fldChar w:fldCharType="end"/>
          </w:r>
        </w:p>
        <w:p w14:paraId="4BBD5C1F" w14:textId="293E2A61" w:rsidR="008C1E25" w:rsidRDefault="008C1E25">
          <w:pPr>
            <w:pStyle w:val="INNH1"/>
            <w:rPr>
              <w:rFonts w:asciiTheme="minorHAnsi" w:eastAsiaTheme="minorEastAsia" w:hAnsiTheme="minorHAnsi" w:cstheme="minorBidi"/>
              <w:b w:val="0"/>
              <w:caps w:val="0"/>
              <w:noProof/>
              <w:spacing w:val="0"/>
              <w:szCs w:val="22"/>
              <w:lang w:val="nb-NO"/>
            </w:rPr>
          </w:pPr>
          <w:r>
            <w:rPr>
              <w:noProof/>
            </w:rPr>
            <w:t>Vedlegg 3: Relevante ekskluderte studier lest i fulltekst</w:t>
          </w:r>
          <w:r>
            <w:rPr>
              <w:noProof/>
            </w:rPr>
            <w:tab/>
          </w:r>
          <w:r>
            <w:rPr>
              <w:noProof/>
            </w:rPr>
            <w:fldChar w:fldCharType="begin"/>
          </w:r>
          <w:r>
            <w:rPr>
              <w:noProof/>
            </w:rPr>
            <w:instrText xml:space="preserve"> PAGEREF _Toc92438788 \h </w:instrText>
          </w:r>
          <w:r>
            <w:rPr>
              <w:noProof/>
            </w:rPr>
          </w:r>
          <w:r>
            <w:rPr>
              <w:noProof/>
            </w:rPr>
            <w:fldChar w:fldCharType="separate"/>
          </w:r>
          <w:r>
            <w:rPr>
              <w:noProof/>
            </w:rPr>
            <w:t>25</w:t>
          </w:r>
          <w:r>
            <w:rPr>
              <w:noProof/>
            </w:rPr>
            <w:fldChar w:fldCharType="end"/>
          </w:r>
        </w:p>
        <w:p w14:paraId="2B6C6CBA" w14:textId="6B821B64" w:rsidR="005652B6" w:rsidRDefault="005652B6" w:rsidP="005652B6">
          <w:pPr>
            <w:pStyle w:val="INNH1"/>
            <w:sectPr w:rsidR="005652B6" w:rsidSect="008A350A">
              <w:footerReference w:type="default" r:id="rId16"/>
              <w:pgSz w:w="11901" w:h="16840"/>
              <w:pgMar w:top="1021" w:right="2268" w:bottom="1247" w:left="1418" w:header="0" w:footer="680" w:gutter="0"/>
              <w:pgNumType w:start="2"/>
              <w:cols w:space="708"/>
            </w:sectPr>
          </w:pPr>
          <w:r>
            <w:fldChar w:fldCharType="end"/>
          </w:r>
        </w:p>
      </w:sdtContent>
    </w:sdt>
    <w:p w14:paraId="7993EC1D" w14:textId="77777777" w:rsidR="00B57613" w:rsidRPr="000D7F10" w:rsidRDefault="00196AC0" w:rsidP="000D7F10">
      <w:pPr>
        <w:pStyle w:val="Overskrift1"/>
      </w:pPr>
      <w:bookmarkStart w:id="5" w:name="_Toc92438755"/>
      <w:r w:rsidRPr="000D7F10">
        <w:lastRenderedPageBreak/>
        <w:t>Hoved</w:t>
      </w:r>
      <w:r w:rsidR="00EE2516" w:rsidRPr="000D7F10">
        <w:t>budskap</w:t>
      </w:r>
      <w:bookmarkEnd w:id="2"/>
      <w:bookmarkEnd w:id="5"/>
    </w:p>
    <w:tbl>
      <w:tblPr>
        <w:tblStyle w:val="Tabellrutenett"/>
        <w:tblW w:w="0" w:type="auto"/>
        <w:tblCellMar>
          <w:top w:w="113" w:type="dxa"/>
          <w:bottom w:w="113" w:type="dxa"/>
        </w:tblCellMar>
        <w:tblLook w:val="04A0" w:firstRow="1" w:lastRow="0" w:firstColumn="1" w:lastColumn="0" w:noHBand="0" w:noVBand="1"/>
      </w:tblPr>
      <w:tblGrid>
        <w:gridCol w:w="5387"/>
        <w:gridCol w:w="2818"/>
      </w:tblGrid>
      <w:tr w:rsidR="0007182C" w:rsidRPr="000D3B89" w14:paraId="342ACF8B" w14:textId="77777777" w:rsidTr="68CAE6AD">
        <w:trPr>
          <w:trHeight w:val="11079"/>
        </w:trPr>
        <w:tc>
          <w:tcPr>
            <w:tcW w:w="5387" w:type="dxa"/>
            <w:tcBorders>
              <w:top w:val="nil"/>
              <w:left w:val="nil"/>
              <w:bottom w:val="nil"/>
              <w:right w:val="single" w:sz="8" w:space="0" w:color="00516A" w:themeColor="accent1" w:themeShade="80"/>
            </w:tcBorders>
          </w:tcPr>
          <w:p w14:paraId="3AD61EDA" w14:textId="66169219" w:rsidR="00DD171A" w:rsidRDefault="00FA467B" w:rsidP="00DD171A">
            <w:r>
              <w:t>[</w:t>
            </w:r>
            <w:r w:rsidR="00E30491">
              <w:t xml:space="preserve">Skal være </w:t>
            </w:r>
            <w:r w:rsidR="005116D1">
              <w:t>én</w:t>
            </w:r>
            <w:r w:rsidR="00E30491">
              <w:t xml:space="preserve"> side. </w:t>
            </w:r>
            <w:r w:rsidR="00920B98">
              <w:t xml:space="preserve">Bruk Cambria 11, linjeavstand Flere 1,2 (gjelder all brødtekst i hele malen). </w:t>
            </w:r>
            <w:r w:rsidR="00E30491">
              <w:t xml:space="preserve">Bruk enkelt språk. </w:t>
            </w:r>
            <w:r w:rsidR="000D7F10">
              <w:t xml:space="preserve">Gi </w:t>
            </w:r>
            <w:r>
              <w:t>super</w:t>
            </w:r>
            <w:r w:rsidR="000D7F10">
              <w:t xml:space="preserve">kort innledning med bakgrunn. </w:t>
            </w:r>
            <w:r w:rsidR="00FC7E7A">
              <w:t>Tydeliggjør</w:t>
            </w:r>
            <w:r w:rsidR="000D7F10">
              <w:t xml:space="preserve"> problemstillingen. </w:t>
            </w:r>
            <w:r w:rsidR="00FC7E7A">
              <w:t>Angi</w:t>
            </w:r>
            <w:r w:rsidR="000D7F10">
              <w:t xml:space="preserve"> kort fremgangsmåten. Beskriv funnene og gi en kulepunktliste over hovedfunnene</w:t>
            </w:r>
            <w:r w:rsidR="00E30491">
              <w:t>.</w:t>
            </w:r>
            <w:r>
              <w:t>]</w:t>
            </w:r>
          </w:p>
          <w:p w14:paraId="436A7706" w14:textId="464E69B3" w:rsidR="00DD171A" w:rsidRDefault="00DD171A" w:rsidP="00DD171A"/>
          <w:p w14:paraId="4939D251" w14:textId="5C759FCD" w:rsidR="00722E69" w:rsidRDefault="00CA063F" w:rsidP="00DD171A">
            <w:r>
              <w:t>Vi utførte en</w:t>
            </w:r>
            <w:r w:rsidR="00722E69">
              <w:t xml:space="preserve"> kartleggingsoversikt (engelsk: scoping review)</w:t>
            </w:r>
            <w:r>
              <w:t>. Det er e</w:t>
            </w:r>
            <w:r w:rsidR="00722E69">
              <w:t>n type kunnskapsoppsummering som kartlegger og narrativt beskriver eksisterende forskningsgrunnlag på et bestemt temaområde.</w:t>
            </w:r>
          </w:p>
          <w:p w14:paraId="6664F53F" w14:textId="77777777" w:rsidR="00DD171A" w:rsidRDefault="00C06D3B" w:rsidP="007A37CE">
            <w:pPr>
              <w:pStyle w:val="Punktliste"/>
              <w:ind w:left="159" w:hanging="159"/>
            </w:pPr>
            <w:r>
              <w:t>[Tekst]</w:t>
            </w:r>
          </w:p>
          <w:p w14:paraId="4A216A72" w14:textId="77777777" w:rsidR="00C06D3B" w:rsidRDefault="00C06D3B" w:rsidP="007A37CE">
            <w:pPr>
              <w:pStyle w:val="Punktliste"/>
              <w:ind w:left="159" w:hanging="159"/>
            </w:pPr>
            <w:r>
              <w:t>[Tekst]</w:t>
            </w:r>
          </w:p>
          <w:p w14:paraId="7EFD7B37" w14:textId="77777777" w:rsidR="00C06D3B" w:rsidRDefault="00C06D3B" w:rsidP="007A37CE">
            <w:pPr>
              <w:pStyle w:val="Punktliste"/>
              <w:ind w:left="159" w:hanging="159"/>
            </w:pPr>
            <w:r>
              <w:t>[Tekst]</w:t>
            </w:r>
          </w:p>
          <w:p w14:paraId="5D6CEB15" w14:textId="77777777" w:rsidR="000D7F10" w:rsidRDefault="000D7F10" w:rsidP="00C06D3B">
            <w:pPr>
              <w:pStyle w:val="Punktliste"/>
              <w:numPr>
                <w:ilvl w:val="0"/>
                <w:numId w:val="0"/>
              </w:numPr>
              <w:ind w:left="340"/>
            </w:pPr>
          </w:p>
          <w:p w14:paraId="36837971" w14:textId="1946BE44" w:rsidR="000D7F10" w:rsidRPr="000D3B89" w:rsidRDefault="00FA467B" w:rsidP="000D7F10">
            <w:pPr>
              <w:pStyle w:val="Punktliste"/>
              <w:numPr>
                <w:ilvl w:val="0"/>
                <w:numId w:val="0"/>
              </w:numPr>
            </w:pPr>
            <w:r>
              <w:t>[</w:t>
            </w:r>
            <w:r w:rsidR="000D7F10">
              <w:t>Avslutt med en konklusjon og ev. implikasjoner og behov for forskning.</w:t>
            </w:r>
            <w:r>
              <w:t>]</w:t>
            </w:r>
          </w:p>
        </w:tc>
        <w:tc>
          <w:tcPr>
            <w:tcW w:w="2818"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6CD6C4B5" w14:textId="77777777" w:rsidR="000D3B89" w:rsidRPr="00A018F2" w:rsidRDefault="000D3B89" w:rsidP="00A018F2">
            <w:pPr>
              <w:pStyle w:val="Boksoverskriftliten"/>
            </w:pPr>
            <w:r w:rsidRPr="00A018F2">
              <w:t>Tittel:</w:t>
            </w:r>
          </w:p>
          <w:p w14:paraId="064539BC" w14:textId="77777777" w:rsidR="000D3B89" w:rsidRPr="00A018F2" w:rsidRDefault="00C06D3B" w:rsidP="00A018F2">
            <w:pPr>
              <w:pStyle w:val="box-bodytekst"/>
            </w:pPr>
            <w:r>
              <w:t>[Tekst]</w:t>
            </w:r>
            <w:r w:rsidR="000D3B89" w:rsidRPr="00A018F2">
              <w:t xml:space="preserve"> </w:t>
            </w:r>
          </w:p>
          <w:p w14:paraId="28C49D04" w14:textId="05012924" w:rsidR="000D3B89" w:rsidRPr="00A018F2" w:rsidRDefault="000D3B89" w:rsidP="00A018F2">
            <w:r>
              <w:t>----------------------</w:t>
            </w:r>
            <w:r w:rsidR="005D0EF4">
              <w:t>---------</w:t>
            </w:r>
            <w:r w:rsidR="00FC7E7A">
              <w:t>--</w:t>
            </w:r>
          </w:p>
          <w:p w14:paraId="19C87361" w14:textId="77777777" w:rsidR="000D3B89" w:rsidRPr="008B3A0C" w:rsidRDefault="000D3B89" w:rsidP="008B3A0C">
            <w:pPr>
              <w:pStyle w:val="Boksoverskriftliten"/>
              <w:rPr>
                <w:bCs/>
                <w:spacing w:val="-6"/>
                <w:szCs w:val="22"/>
              </w:rPr>
            </w:pPr>
            <w:r w:rsidRPr="008B3A0C">
              <w:rPr>
                <w:bCs/>
                <w:spacing w:val="-6"/>
                <w:szCs w:val="22"/>
              </w:rPr>
              <w:t xml:space="preserve">Hvem står bak denne publikasjonen? </w:t>
            </w:r>
          </w:p>
          <w:p w14:paraId="39FF0A4F" w14:textId="7A9E2F4E" w:rsidR="000D3B89" w:rsidRPr="00A018F2" w:rsidRDefault="000F19AE" w:rsidP="008B3A0C">
            <w:pPr>
              <w:pStyle w:val="box-bodytekst"/>
            </w:pPr>
            <w:r w:rsidRPr="000F19AE">
              <w:t>Folkehelseinstituttet</w:t>
            </w:r>
            <w:r w:rsidR="00252BF9">
              <w:t>, på oppdrag</w:t>
            </w:r>
            <w:r w:rsidR="000D3B89" w:rsidRPr="00A018F2">
              <w:t xml:space="preserve"> fra </w:t>
            </w:r>
            <w:r w:rsidR="00777E26">
              <w:t>[tekst]</w:t>
            </w:r>
          </w:p>
          <w:p w14:paraId="083B49C6" w14:textId="75562888" w:rsidR="000D3B89" w:rsidRPr="00A018F2" w:rsidRDefault="000D3B89" w:rsidP="00A018F2">
            <w:r>
              <w:t>----------</w:t>
            </w:r>
            <w:r w:rsidR="00FC7E7A">
              <w:t>-----------------------</w:t>
            </w:r>
          </w:p>
          <w:p w14:paraId="6589F8EF" w14:textId="0813AD37" w:rsidR="000D3B89" w:rsidRPr="00A018F2" w:rsidRDefault="000D3B89" w:rsidP="008B3A0C">
            <w:pPr>
              <w:pStyle w:val="Boksoverskriftliten"/>
            </w:pPr>
            <w:r w:rsidRPr="00A018F2">
              <w:t xml:space="preserve">Når ble litteratursøket </w:t>
            </w:r>
            <w:r w:rsidR="0006403F">
              <w:t>avsluttet</w:t>
            </w:r>
            <w:r w:rsidRPr="00A018F2">
              <w:t>?</w:t>
            </w:r>
          </w:p>
          <w:p w14:paraId="791FD804" w14:textId="77777777" w:rsidR="000D3B89" w:rsidRPr="00A018F2" w:rsidRDefault="00252BF9" w:rsidP="008B3A0C">
            <w:pPr>
              <w:pStyle w:val="box-bodytekst"/>
            </w:pPr>
            <w:r w:rsidRPr="00A018F2" w:rsidDel="00252BF9">
              <w:t xml:space="preserve"> </w:t>
            </w:r>
            <w:r w:rsidR="00C06D3B">
              <w:t>[måned, år]</w:t>
            </w:r>
          </w:p>
          <w:p w14:paraId="55AF0092" w14:textId="235AFB8D" w:rsidR="000D3B89" w:rsidRPr="00A018F2" w:rsidRDefault="000D3B89" w:rsidP="00A018F2">
            <w:r>
              <w:t>----------</w:t>
            </w:r>
            <w:r w:rsidR="005D0EF4">
              <w:t>-----------------------</w:t>
            </w:r>
          </w:p>
          <w:p w14:paraId="35B5C944" w14:textId="77777777" w:rsidR="000D3B89" w:rsidRPr="00A018F2" w:rsidRDefault="00FC7E7A" w:rsidP="008B3A0C">
            <w:pPr>
              <w:pStyle w:val="Boksoverskriftliten"/>
              <w:rPr>
                <w:rFonts w:eastAsia="Adobe Myungjo Std M"/>
              </w:rPr>
            </w:pPr>
            <w:r>
              <w:rPr>
                <w:rFonts w:eastAsia="Adobe Myungjo Std M"/>
              </w:rPr>
              <w:t>F</w:t>
            </w:r>
            <w:r w:rsidR="000D3B89" w:rsidRPr="00A018F2">
              <w:rPr>
                <w:rFonts w:eastAsia="Adobe Myungjo Std M"/>
              </w:rPr>
              <w:t>agfelle</w:t>
            </w:r>
            <w:r>
              <w:rPr>
                <w:rFonts w:eastAsia="Adobe Myungjo Std M"/>
              </w:rPr>
              <w:t>vurdering</w:t>
            </w:r>
            <w:r w:rsidR="000D3B89" w:rsidRPr="00A018F2">
              <w:rPr>
                <w:rFonts w:eastAsia="Adobe Myungjo Std M"/>
              </w:rPr>
              <w:t>:</w:t>
            </w:r>
          </w:p>
          <w:p w14:paraId="19F70295" w14:textId="77777777" w:rsidR="000D3B89" w:rsidRPr="000D3B89" w:rsidRDefault="00423CD7" w:rsidP="00C13992">
            <w:pPr>
              <w:spacing w:after="240"/>
            </w:pPr>
            <w:r w:rsidRPr="00A018F2">
              <w:t>[</w:t>
            </w:r>
            <w:r w:rsidR="000D3B89" w:rsidRPr="00FC7E7A">
              <w:rPr>
                <w:rFonts w:ascii="Arial Narrow" w:hAnsi="Arial Narrow"/>
              </w:rPr>
              <w:t xml:space="preserve">Navn, </w:t>
            </w:r>
            <w:r w:rsidR="002072EE" w:rsidRPr="00FC7E7A">
              <w:rPr>
                <w:rFonts w:ascii="Arial Narrow" w:hAnsi="Arial Narrow"/>
              </w:rPr>
              <w:t>stilling, institusjon</w:t>
            </w:r>
            <w:r w:rsidRPr="00A018F2">
              <w:t>]</w:t>
            </w:r>
          </w:p>
        </w:tc>
      </w:tr>
    </w:tbl>
    <w:p w14:paraId="6968D0EC" w14:textId="77777777" w:rsidR="00B57613" w:rsidRDefault="00196AC0">
      <w:pPr>
        <w:pStyle w:val="Overskrift1"/>
      </w:pPr>
      <w:bookmarkStart w:id="6" w:name="_Toc150253111"/>
      <w:bookmarkStart w:id="7" w:name="_Toc92438756"/>
      <w:bookmarkEnd w:id="3"/>
      <w:bookmarkEnd w:id="4"/>
      <w:r>
        <w:lastRenderedPageBreak/>
        <w:t>Sammendrag</w:t>
      </w:r>
      <w:bookmarkEnd w:id="6"/>
      <w:bookmarkEnd w:id="7"/>
      <w:r w:rsidR="00314C37">
        <w:t xml:space="preserve"> </w:t>
      </w:r>
    </w:p>
    <w:p w14:paraId="7523EE3C" w14:textId="22191F50" w:rsidR="00E30491" w:rsidRDefault="00E30491" w:rsidP="00E30491">
      <w:r>
        <w:t>[Skal være ma</w:t>
      </w:r>
      <w:r w:rsidR="00BD7115">
        <w:t>ks.</w:t>
      </w:r>
      <w:r>
        <w:t xml:space="preserve"> </w:t>
      </w:r>
      <w:r w:rsidR="00E40A32">
        <w:t>tre</w:t>
      </w:r>
      <w:r>
        <w:t xml:space="preserve"> sider.]</w:t>
      </w:r>
    </w:p>
    <w:p w14:paraId="7E776157" w14:textId="77777777" w:rsidR="00E30491" w:rsidRPr="00FA3FCD" w:rsidRDefault="00E30491" w:rsidP="00E30491">
      <w:pPr>
        <w:pStyle w:val="Overskrift3"/>
      </w:pPr>
      <w:bookmarkStart w:id="8" w:name="_Toc14762875"/>
      <w:bookmarkStart w:id="9" w:name="_Toc14848916"/>
      <w:bookmarkStart w:id="10" w:name="_Toc14854101"/>
      <w:bookmarkStart w:id="11" w:name="_Ref151522391"/>
      <w:bookmarkStart w:id="12" w:name="_Toc150253112"/>
      <w:r>
        <w:t>Innledning</w:t>
      </w:r>
      <w:bookmarkEnd w:id="8"/>
      <w:bookmarkEnd w:id="9"/>
      <w:bookmarkEnd w:id="10"/>
      <w:bookmarkEnd w:id="11"/>
      <w:bookmarkEnd w:id="12"/>
    </w:p>
    <w:p w14:paraId="44DE3606" w14:textId="77777777" w:rsidR="00C06D3B" w:rsidRDefault="00C06D3B" w:rsidP="00C06D3B">
      <w:pPr>
        <w:pStyle w:val="Punktliste"/>
        <w:numPr>
          <w:ilvl w:val="0"/>
          <w:numId w:val="0"/>
        </w:numPr>
        <w:ind w:left="340" w:hanging="340"/>
      </w:pPr>
      <w:r>
        <w:t>[Tekst]</w:t>
      </w:r>
    </w:p>
    <w:p w14:paraId="1BCB61EB" w14:textId="77777777" w:rsidR="007A2B8C" w:rsidRDefault="007A2B8C"/>
    <w:p w14:paraId="647830C3" w14:textId="0FA21F56" w:rsidR="007A2B8C" w:rsidRDefault="00F87731" w:rsidP="007A2B8C">
      <w:pPr>
        <w:pStyle w:val="Overskrift3"/>
      </w:pPr>
      <w:r>
        <w:t>Hensikt</w:t>
      </w:r>
    </w:p>
    <w:p w14:paraId="71F3921D" w14:textId="77777777" w:rsidR="00C06D3B" w:rsidRDefault="00C06D3B" w:rsidP="00C06D3B">
      <w:pPr>
        <w:pStyle w:val="Punktliste"/>
        <w:numPr>
          <w:ilvl w:val="0"/>
          <w:numId w:val="0"/>
        </w:numPr>
        <w:ind w:left="340" w:hanging="340"/>
      </w:pPr>
      <w:r>
        <w:t>[Tekst]</w:t>
      </w:r>
    </w:p>
    <w:p w14:paraId="2839443E" w14:textId="77777777" w:rsidR="007A2B8C" w:rsidRDefault="007A2B8C"/>
    <w:p w14:paraId="37FBD2F8" w14:textId="77777777" w:rsidR="00604EC7" w:rsidRDefault="00604EC7" w:rsidP="00FB53E1">
      <w:pPr>
        <w:pStyle w:val="Overskrift3"/>
      </w:pPr>
      <w:r>
        <w:t>Metode</w:t>
      </w:r>
    </w:p>
    <w:p w14:paraId="52D942C5" w14:textId="77777777" w:rsidR="00C06D3B" w:rsidRDefault="00C06D3B" w:rsidP="00C06D3B">
      <w:pPr>
        <w:pStyle w:val="Punktliste"/>
        <w:numPr>
          <w:ilvl w:val="0"/>
          <w:numId w:val="0"/>
        </w:numPr>
        <w:ind w:left="340" w:hanging="340"/>
      </w:pPr>
      <w:r>
        <w:t>[Tekst]</w:t>
      </w:r>
    </w:p>
    <w:p w14:paraId="73E34EC3" w14:textId="77777777" w:rsidR="003C0F36" w:rsidRDefault="003C0F36"/>
    <w:p w14:paraId="72518ED1" w14:textId="0B2B12B2" w:rsidR="00B57613" w:rsidRPr="000D3B89" w:rsidRDefault="00196AC0" w:rsidP="000D3B89">
      <w:pPr>
        <w:pStyle w:val="Overskrift3"/>
      </w:pPr>
      <w:bookmarkStart w:id="13" w:name="_Toc150253114"/>
      <w:r w:rsidRPr="000D3B89">
        <w:t>Resultat</w:t>
      </w:r>
      <w:bookmarkEnd w:id="13"/>
      <w:r w:rsidR="00F87731">
        <w:t>er</w:t>
      </w:r>
    </w:p>
    <w:p w14:paraId="3DE0CB0E" w14:textId="20F84BF0" w:rsidR="00C06D3B" w:rsidRDefault="00C06D3B" w:rsidP="00C06D3B">
      <w:pPr>
        <w:pStyle w:val="Punktliste"/>
        <w:numPr>
          <w:ilvl w:val="0"/>
          <w:numId w:val="0"/>
        </w:numPr>
        <w:ind w:left="340" w:hanging="340"/>
      </w:pPr>
      <w:r>
        <w:t>[Tekst]</w:t>
      </w:r>
    </w:p>
    <w:p w14:paraId="7C4DC523" w14:textId="076D0B60" w:rsidR="00BF278B" w:rsidRPr="002C4384" w:rsidRDefault="00BF278B" w:rsidP="00D76DA1">
      <w:pPr>
        <w:spacing w:line="140" w:lineRule="atLeast"/>
        <w:rPr>
          <w:rFonts w:ascii="Arial Narrow" w:hAnsi="Arial Narrow"/>
          <w:color w:val="000000"/>
          <w:sz w:val="16"/>
          <w:szCs w:val="14"/>
        </w:rPr>
      </w:pPr>
    </w:p>
    <w:p w14:paraId="0EBB679D" w14:textId="77777777" w:rsidR="00B57613" w:rsidRPr="000D3B89" w:rsidRDefault="00196AC0" w:rsidP="000D3B89">
      <w:pPr>
        <w:pStyle w:val="Overskrift3"/>
      </w:pPr>
      <w:bookmarkStart w:id="14" w:name="_Toc150253115"/>
      <w:r w:rsidRPr="000D3B89">
        <w:t>Diskusjon</w:t>
      </w:r>
      <w:bookmarkEnd w:id="14"/>
    </w:p>
    <w:p w14:paraId="4682BD6A" w14:textId="77777777" w:rsidR="003C0F36" w:rsidRDefault="00C06D3B" w:rsidP="005652B6">
      <w:r>
        <w:t>[Tekst]</w:t>
      </w:r>
    </w:p>
    <w:p w14:paraId="20A95B02" w14:textId="77777777" w:rsidR="00B57613" w:rsidRDefault="00B57613"/>
    <w:p w14:paraId="1C152ADA" w14:textId="77777777" w:rsidR="00B57613" w:rsidRPr="000D3B89" w:rsidRDefault="00196AC0" w:rsidP="000D3B89">
      <w:pPr>
        <w:pStyle w:val="Overskrift3"/>
      </w:pPr>
      <w:bookmarkStart w:id="15" w:name="_Toc150253116"/>
      <w:r w:rsidRPr="000D3B89">
        <w:t>Konklusjon</w:t>
      </w:r>
      <w:bookmarkEnd w:id="15"/>
    </w:p>
    <w:p w14:paraId="7319BFD7" w14:textId="77777777" w:rsidR="00C06D3B" w:rsidRDefault="00C06D3B" w:rsidP="00C06D3B">
      <w:pPr>
        <w:pStyle w:val="Punktliste"/>
        <w:numPr>
          <w:ilvl w:val="0"/>
          <w:numId w:val="0"/>
        </w:numPr>
        <w:ind w:left="340" w:hanging="340"/>
      </w:pPr>
      <w:bookmarkStart w:id="16" w:name="_Toc149724186"/>
      <w:bookmarkStart w:id="17" w:name="_Toc150253117"/>
      <w:r>
        <w:t>[Tekst]</w:t>
      </w:r>
    </w:p>
    <w:p w14:paraId="3DE1825B" w14:textId="77777777" w:rsidR="006170AA" w:rsidRPr="00C06D3B" w:rsidRDefault="006170AA" w:rsidP="006170AA">
      <w:pPr>
        <w:pStyle w:val="Overskrift1"/>
        <w:ind w:left="0" w:firstLine="0"/>
      </w:pPr>
      <w:bookmarkStart w:id="18" w:name="_Toc92438757"/>
      <w:r w:rsidRPr="00C06D3B">
        <w:lastRenderedPageBreak/>
        <w:t>Key messages</w:t>
      </w:r>
      <w:bookmarkEnd w:id="18"/>
      <w:r w:rsidRPr="00C06D3B">
        <w:t xml:space="preserve"> </w:t>
      </w:r>
    </w:p>
    <w:tbl>
      <w:tblPr>
        <w:tblStyle w:val="Tabellrutenett"/>
        <w:tblW w:w="8222" w:type="dxa"/>
        <w:tblCellMar>
          <w:top w:w="113" w:type="dxa"/>
          <w:bottom w:w="113" w:type="dxa"/>
        </w:tblCellMar>
        <w:tblLook w:val="04A0" w:firstRow="1" w:lastRow="0" w:firstColumn="1" w:lastColumn="0" w:noHBand="0" w:noVBand="1"/>
      </w:tblPr>
      <w:tblGrid>
        <w:gridCol w:w="5387"/>
        <w:gridCol w:w="2835"/>
      </w:tblGrid>
      <w:tr w:rsidR="00D4428C" w:rsidRPr="00FC1180" w14:paraId="14F3F68A" w14:textId="77777777" w:rsidTr="68CAE6AD">
        <w:trPr>
          <w:trHeight w:val="11206"/>
        </w:trPr>
        <w:tc>
          <w:tcPr>
            <w:tcW w:w="5387" w:type="dxa"/>
            <w:tcBorders>
              <w:top w:val="nil"/>
              <w:left w:val="nil"/>
              <w:bottom w:val="nil"/>
              <w:right w:val="single" w:sz="8" w:space="0" w:color="00516A" w:themeColor="accent1" w:themeShade="80"/>
            </w:tcBorders>
          </w:tcPr>
          <w:p w14:paraId="0F52C297" w14:textId="77777777" w:rsidR="006170AA" w:rsidRDefault="00E30491" w:rsidP="00C74F45">
            <w:r>
              <w:t>[</w:t>
            </w:r>
            <w:r w:rsidR="00FC7E7A">
              <w:t>Key messages skal speile norsk Hovedbudskap</w:t>
            </w:r>
            <w:r w:rsidR="00946C0C">
              <w:t>.</w:t>
            </w:r>
            <w:r>
              <w:t>]</w:t>
            </w:r>
            <w:r w:rsidR="006170AA">
              <w:t xml:space="preserve"> </w:t>
            </w:r>
          </w:p>
          <w:p w14:paraId="74FFD30C" w14:textId="77777777" w:rsidR="006170AA" w:rsidRDefault="006170AA" w:rsidP="00C74F45"/>
          <w:p w14:paraId="15507C68" w14:textId="77777777" w:rsidR="006170AA" w:rsidRDefault="00C06D3B" w:rsidP="007A37CE">
            <w:pPr>
              <w:pStyle w:val="Punktliste"/>
              <w:ind w:left="159" w:hanging="159"/>
            </w:pPr>
            <w:r>
              <w:t>[Tekst]</w:t>
            </w:r>
            <w:r w:rsidR="006170AA">
              <w:t xml:space="preserve"> </w:t>
            </w:r>
          </w:p>
          <w:p w14:paraId="4BC15DCC" w14:textId="77777777" w:rsidR="006170AA" w:rsidRDefault="00C06D3B" w:rsidP="007A37CE">
            <w:pPr>
              <w:pStyle w:val="Punktliste"/>
              <w:ind w:left="159" w:hanging="159"/>
            </w:pPr>
            <w:r>
              <w:t>[Tekst]</w:t>
            </w:r>
            <w:r w:rsidR="006170AA">
              <w:t xml:space="preserve"> </w:t>
            </w:r>
          </w:p>
          <w:p w14:paraId="543847E8" w14:textId="77777777" w:rsidR="006170AA" w:rsidRDefault="00C06D3B" w:rsidP="007A37CE">
            <w:pPr>
              <w:pStyle w:val="Punktliste"/>
              <w:ind w:left="159" w:hanging="159"/>
            </w:pPr>
            <w:r>
              <w:t>[Tekst]</w:t>
            </w:r>
          </w:p>
          <w:p w14:paraId="0E2B5F3C" w14:textId="77777777" w:rsidR="002D730C" w:rsidRDefault="002D730C" w:rsidP="00C74F45">
            <w:pPr>
              <w:pStyle w:val="Punktliste"/>
              <w:numPr>
                <w:ilvl w:val="0"/>
                <w:numId w:val="0"/>
              </w:numPr>
              <w:ind w:left="340" w:hanging="340"/>
            </w:pPr>
          </w:p>
          <w:p w14:paraId="30F12D01" w14:textId="77777777" w:rsidR="002D730C" w:rsidRDefault="002D730C" w:rsidP="002D730C"/>
          <w:p w14:paraId="2F585FA6" w14:textId="77777777" w:rsidR="006170AA" w:rsidRPr="002D730C" w:rsidRDefault="006170AA" w:rsidP="002D730C"/>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6C5A2670" w14:textId="77777777" w:rsidR="00C74F45" w:rsidRPr="00946C0C" w:rsidRDefault="00C74F45" w:rsidP="00A018F2">
            <w:pPr>
              <w:pStyle w:val="Boksoverskriftliten"/>
            </w:pPr>
            <w:r w:rsidRPr="00946C0C">
              <w:t>Title:</w:t>
            </w:r>
          </w:p>
          <w:p w14:paraId="59818D4C" w14:textId="77777777" w:rsidR="00C74F45" w:rsidRPr="00A018F2" w:rsidRDefault="00C06D3B" w:rsidP="00A018F2">
            <w:pPr>
              <w:pStyle w:val="box-bodytekst"/>
              <w:rPr>
                <w:noProof w:val="0"/>
                <w:lang w:val="en-GB"/>
              </w:rPr>
            </w:pPr>
            <w:r>
              <w:rPr>
                <w:noProof w:val="0"/>
                <w:lang w:val="en-GB"/>
              </w:rPr>
              <w:t>[Text]</w:t>
            </w:r>
            <w:r w:rsidR="00C74F45" w:rsidRPr="00A018F2">
              <w:rPr>
                <w:noProof w:val="0"/>
                <w:lang w:val="en-GB"/>
              </w:rPr>
              <w:t xml:space="preserve"> </w:t>
            </w:r>
          </w:p>
          <w:p w14:paraId="5A168B21" w14:textId="2BF72F4B" w:rsidR="00C74F45" w:rsidRPr="00A018F2" w:rsidRDefault="00C74F45" w:rsidP="00A018F2">
            <w:pPr>
              <w:rPr>
                <w:lang w:val="en-GB"/>
              </w:rPr>
            </w:pPr>
            <w:r w:rsidRPr="68CAE6AD">
              <w:rPr>
                <w:lang w:val="en-GB"/>
              </w:rPr>
              <w:t>----------</w:t>
            </w:r>
            <w:r w:rsidR="00677D3E" w:rsidRPr="68CAE6AD">
              <w:rPr>
                <w:lang w:val="en-GB"/>
              </w:rPr>
              <w:t>------------------------</w:t>
            </w:r>
          </w:p>
          <w:p w14:paraId="2DE447C2" w14:textId="77777777" w:rsidR="00C74F45" w:rsidRPr="00A018F2" w:rsidRDefault="00C74F45" w:rsidP="00A018F2">
            <w:pPr>
              <w:pStyle w:val="Boksoverskriftliten"/>
              <w:rPr>
                <w:lang w:val="en-GB"/>
              </w:rPr>
            </w:pPr>
            <w:r w:rsidRPr="00A018F2">
              <w:rPr>
                <w:lang w:val="en-GB"/>
              </w:rPr>
              <w:t>Publisher:</w:t>
            </w:r>
          </w:p>
          <w:p w14:paraId="29A19DFE" w14:textId="7E1F1605" w:rsidR="00677D3E" w:rsidRPr="00677D3E" w:rsidRDefault="00677D3E" w:rsidP="00677D3E">
            <w:pPr>
              <w:pStyle w:val="box-bodytekst"/>
              <w:rPr>
                <w:lang w:val="en-GB"/>
              </w:rPr>
            </w:pPr>
            <w:r>
              <w:rPr>
                <w:noProof w:val="0"/>
                <w:lang w:val="en-GB"/>
              </w:rPr>
              <w:t xml:space="preserve">The </w:t>
            </w:r>
            <w:r w:rsidR="00C74F45" w:rsidRPr="00677D3E">
              <w:rPr>
                <w:noProof w:val="0"/>
                <w:lang w:val="en-GB"/>
              </w:rPr>
              <w:t xml:space="preserve">Norwegian </w:t>
            </w:r>
            <w:r w:rsidRPr="00677D3E">
              <w:rPr>
                <w:noProof w:val="0"/>
                <w:lang w:val="en-GB"/>
              </w:rPr>
              <w:t xml:space="preserve">Institute of Public Health conducted the review based on a commission from </w:t>
            </w:r>
            <w:r w:rsidR="00777E26">
              <w:rPr>
                <w:noProof w:val="0"/>
                <w:lang w:val="en-GB"/>
              </w:rPr>
              <w:t>[text]</w:t>
            </w:r>
          </w:p>
          <w:p w14:paraId="3836DBD0" w14:textId="007F9BC3" w:rsidR="00C74F45" w:rsidRPr="00A018F2" w:rsidRDefault="00C74F45" w:rsidP="00A018F2">
            <w:pPr>
              <w:rPr>
                <w:lang w:val="en-GB"/>
              </w:rPr>
            </w:pPr>
            <w:r w:rsidRPr="68CAE6AD">
              <w:rPr>
                <w:lang w:val="en-GB"/>
              </w:rPr>
              <w:t>----------------------------------</w:t>
            </w:r>
          </w:p>
          <w:p w14:paraId="2B9B796E" w14:textId="77777777" w:rsidR="00C74F45" w:rsidRPr="00A018F2" w:rsidRDefault="00C74F45" w:rsidP="00A018F2">
            <w:pPr>
              <w:pStyle w:val="Boksoverskriftliten"/>
              <w:rPr>
                <w:lang w:val="en-GB"/>
              </w:rPr>
            </w:pPr>
            <w:r w:rsidRPr="00A018F2">
              <w:rPr>
                <w:lang w:val="en-GB"/>
              </w:rPr>
              <w:t>Updated:</w:t>
            </w:r>
          </w:p>
          <w:p w14:paraId="068E33A7" w14:textId="77777777" w:rsidR="00C74F45" w:rsidRPr="00A018F2" w:rsidRDefault="00C74F45" w:rsidP="00A018F2">
            <w:pPr>
              <w:pStyle w:val="box-bodytekst"/>
              <w:rPr>
                <w:noProof w:val="0"/>
                <w:lang w:val="en-GB"/>
              </w:rPr>
            </w:pPr>
            <w:r w:rsidRPr="00A018F2">
              <w:rPr>
                <w:noProof w:val="0"/>
                <w:lang w:val="en-GB"/>
              </w:rPr>
              <w:t>Last search for studies:</w:t>
            </w:r>
          </w:p>
          <w:p w14:paraId="1860341C" w14:textId="77777777" w:rsidR="00C74F45" w:rsidRPr="00835E6E" w:rsidRDefault="00C06D3B" w:rsidP="00A018F2">
            <w:pPr>
              <w:pStyle w:val="box-bodytekst"/>
              <w:rPr>
                <w:noProof w:val="0"/>
              </w:rPr>
            </w:pPr>
            <w:r>
              <w:rPr>
                <w:noProof w:val="0"/>
                <w:lang w:val="en-GB"/>
              </w:rPr>
              <w:t>[month, year]</w:t>
            </w:r>
            <w:r w:rsidR="00C74F45" w:rsidRPr="00835E6E">
              <w:rPr>
                <w:noProof w:val="0"/>
              </w:rPr>
              <w:t>.</w:t>
            </w:r>
          </w:p>
          <w:p w14:paraId="3DBBD09E" w14:textId="1D22C4E8" w:rsidR="00C74F45" w:rsidRPr="00835E6E" w:rsidRDefault="00C74F45" w:rsidP="00A018F2">
            <w:r>
              <w:t>----------------------------------</w:t>
            </w:r>
          </w:p>
          <w:p w14:paraId="693F0AF2" w14:textId="77777777" w:rsidR="00C74F45" w:rsidRPr="00835E6E" w:rsidRDefault="00C74F45" w:rsidP="00A018F2">
            <w:pPr>
              <w:pStyle w:val="Boksoverskriftliten"/>
            </w:pPr>
            <w:r w:rsidRPr="00835E6E">
              <w:t>Peer review:</w:t>
            </w:r>
          </w:p>
          <w:p w14:paraId="3293E60B" w14:textId="0C23F0EB" w:rsidR="00C74F45" w:rsidRPr="00835E6E" w:rsidRDefault="00777E26" w:rsidP="00A018F2">
            <w:pPr>
              <w:pStyle w:val="box-bodytekst"/>
              <w:rPr>
                <w:noProof w:val="0"/>
              </w:rPr>
            </w:pPr>
            <w:r>
              <w:rPr>
                <w:noProof w:val="0"/>
              </w:rPr>
              <w:t>[</w:t>
            </w:r>
            <w:r w:rsidR="00C74F45" w:rsidRPr="00835E6E">
              <w:rPr>
                <w:noProof w:val="0"/>
              </w:rPr>
              <w:t>Navn, stilling, institusjon</w:t>
            </w:r>
            <w:r>
              <w:rPr>
                <w:noProof w:val="0"/>
              </w:rPr>
              <w:t>]</w:t>
            </w:r>
          </w:p>
          <w:p w14:paraId="6EECFEB2" w14:textId="77777777" w:rsidR="006170AA" w:rsidRPr="000D3B89" w:rsidRDefault="006170AA" w:rsidP="00A018F2">
            <w:pPr>
              <w:pStyle w:val="box-bodytekst"/>
            </w:pPr>
          </w:p>
        </w:tc>
      </w:tr>
      <w:bookmarkEnd w:id="16"/>
      <w:bookmarkEnd w:id="17"/>
    </w:tbl>
    <w:p w14:paraId="6E45D9FB" w14:textId="77777777" w:rsidR="00523566" w:rsidRDefault="00523566">
      <w:pPr>
        <w:rPr>
          <w:rStyle w:val="instruksjonstekst2"/>
        </w:rPr>
        <w:sectPr w:rsidR="00523566">
          <w:footerReference w:type="default" r:id="rId17"/>
          <w:pgSz w:w="11901" w:h="16840"/>
          <w:pgMar w:top="1021" w:right="2268" w:bottom="1247" w:left="1418" w:header="0" w:footer="680" w:gutter="0"/>
          <w:pgNumType w:chapStyle="1"/>
          <w:cols w:space="708"/>
        </w:sectPr>
      </w:pPr>
    </w:p>
    <w:p w14:paraId="08C867D3" w14:textId="77777777" w:rsidR="00B57613" w:rsidRPr="002025B1" w:rsidRDefault="00196AC0">
      <w:pPr>
        <w:pStyle w:val="Overskrift1"/>
        <w:rPr>
          <w:lang w:val="en-GB"/>
        </w:rPr>
      </w:pPr>
      <w:bookmarkStart w:id="19" w:name="_Toc149724187"/>
      <w:bookmarkStart w:id="20" w:name="_Toc150253118"/>
      <w:bookmarkStart w:id="21" w:name="_Toc92438758"/>
      <w:r w:rsidRPr="002025B1">
        <w:rPr>
          <w:lang w:val="en-GB"/>
        </w:rPr>
        <w:lastRenderedPageBreak/>
        <w:t>Executive summary</w:t>
      </w:r>
      <w:bookmarkEnd w:id="19"/>
      <w:r w:rsidRPr="002025B1">
        <w:rPr>
          <w:lang w:val="en-GB"/>
        </w:rPr>
        <w:t xml:space="preserve"> (English)</w:t>
      </w:r>
      <w:bookmarkEnd w:id="20"/>
      <w:bookmarkEnd w:id="21"/>
    </w:p>
    <w:p w14:paraId="0B43C406" w14:textId="77777777" w:rsidR="00E30491" w:rsidRDefault="00E30491" w:rsidP="00E30491">
      <w:bookmarkStart w:id="22" w:name="_Toc149724188"/>
      <w:r>
        <w:t xml:space="preserve">[Executive summary skal speile norsk Sammendrag.] </w:t>
      </w:r>
    </w:p>
    <w:bookmarkEnd w:id="22"/>
    <w:p w14:paraId="41C3E0C3" w14:textId="226C69D0" w:rsidR="00B57613" w:rsidRPr="001056FF" w:rsidRDefault="00F87731" w:rsidP="00FB53E1">
      <w:pPr>
        <w:pStyle w:val="Overskrift3"/>
        <w:rPr>
          <w:lang w:val="en-GB"/>
        </w:rPr>
      </w:pPr>
      <w:r>
        <w:rPr>
          <w:lang w:val="en-GB"/>
        </w:rPr>
        <w:t>Introduction</w:t>
      </w:r>
    </w:p>
    <w:p w14:paraId="129276BA" w14:textId="77777777" w:rsidR="00B57613" w:rsidRPr="001056FF" w:rsidRDefault="00C06D3B">
      <w:pPr>
        <w:rPr>
          <w:lang w:val="en-GB"/>
        </w:rPr>
      </w:pPr>
      <w:r>
        <w:rPr>
          <w:sz w:val="24"/>
          <w:lang w:val="en-GB"/>
        </w:rPr>
        <w:t>[</w:t>
      </w:r>
      <w:r>
        <w:rPr>
          <w:lang w:val="en-GB"/>
        </w:rPr>
        <w:t>Text]</w:t>
      </w:r>
    </w:p>
    <w:p w14:paraId="17E187E7" w14:textId="77777777" w:rsidR="00B57613" w:rsidRPr="001056FF" w:rsidRDefault="00B57613">
      <w:pPr>
        <w:rPr>
          <w:lang w:val="en-GB"/>
        </w:rPr>
      </w:pPr>
    </w:p>
    <w:p w14:paraId="42276396" w14:textId="77777777" w:rsidR="00B57613" w:rsidRPr="001056FF" w:rsidRDefault="00196AC0" w:rsidP="00FB53E1">
      <w:pPr>
        <w:pStyle w:val="Overskrift3"/>
        <w:rPr>
          <w:lang w:val="en-GB"/>
        </w:rPr>
      </w:pPr>
      <w:bookmarkStart w:id="23" w:name="_Toc149724189"/>
      <w:bookmarkStart w:id="24" w:name="_Toc150253120"/>
      <w:r w:rsidRPr="001056FF">
        <w:rPr>
          <w:lang w:val="en-GB"/>
        </w:rPr>
        <w:t>Objective</w:t>
      </w:r>
      <w:bookmarkEnd w:id="23"/>
      <w:bookmarkEnd w:id="24"/>
    </w:p>
    <w:p w14:paraId="7C2453F2" w14:textId="77777777" w:rsidR="00C06D3B" w:rsidRPr="001056FF" w:rsidRDefault="00C06D3B" w:rsidP="00C06D3B">
      <w:pPr>
        <w:rPr>
          <w:lang w:val="en-GB"/>
        </w:rPr>
      </w:pPr>
      <w:r>
        <w:rPr>
          <w:sz w:val="24"/>
          <w:lang w:val="en-GB"/>
        </w:rPr>
        <w:t>[</w:t>
      </w:r>
      <w:r>
        <w:rPr>
          <w:lang w:val="en-GB"/>
        </w:rPr>
        <w:t>Text]</w:t>
      </w:r>
    </w:p>
    <w:p w14:paraId="18B55EAE" w14:textId="77777777" w:rsidR="00604EC7" w:rsidRPr="002025B1" w:rsidRDefault="00604EC7">
      <w:pPr>
        <w:rPr>
          <w:lang w:val="en-GB"/>
        </w:rPr>
      </w:pPr>
    </w:p>
    <w:p w14:paraId="00FE051E" w14:textId="77777777" w:rsidR="00604EC7" w:rsidRPr="001056FF" w:rsidRDefault="00604EC7" w:rsidP="00FB53E1">
      <w:pPr>
        <w:pStyle w:val="Overskrift3"/>
        <w:rPr>
          <w:lang w:val="en-GB"/>
        </w:rPr>
      </w:pPr>
      <w:r w:rsidRPr="001056FF">
        <w:rPr>
          <w:lang w:val="en-GB"/>
        </w:rPr>
        <w:t>Method</w:t>
      </w:r>
    </w:p>
    <w:p w14:paraId="2C170373" w14:textId="77777777" w:rsidR="00C06D3B" w:rsidRPr="001056FF" w:rsidRDefault="00C06D3B" w:rsidP="00C06D3B">
      <w:pPr>
        <w:rPr>
          <w:lang w:val="en-GB"/>
        </w:rPr>
      </w:pPr>
      <w:r>
        <w:rPr>
          <w:sz w:val="24"/>
          <w:lang w:val="en-GB"/>
        </w:rPr>
        <w:t>[</w:t>
      </w:r>
      <w:r>
        <w:rPr>
          <w:lang w:val="en-GB"/>
        </w:rPr>
        <w:t>Text]</w:t>
      </w:r>
    </w:p>
    <w:p w14:paraId="09EC2B6C" w14:textId="77777777" w:rsidR="00604EC7" w:rsidRPr="001056FF" w:rsidRDefault="00604EC7" w:rsidP="00604EC7">
      <w:pPr>
        <w:rPr>
          <w:lang w:val="en-GB"/>
        </w:rPr>
      </w:pPr>
      <w:r w:rsidRPr="001056FF">
        <w:rPr>
          <w:lang w:val="en-GB"/>
        </w:rPr>
        <w:t xml:space="preserve"> </w:t>
      </w:r>
    </w:p>
    <w:p w14:paraId="444A88A4" w14:textId="77777777" w:rsidR="00B57613" w:rsidRPr="001056FF" w:rsidRDefault="00196AC0" w:rsidP="00FB53E1">
      <w:pPr>
        <w:pStyle w:val="Overskrift3"/>
        <w:rPr>
          <w:lang w:val="en-GB"/>
        </w:rPr>
      </w:pPr>
      <w:bookmarkStart w:id="25" w:name="_Toc149724191"/>
      <w:bookmarkStart w:id="26" w:name="_Toc150253122"/>
      <w:r w:rsidRPr="001056FF">
        <w:rPr>
          <w:lang w:val="en-GB"/>
        </w:rPr>
        <w:t>Results</w:t>
      </w:r>
      <w:bookmarkEnd w:id="25"/>
      <w:bookmarkEnd w:id="26"/>
    </w:p>
    <w:p w14:paraId="7A68D8D3" w14:textId="77777777" w:rsidR="00C06D3B" w:rsidRDefault="00C06D3B" w:rsidP="00C06D3B">
      <w:pPr>
        <w:rPr>
          <w:lang w:val="en-GB"/>
        </w:rPr>
      </w:pPr>
      <w:r>
        <w:rPr>
          <w:sz w:val="24"/>
          <w:lang w:val="en-GB"/>
        </w:rPr>
        <w:t>[</w:t>
      </w:r>
      <w:r>
        <w:rPr>
          <w:lang w:val="en-GB"/>
        </w:rPr>
        <w:t>Text]</w:t>
      </w:r>
    </w:p>
    <w:p w14:paraId="430E5EFF" w14:textId="77777777" w:rsidR="00B57613" w:rsidRPr="001056FF" w:rsidRDefault="00B57613">
      <w:pPr>
        <w:rPr>
          <w:lang w:val="en-GB"/>
        </w:rPr>
      </w:pPr>
    </w:p>
    <w:p w14:paraId="195F349B" w14:textId="77777777" w:rsidR="00B57613" w:rsidRPr="00722E69" w:rsidRDefault="00196AC0" w:rsidP="00FB53E1">
      <w:pPr>
        <w:pStyle w:val="Overskrift3"/>
        <w:rPr>
          <w:lang w:val="en-US"/>
        </w:rPr>
      </w:pPr>
      <w:bookmarkStart w:id="27" w:name="_Toc149724192"/>
      <w:bookmarkStart w:id="28" w:name="_Toc150253123"/>
      <w:r w:rsidRPr="00722E69">
        <w:rPr>
          <w:lang w:val="en-US"/>
        </w:rPr>
        <w:t>Discussion</w:t>
      </w:r>
      <w:bookmarkEnd w:id="27"/>
      <w:bookmarkEnd w:id="28"/>
    </w:p>
    <w:p w14:paraId="7471DB39" w14:textId="77777777" w:rsidR="00C06D3B" w:rsidRPr="00722E69" w:rsidRDefault="00C06D3B" w:rsidP="00C06D3B">
      <w:pPr>
        <w:rPr>
          <w:lang w:val="en-US"/>
        </w:rPr>
      </w:pPr>
      <w:r w:rsidRPr="00722E69">
        <w:rPr>
          <w:sz w:val="24"/>
          <w:lang w:val="en-US"/>
        </w:rPr>
        <w:t>[</w:t>
      </w:r>
      <w:r w:rsidRPr="00722E69">
        <w:rPr>
          <w:lang w:val="en-US"/>
        </w:rPr>
        <w:t>Text]</w:t>
      </w:r>
    </w:p>
    <w:p w14:paraId="4EF40D65" w14:textId="77777777" w:rsidR="00B57613" w:rsidRPr="00722E69" w:rsidRDefault="00B57613">
      <w:pPr>
        <w:rPr>
          <w:lang w:val="en-US"/>
        </w:rPr>
      </w:pPr>
    </w:p>
    <w:p w14:paraId="03B2C6EB" w14:textId="77777777" w:rsidR="00B57613" w:rsidRPr="00722E69" w:rsidRDefault="00196AC0" w:rsidP="00FB53E1">
      <w:pPr>
        <w:pStyle w:val="Overskrift3"/>
        <w:rPr>
          <w:lang w:val="en-US"/>
        </w:rPr>
      </w:pPr>
      <w:bookmarkStart w:id="29" w:name="_Toc149724193"/>
      <w:bookmarkStart w:id="30" w:name="_Toc150253124"/>
      <w:r w:rsidRPr="00722E69">
        <w:rPr>
          <w:lang w:val="en-US"/>
        </w:rPr>
        <w:t>Conclusion</w:t>
      </w:r>
      <w:bookmarkEnd w:id="29"/>
      <w:bookmarkEnd w:id="30"/>
    </w:p>
    <w:p w14:paraId="7C85D612" w14:textId="77777777" w:rsidR="00C06D3B" w:rsidRPr="00722E69" w:rsidRDefault="00C06D3B" w:rsidP="00C06D3B">
      <w:pPr>
        <w:rPr>
          <w:lang w:val="en-US"/>
        </w:rPr>
      </w:pPr>
      <w:r w:rsidRPr="00722E69">
        <w:rPr>
          <w:sz w:val="24"/>
          <w:lang w:val="en-US"/>
        </w:rPr>
        <w:t>[</w:t>
      </w:r>
      <w:r w:rsidRPr="00722E69">
        <w:rPr>
          <w:lang w:val="en-US"/>
        </w:rPr>
        <w:t>Text]</w:t>
      </w:r>
    </w:p>
    <w:p w14:paraId="3572734A" w14:textId="77777777" w:rsidR="00982C4C" w:rsidRPr="00722E69" w:rsidRDefault="00982C4C">
      <w:pPr>
        <w:rPr>
          <w:lang w:val="en-US"/>
        </w:rPr>
      </w:pPr>
    </w:p>
    <w:p w14:paraId="02BDB661" w14:textId="77777777" w:rsidR="00982C4C" w:rsidRPr="00722E69" w:rsidRDefault="00982C4C">
      <w:pPr>
        <w:rPr>
          <w:lang w:val="en-US"/>
        </w:rPr>
      </w:pPr>
    </w:p>
    <w:p w14:paraId="430A4835" w14:textId="77777777" w:rsidR="00982C4C" w:rsidRPr="00722E69" w:rsidRDefault="00982C4C">
      <w:pPr>
        <w:rPr>
          <w:lang w:val="en-US"/>
        </w:rPr>
      </w:pPr>
    </w:p>
    <w:p w14:paraId="7C80F018" w14:textId="77777777" w:rsidR="00982C4C" w:rsidRPr="00722E69" w:rsidRDefault="00982C4C">
      <w:pPr>
        <w:rPr>
          <w:lang w:val="en-US"/>
        </w:rPr>
      </w:pPr>
    </w:p>
    <w:p w14:paraId="7987CD90" w14:textId="77777777" w:rsidR="00982C4C" w:rsidRPr="00722E69" w:rsidRDefault="00982C4C">
      <w:pPr>
        <w:rPr>
          <w:lang w:val="en-US"/>
        </w:rPr>
      </w:pPr>
    </w:p>
    <w:p w14:paraId="69E60F76" w14:textId="77777777" w:rsidR="00982C4C" w:rsidRPr="00722E69" w:rsidRDefault="00982C4C">
      <w:pPr>
        <w:rPr>
          <w:lang w:val="en-US"/>
        </w:rPr>
      </w:pPr>
    </w:p>
    <w:p w14:paraId="39EC0F57" w14:textId="77777777" w:rsidR="00982C4C" w:rsidRPr="00722E69" w:rsidRDefault="00982C4C">
      <w:pPr>
        <w:rPr>
          <w:lang w:val="en-US"/>
        </w:rPr>
      </w:pPr>
    </w:p>
    <w:p w14:paraId="30153E8B" w14:textId="77777777" w:rsidR="00982C4C" w:rsidRPr="00722E69" w:rsidRDefault="00982C4C">
      <w:pPr>
        <w:rPr>
          <w:lang w:val="en-US"/>
        </w:rPr>
      </w:pPr>
    </w:p>
    <w:p w14:paraId="3A0D2E57" w14:textId="77777777" w:rsidR="00982C4C" w:rsidRPr="00722E69" w:rsidRDefault="00982C4C">
      <w:pPr>
        <w:rPr>
          <w:lang w:val="en-US"/>
        </w:rPr>
      </w:pPr>
    </w:p>
    <w:p w14:paraId="26B7A343" w14:textId="77777777" w:rsidR="00982C4C" w:rsidRPr="00722E69" w:rsidRDefault="00982C4C">
      <w:pPr>
        <w:rPr>
          <w:lang w:val="en-US"/>
        </w:rPr>
      </w:pPr>
    </w:p>
    <w:p w14:paraId="6DFF0B24" w14:textId="77777777" w:rsidR="00982C4C" w:rsidRPr="00722E69" w:rsidRDefault="00982C4C">
      <w:pPr>
        <w:rPr>
          <w:lang w:val="en-US"/>
        </w:rPr>
      </w:pPr>
    </w:p>
    <w:p w14:paraId="6C5B610E" w14:textId="77777777" w:rsidR="00982C4C" w:rsidRPr="00722E69" w:rsidRDefault="00982C4C">
      <w:pPr>
        <w:rPr>
          <w:lang w:val="en-US"/>
        </w:rPr>
      </w:pPr>
    </w:p>
    <w:p w14:paraId="08A75565" w14:textId="77777777" w:rsidR="00982C4C" w:rsidRPr="00722E69" w:rsidRDefault="00982C4C">
      <w:pPr>
        <w:rPr>
          <w:lang w:val="en-US"/>
        </w:rPr>
      </w:pPr>
    </w:p>
    <w:p w14:paraId="1683A82F" w14:textId="77777777" w:rsidR="00982C4C" w:rsidRPr="00722E69" w:rsidRDefault="00982C4C">
      <w:pPr>
        <w:rPr>
          <w:lang w:val="en-US"/>
        </w:rPr>
      </w:pPr>
    </w:p>
    <w:p w14:paraId="53D7D828" w14:textId="77777777" w:rsidR="00982C4C" w:rsidRPr="00722E69" w:rsidRDefault="00982C4C">
      <w:pPr>
        <w:rPr>
          <w:lang w:val="en-US"/>
        </w:rPr>
      </w:pPr>
    </w:p>
    <w:p w14:paraId="1A8C6281" w14:textId="77777777" w:rsidR="00B57613" w:rsidRPr="00444052" w:rsidRDefault="002C57AF">
      <w:pPr>
        <w:pStyle w:val="Overskrift1"/>
      </w:pPr>
      <w:bookmarkStart w:id="31" w:name="_Ref151522545"/>
      <w:bookmarkStart w:id="32" w:name="_Toc151761404"/>
      <w:bookmarkStart w:id="33" w:name="_Toc49934043"/>
      <w:bookmarkStart w:id="34" w:name="_Toc150253126"/>
      <w:bookmarkStart w:id="35" w:name="_Toc92438759"/>
      <w:r w:rsidRPr="00444052">
        <w:lastRenderedPageBreak/>
        <w:t>Forord</w:t>
      </w:r>
      <w:bookmarkEnd w:id="31"/>
      <w:bookmarkEnd w:id="32"/>
      <w:bookmarkEnd w:id="33"/>
      <w:bookmarkEnd w:id="34"/>
      <w:bookmarkEnd w:id="35"/>
    </w:p>
    <w:p w14:paraId="16ABBEE4" w14:textId="7B478EEE" w:rsidR="007A2B8C" w:rsidRDefault="007A2B8C" w:rsidP="007A2B8C">
      <w:r>
        <w:t xml:space="preserve">Område for helsetjenester, Folkehelseinstituttet (FHI), fikk i oppdrag av [navn på oppdragsgiver] å utføre </w:t>
      </w:r>
      <w:r w:rsidR="008C6F6F">
        <w:t xml:space="preserve">en </w:t>
      </w:r>
      <w:r w:rsidR="00780C68">
        <w:t>kartleggingsoversikt</w:t>
      </w:r>
      <w:r>
        <w:t xml:space="preserve"> om [problemstillingen]. </w:t>
      </w:r>
      <w:r w:rsidR="00CA063F">
        <w:t>Kartleggingsoversikten</w:t>
      </w:r>
      <w:r>
        <w:t xml:space="preserve"> er relevant for [sett inn hvem]. </w:t>
      </w:r>
    </w:p>
    <w:p w14:paraId="55C6E401" w14:textId="77777777" w:rsidR="007A2B8C" w:rsidRDefault="007A2B8C" w:rsidP="007A2B8C"/>
    <w:p w14:paraId="4A25D686" w14:textId="77777777" w:rsidR="007A2B8C" w:rsidRDefault="007A2B8C" w:rsidP="007A2B8C">
      <w:r>
        <w:t>Område for helsetjenester, FHI, følger en felles framgangsmåte i arbeidet med kunnskapsoppsummeringer, dokumentert i håndboka «Slik oppsummerer vi forskning». Det</w:t>
      </w:r>
    </w:p>
    <w:p w14:paraId="28A3BC8E" w14:textId="77777777" w:rsidR="007A2B8C" w:rsidRDefault="007A2B8C" w:rsidP="007A2B8C">
      <w:r>
        <w:t>innebærer blant annet at vi kan bruke standardformuleringer når vi beskriver metode,</w:t>
      </w:r>
    </w:p>
    <w:p w14:paraId="2C856050" w14:textId="77777777" w:rsidR="007A2B8C" w:rsidRDefault="007A2B8C" w:rsidP="007A2B8C">
      <w:r>
        <w:t>resultater og i diskusjon av funnene.</w:t>
      </w:r>
    </w:p>
    <w:p w14:paraId="13CCB6E8" w14:textId="77777777" w:rsidR="00114C0B" w:rsidRDefault="00114C0B" w:rsidP="007A2B8C"/>
    <w:p w14:paraId="2F918D97" w14:textId="0969ECEC" w:rsidR="00114C0B" w:rsidRPr="00E30491" w:rsidRDefault="00114C0B" w:rsidP="007A2B8C">
      <w:pPr>
        <w:rPr>
          <w:b/>
        </w:rPr>
      </w:pPr>
      <w:r w:rsidRPr="00E30491">
        <w:rPr>
          <w:b/>
        </w:rPr>
        <w:t>Finansiering</w:t>
      </w:r>
      <w:r w:rsidR="00920B98">
        <w:rPr>
          <w:b/>
        </w:rPr>
        <w:t xml:space="preserve"> [gjelder eksternt finansierte oppdrg]</w:t>
      </w:r>
    </w:p>
    <w:p w14:paraId="7DF1B33E" w14:textId="77777777" w:rsidR="00114C0B" w:rsidRPr="00283849" w:rsidRDefault="00114C0B" w:rsidP="00283849">
      <w:r w:rsidRPr="00114C0B">
        <w:t>[S</w:t>
      </w:r>
      <w:r w:rsidR="00E30491">
        <w:t>ett inn]</w:t>
      </w:r>
      <w:r w:rsidRPr="00114C0B">
        <w:t xml:space="preserve"> finansiert</w:t>
      </w:r>
      <w:r w:rsidR="00E30491">
        <w:t>e</w:t>
      </w:r>
      <w:r w:rsidRPr="00114C0B">
        <w:t xml:space="preserve"> oppsummeringen</w:t>
      </w:r>
      <w:r w:rsidR="00E30491">
        <w:t>.</w:t>
      </w:r>
      <w:r>
        <w:t xml:space="preserve"> </w:t>
      </w:r>
      <w:r w:rsidR="00E30491">
        <w:t xml:space="preserve">[Sett inn] tydeliggjorde problemstillingen og inklusjonskriteriene, men hadde ingen </w:t>
      </w:r>
      <w:r>
        <w:t xml:space="preserve">rolle </w:t>
      </w:r>
      <w:r w:rsidR="00283849">
        <w:t xml:space="preserve">i utarbeidelsen av oppsummeringen. </w:t>
      </w:r>
    </w:p>
    <w:p w14:paraId="3C76461D" w14:textId="77777777" w:rsidR="001B3B88" w:rsidRPr="00283849" w:rsidRDefault="001B3B88" w:rsidP="007A2B8C"/>
    <w:p w14:paraId="206C924A" w14:textId="77777777" w:rsidR="007A2B8C" w:rsidRPr="001B3B88" w:rsidRDefault="007A2B8C" w:rsidP="007A2B8C">
      <w:pPr>
        <w:rPr>
          <w:b/>
        </w:rPr>
      </w:pPr>
      <w:r w:rsidRPr="001B3B88">
        <w:rPr>
          <w:b/>
        </w:rPr>
        <w:t>Bidragsytere</w:t>
      </w:r>
    </w:p>
    <w:p w14:paraId="0034ECDD" w14:textId="77777777" w:rsidR="001B3B88" w:rsidRDefault="007A2B8C" w:rsidP="001B3B88">
      <w:r>
        <w:t xml:space="preserve">Prosjektleder: </w:t>
      </w:r>
      <w:r w:rsidR="001B3B88">
        <w:t>xxx</w:t>
      </w:r>
    </w:p>
    <w:p w14:paraId="096F94CF" w14:textId="77777777" w:rsidR="007A2B8C" w:rsidRDefault="007A2B8C" w:rsidP="001B3B88">
      <w:r>
        <w:t xml:space="preserve">Interne prosjektmedarbeidere ved FHI: </w:t>
      </w:r>
      <w:r w:rsidR="001B3B88">
        <w:t>xxx</w:t>
      </w:r>
      <w:r>
        <w:t>.</w:t>
      </w:r>
    </w:p>
    <w:p w14:paraId="18AC775C" w14:textId="77777777" w:rsidR="003D3D4C" w:rsidRDefault="003D3D4C" w:rsidP="007A2B8C"/>
    <w:p w14:paraId="2B6BC215" w14:textId="0CE9583B" w:rsidR="007A2B8C" w:rsidRDefault="007A2B8C" w:rsidP="007A2B8C">
      <w:r>
        <w:t>Takk til ekstern</w:t>
      </w:r>
      <w:r w:rsidR="00EC15FF">
        <w:t>e</w:t>
      </w:r>
      <w:r>
        <w:t xml:space="preserve"> fagfelle</w:t>
      </w:r>
      <w:r w:rsidR="00EC15FF">
        <w:t>r</w:t>
      </w:r>
      <w:r>
        <w:t xml:space="preserve"> </w:t>
      </w:r>
      <w:r w:rsidR="00EC15FF">
        <w:t>[fornavn etternavn</w:t>
      </w:r>
      <w:r w:rsidR="00200192">
        <w:t>, institusjon</w:t>
      </w:r>
      <w:r w:rsidR="00EC15FF">
        <w:t>]</w:t>
      </w:r>
      <w:r>
        <w:t xml:space="preserve"> og intern fagfelle </w:t>
      </w:r>
      <w:r w:rsidR="00EC15FF">
        <w:t>[fornavn etternavn]</w:t>
      </w:r>
      <w:r>
        <w:t xml:space="preserve"> som har gjennomgått</w:t>
      </w:r>
      <w:r w:rsidR="00EC15FF">
        <w:t xml:space="preserve"> </w:t>
      </w:r>
      <w:r>
        <w:t xml:space="preserve">og gitt innspill til </w:t>
      </w:r>
      <w:r w:rsidR="00722E69">
        <w:t>kartleggingsoversikten</w:t>
      </w:r>
      <w:r>
        <w:t>. En stor takk også til kollega</w:t>
      </w:r>
      <w:r w:rsidR="00EC15FF">
        <w:t xml:space="preserve"> [fornavn etternavn]</w:t>
      </w:r>
      <w:r>
        <w:t xml:space="preserve"> for bistand med </w:t>
      </w:r>
      <w:r w:rsidR="00EC15FF">
        <w:t xml:space="preserve">[sett inn hva bidraget var]. </w:t>
      </w:r>
    </w:p>
    <w:p w14:paraId="600156AA" w14:textId="77777777" w:rsidR="003D3D4C" w:rsidRDefault="003D3D4C" w:rsidP="007A2B8C"/>
    <w:p w14:paraId="2E668E57" w14:textId="77777777" w:rsidR="007A2B8C" w:rsidRPr="003D3D4C" w:rsidRDefault="007A2B8C" w:rsidP="007A2B8C">
      <w:pPr>
        <w:rPr>
          <w:b/>
        </w:rPr>
      </w:pPr>
      <w:r w:rsidRPr="003D3D4C">
        <w:rPr>
          <w:b/>
        </w:rPr>
        <w:t>Oppgitte interessekonflikter</w:t>
      </w:r>
    </w:p>
    <w:p w14:paraId="2F6F61D8" w14:textId="77777777" w:rsidR="007A2B8C" w:rsidRDefault="007A2B8C" w:rsidP="007A2B8C">
      <w:r>
        <w:t>Alle forfattere og fagfeller har fylt ut et skjema som kartlegger mulige interessekonflikter.</w:t>
      </w:r>
      <w:r w:rsidR="003D3D4C">
        <w:t xml:space="preserve"> </w:t>
      </w:r>
      <w:r>
        <w:t>Ingen oppgir interessekonflikter.</w:t>
      </w:r>
    </w:p>
    <w:p w14:paraId="5F0964D2" w14:textId="77777777" w:rsidR="003D3D4C" w:rsidRDefault="003D3D4C" w:rsidP="007A2B8C"/>
    <w:p w14:paraId="066DC5D4" w14:textId="4B2E987F" w:rsidR="00865020" w:rsidRDefault="007A2B8C" w:rsidP="007A2B8C">
      <w:r>
        <w:t xml:space="preserve">Folkehelseinstituttet tar det fulle ansvaret for </w:t>
      </w:r>
      <w:r w:rsidR="00F87731">
        <w:t>innholdet</w:t>
      </w:r>
      <w:r>
        <w:t xml:space="preserve"> i rapporten.</w:t>
      </w:r>
    </w:p>
    <w:p w14:paraId="3C4AFAF5" w14:textId="77777777" w:rsidR="00865020" w:rsidRDefault="00865020" w:rsidP="00F94342"/>
    <w:tbl>
      <w:tblPr>
        <w:tblW w:w="0" w:type="auto"/>
        <w:tblLook w:val="00A0" w:firstRow="1" w:lastRow="0" w:firstColumn="1" w:lastColumn="0" w:noHBand="0" w:noVBand="0"/>
      </w:tblPr>
      <w:tblGrid>
        <w:gridCol w:w="2737"/>
        <w:gridCol w:w="2739"/>
        <w:gridCol w:w="2739"/>
      </w:tblGrid>
      <w:tr w:rsidR="00E7776A" w14:paraId="14BDD30C" w14:textId="77777777" w:rsidTr="00594B32">
        <w:tc>
          <w:tcPr>
            <w:tcW w:w="2737" w:type="dxa"/>
          </w:tcPr>
          <w:p w14:paraId="5DF192CD" w14:textId="77777777" w:rsidR="00E7776A" w:rsidRDefault="00E7776A"/>
          <w:p w14:paraId="1799B797" w14:textId="77777777" w:rsidR="00E7776A" w:rsidRDefault="00E7776A">
            <w:pPr>
              <w:rPr>
                <w:i/>
              </w:rPr>
            </w:pPr>
          </w:p>
        </w:tc>
        <w:tc>
          <w:tcPr>
            <w:tcW w:w="2739" w:type="dxa"/>
            <w:hideMark/>
          </w:tcPr>
          <w:p w14:paraId="7F24CBA8" w14:textId="77777777" w:rsidR="00E7776A" w:rsidRDefault="00E7776A">
            <w:pPr>
              <w:jc w:val="center"/>
            </w:pPr>
          </w:p>
        </w:tc>
        <w:tc>
          <w:tcPr>
            <w:tcW w:w="2739" w:type="dxa"/>
          </w:tcPr>
          <w:p w14:paraId="41A5E7E3" w14:textId="77777777" w:rsidR="00E7776A" w:rsidRDefault="00E7776A">
            <w:pPr>
              <w:rPr>
                <w:i/>
              </w:rPr>
            </w:pPr>
          </w:p>
        </w:tc>
      </w:tr>
      <w:tr w:rsidR="00067B2B" w14:paraId="75CC8EEF" w14:textId="77777777" w:rsidTr="00067B2B">
        <w:tc>
          <w:tcPr>
            <w:tcW w:w="2737" w:type="dxa"/>
          </w:tcPr>
          <w:p w14:paraId="51563632" w14:textId="77777777" w:rsidR="00067B2B" w:rsidRDefault="00F971BC" w:rsidP="008B41E7">
            <w:r>
              <w:t>Kåre Birger Hagen</w:t>
            </w:r>
          </w:p>
          <w:p w14:paraId="7369F6E6" w14:textId="77777777" w:rsidR="00067B2B" w:rsidRDefault="007A2B8C" w:rsidP="007A2B8C">
            <w:pPr>
              <w:rPr>
                <w:i/>
              </w:rPr>
            </w:pPr>
            <w:r>
              <w:rPr>
                <w:i/>
              </w:rPr>
              <w:t>fag</w:t>
            </w:r>
            <w:r w:rsidR="00067B2B">
              <w:rPr>
                <w:i/>
              </w:rPr>
              <w:t>direktør</w:t>
            </w:r>
          </w:p>
        </w:tc>
        <w:tc>
          <w:tcPr>
            <w:tcW w:w="2739" w:type="dxa"/>
          </w:tcPr>
          <w:p w14:paraId="4331D47C" w14:textId="77777777" w:rsidR="00067B2B" w:rsidRDefault="00E30491" w:rsidP="008B41E7">
            <w:r>
              <w:t>[</w:t>
            </w:r>
            <w:r w:rsidR="00067B2B">
              <w:t>Navn</w:t>
            </w:r>
            <w:r>
              <w:t>]</w:t>
            </w:r>
          </w:p>
          <w:p w14:paraId="69B1677F" w14:textId="77777777" w:rsidR="00067B2B" w:rsidRDefault="007A2B8C" w:rsidP="008B41E7">
            <w:pPr>
              <w:rPr>
                <w:i/>
              </w:rPr>
            </w:pPr>
            <w:r>
              <w:rPr>
                <w:i/>
              </w:rPr>
              <w:t>avdelingsdirektør</w:t>
            </w:r>
          </w:p>
        </w:tc>
        <w:tc>
          <w:tcPr>
            <w:tcW w:w="2739" w:type="dxa"/>
          </w:tcPr>
          <w:p w14:paraId="55DC53CB" w14:textId="77777777" w:rsidR="00067B2B" w:rsidRDefault="00E30491" w:rsidP="008B41E7">
            <w:r>
              <w:t>[</w:t>
            </w:r>
            <w:r w:rsidR="00067B2B">
              <w:t>Navn</w:t>
            </w:r>
            <w:r>
              <w:t>]</w:t>
            </w:r>
          </w:p>
          <w:p w14:paraId="008778BA" w14:textId="77777777" w:rsidR="00067B2B" w:rsidRDefault="00067B2B" w:rsidP="008B41E7">
            <w:pPr>
              <w:rPr>
                <w:i/>
              </w:rPr>
            </w:pPr>
            <w:r>
              <w:rPr>
                <w:i/>
              </w:rPr>
              <w:t>prosjektleder</w:t>
            </w:r>
          </w:p>
          <w:p w14:paraId="682F3336" w14:textId="77777777" w:rsidR="00067B2B" w:rsidRDefault="00067B2B" w:rsidP="008B41E7">
            <w:pPr>
              <w:rPr>
                <w:i/>
              </w:rPr>
            </w:pPr>
          </w:p>
        </w:tc>
      </w:tr>
    </w:tbl>
    <w:p w14:paraId="439456D8" w14:textId="77777777" w:rsidR="00E7776A" w:rsidRDefault="00E7776A" w:rsidP="00E7776A">
      <w:pPr>
        <w:rPr>
          <w:rStyle w:val="instruksjonstekst2"/>
          <w:highlight w:val="yellow"/>
          <w:lang w:val="en-GB"/>
        </w:rPr>
      </w:pPr>
    </w:p>
    <w:p w14:paraId="2CD4653A" w14:textId="77777777" w:rsidR="00B57613" w:rsidRPr="000E7F67" w:rsidRDefault="00B57613">
      <w:pPr>
        <w:rPr>
          <w:lang w:val="en-GB"/>
        </w:rPr>
      </w:pPr>
    </w:p>
    <w:p w14:paraId="6B3C23DB" w14:textId="77777777" w:rsidR="00E661D7" w:rsidRDefault="00E661D7">
      <w:pPr>
        <w:sectPr w:rsidR="00E661D7">
          <w:footerReference w:type="default" r:id="rId18"/>
          <w:pgSz w:w="11901" w:h="16840"/>
          <w:pgMar w:top="1021" w:right="2268" w:bottom="1247" w:left="1418" w:header="0" w:footer="680" w:gutter="0"/>
          <w:pgNumType w:chapStyle="1"/>
          <w:cols w:space="708"/>
        </w:sectPr>
      </w:pPr>
    </w:p>
    <w:p w14:paraId="7D3874D4" w14:textId="77777777" w:rsidR="00DD4584" w:rsidRDefault="00DD4584" w:rsidP="008206B0">
      <w:pPr>
        <w:pStyle w:val="Overskrift1"/>
        <w:ind w:left="0" w:firstLine="0"/>
      </w:pPr>
      <w:bookmarkStart w:id="36" w:name="_Toc92438760"/>
      <w:bookmarkStart w:id="37" w:name="_Toc151761405"/>
      <w:bookmarkStart w:id="38" w:name="_Toc49934044"/>
      <w:bookmarkStart w:id="39" w:name="_Toc150253127"/>
      <w:r>
        <w:lastRenderedPageBreak/>
        <w:t>Innledning</w:t>
      </w:r>
      <w:bookmarkEnd w:id="36"/>
    </w:p>
    <w:p w14:paraId="79E6D4FC" w14:textId="77777777" w:rsidR="000E098C" w:rsidRDefault="000E098C" w:rsidP="000345E2"/>
    <w:p w14:paraId="2785BE03" w14:textId="20DC31AF" w:rsidR="00923EB4" w:rsidRDefault="00923EB4" w:rsidP="000345E2">
      <w:r>
        <w:t>[Sett inn tekst og</w:t>
      </w:r>
      <w:r w:rsidR="000E098C">
        <w:t xml:space="preserve"> ev. ytterligere</w:t>
      </w:r>
      <w:r>
        <w:t xml:space="preserve"> overskrifter </w:t>
      </w:r>
      <w:r w:rsidR="00E30491">
        <w:t xml:space="preserve">etter behov </w:t>
      </w:r>
      <w:r>
        <w:t>iht</w:t>
      </w:r>
      <w:r w:rsidR="00E30491">
        <w:t>.</w:t>
      </w:r>
      <w:r>
        <w:t xml:space="preserve"> problemstillingen</w:t>
      </w:r>
      <w:r w:rsidR="00E30491">
        <w:t>.</w:t>
      </w:r>
      <w:r>
        <w:t>]</w:t>
      </w:r>
    </w:p>
    <w:p w14:paraId="50D7334F" w14:textId="77777777" w:rsidR="000E098C" w:rsidRDefault="000E098C" w:rsidP="000345E2"/>
    <w:p w14:paraId="6AD83CB5" w14:textId="4AF8A48E" w:rsidR="000E098C" w:rsidRDefault="000E098C" w:rsidP="000E098C">
      <w:pPr>
        <w:pStyle w:val="Overskrift2"/>
      </w:pPr>
      <w:bookmarkStart w:id="40" w:name="_Toc92438761"/>
      <w:r>
        <w:t>Beskrivelse av problemet</w:t>
      </w:r>
      <w:r w:rsidR="008C6F6F">
        <w:t>/</w:t>
      </w:r>
      <w:r w:rsidR="00780C68">
        <w:t>tematikken</w:t>
      </w:r>
      <w:bookmarkEnd w:id="40"/>
    </w:p>
    <w:p w14:paraId="049DD1E3" w14:textId="77777777" w:rsidR="000E098C" w:rsidRPr="00C13992" w:rsidRDefault="000E098C" w:rsidP="000E098C">
      <w:r w:rsidRPr="00C13992">
        <w:rPr>
          <w:sz w:val="24"/>
        </w:rPr>
        <w:t>[</w:t>
      </w:r>
      <w:r w:rsidRPr="00C13992">
        <w:t>Te</w:t>
      </w:r>
      <w:r w:rsidR="00B11EBC">
        <w:t>ks</w:t>
      </w:r>
      <w:r w:rsidRPr="00C13992">
        <w:t>t]</w:t>
      </w:r>
    </w:p>
    <w:p w14:paraId="358994C2" w14:textId="77777777" w:rsidR="000E098C" w:rsidRDefault="000E098C" w:rsidP="000345E2"/>
    <w:p w14:paraId="4DFE169E" w14:textId="01C9B681" w:rsidR="00923EB4" w:rsidRDefault="00923EB4" w:rsidP="00923EB4">
      <w:pPr>
        <w:pStyle w:val="Overskrift2"/>
      </w:pPr>
      <w:bookmarkStart w:id="41" w:name="_Toc92438762"/>
      <w:r>
        <w:t xml:space="preserve">Hvorfor det </w:t>
      </w:r>
      <w:r w:rsidR="006B73F5">
        <w:t xml:space="preserve">er </w:t>
      </w:r>
      <w:r>
        <w:t xml:space="preserve">viktig å utføre denne </w:t>
      </w:r>
      <w:r w:rsidR="00722E69">
        <w:t>kartleggingsoversikten</w:t>
      </w:r>
      <w:bookmarkEnd w:id="41"/>
    </w:p>
    <w:p w14:paraId="27B69A38" w14:textId="77777777" w:rsidR="00C06D3B" w:rsidRPr="000E098C" w:rsidRDefault="00C06D3B" w:rsidP="00C06D3B">
      <w:r w:rsidRPr="000E098C">
        <w:rPr>
          <w:sz w:val="24"/>
        </w:rPr>
        <w:t>[</w:t>
      </w:r>
      <w:r w:rsidRPr="000E098C">
        <w:t>Te</w:t>
      </w:r>
      <w:r w:rsidR="00B11EBC">
        <w:t>ks</w:t>
      </w:r>
      <w:r w:rsidRPr="000E098C">
        <w:t>t]</w:t>
      </w:r>
    </w:p>
    <w:p w14:paraId="2347229F" w14:textId="77777777" w:rsidR="00923EB4" w:rsidRDefault="00923EB4" w:rsidP="00923EB4"/>
    <w:p w14:paraId="7B080427" w14:textId="77777777" w:rsidR="00923EB4" w:rsidRDefault="000E098C" w:rsidP="00923EB4">
      <w:pPr>
        <w:pStyle w:val="Overskrift2"/>
      </w:pPr>
      <w:bookmarkStart w:id="42" w:name="_Toc92438763"/>
      <w:r>
        <w:t>Mål og p</w:t>
      </w:r>
      <w:r w:rsidR="00923EB4">
        <w:t>roblemstilling</w:t>
      </w:r>
      <w:bookmarkEnd w:id="42"/>
      <w:r>
        <w:t xml:space="preserve"> </w:t>
      </w:r>
    </w:p>
    <w:p w14:paraId="7D943690" w14:textId="77777777" w:rsidR="00C06D3B" w:rsidRPr="000E098C" w:rsidRDefault="00C06D3B" w:rsidP="00C06D3B">
      <w:r w:rsidRPr="000E098C">
        <w:rPr>
          <w:sz w:val="24"/>
        </w:rPr>
        <w:t>[</w:t>
      </w:r>
      <w:r w:rsidRPr="000E098C">
        <w:t>Te</w:t>
      </w:r>
      <w:r w:rsidR="00B11EBC">
        <w:t>kst</w:t>
      </w:r>
      <w:r w:rsidRPr="000E098C">
        <w:t>]</w:t>
      </w:r>
    </w:p>
    <w:p w14:paraId="39FE2FD1" w14:textId="77777777" w:rsidR="00DD4584" w:rsidRDefault="00DD4584" w:rsidP="00DD4584">
      <w:pPr>
        <w:tabs>
          <w:tab w:val="clear" w:pos="510"/>
        </w:tabs>
        <w:spacing w:line="240" w:lineRule="auto"/>
      </w:pPr>
    </w:p>
    <w:p w14:paraId="677D485B" w14:textId="77777777" w:rsidR="000404D7" w:rsidRDefault="000404D7" w:rsidP="00DD4584">
      <w:pPr>
        <w:tabs>
          <w:tab w:val="clear" w:pos="510"/>
        </w:tabs>
        <w:spacing w:line="240" w:lineRule="auto"/>
      </w:pPr>
    </w:p>
    <w:p w14:paraId="4C4DA652" w14:textId="77777777" w:rsidR="00423E78" w:rsidRDefault="00423E78" w:rsidP="000345E2">
      <w:r>
        <w:br w:type="page"/>
      </w:r>
    </w:p>
    <w:p w14:paraId="59F27AC5" w14:textId="77777777" w:rsidR="00B57613" w:rsidRDefault="00196AC0" w:rsidP="00B20746">
      <w:pPr>
        <w:pStyle w:val="Overskrift1"/>
        <w:ind w:left="0" w:firstLine="0"/>
      </w:pPr>
      <w:bookmarkStart w:id="43" w:name="_Toc151761406"/>
      <w:bookmarkStart w:id="44" w:name="_Toc49934047"/>
      <w:bookmarkStart w:id="45" w:name="_Toc150253130"/>
      <w:bookmarkStart w:id="46" w:name="_Toc92438764"/>
      <w:bookmarkEnd w:id="37"/>
      <w:bookmarkEnd w:id="38"/>
      <w:bookmarkEnd w:id="39"/>
      <w:r>
        <w:lastRenderedPageBreak/>
        <w:t>Metode</w:t>
      </w:r>
      <w:bookmarkEnd w:id="43"/>
      <w:bookmarkEnd w:id="44"/>
      <w:bookmarkEnd w:id="45"/>
      <w:bookmarkEnd w:id="46"/>
    </w:p>
    <w:p w14:paraId="1C9045FD" w14:textId="15F964B1" w:rsidR="00E018D7" w:rsidRDefault="00E018D7" w:rsidP="00E018D7">
      <w:bookmarkStart w:id="47" w:name="_Toc151761407"/>
      <w:r>
        <w:t>Vi utfør</w:t>
      </w:r>
      <w:r w:rsidR="00E2613D">
        <w:t>t</w:t>
      </w:r>
      <w:r>
        <w:t xml:space="preserve">e en systematisk kartleggingsoversikt over studier som har undersøkt [tekst]. Oppsummeringen er et uavhengig arbeid av forskergruppen ved FHI. </w:t>
      </w:r>
      <w:r w:rsidR="00EB253D">
        <w:t xml:space="preserve">Iht. internasjonale metodeanbefalinger </w:t>
      </w:r>
      <w:r w:rsidR="00F4646B">
        <w:t>(</w:t>
      </w:r>
      <w:r w:rsidR="00920B98">
        <w:t>Ref</w:t>
      </w:r>
      <w:r w:rsidR="007A37CE">
        <w:t>1-2</w:t>
      </w:r>
      <w:r w:rsidR="00F4646B">
        <w:t>), og for å sikre at oppsummeringen tilfredsstilte oppdragsgivers kunnskapsbehov, hadde</w:t>
      </w:r>
      <w:r w:rsidR="00EB253D">
        <w:t xml:space="preserve"> vi imidlertid konsultasjon med </w:t>
      </w:r>
      <w:r w:rsidR="00F4646B">
        <w:t xml:space="preserve">oppdragsgiver og fremtidig </w:t>
      </w:r>
      <w:r w:rsidR="00EB253D">
        <w:t>bruker av kartleggingsoversikte</w:t>
      </w:r>
      <w:r w:rsidR="00F4646B">
        <w:t xml:space="preserve">n </w:t>
      </w:r>
      <w:r w:rsidR="00EB253D">
        <w:t>før arbeidet med oppsummeringen startet</w:t>
      </w:r>
      <w:r w:rsidR="00F4646B">
        <w:t>. Gjennom samtaler med [sett inn oppdragsgiver]</w:t>
      </w:r>
      <w:r w:rsidR="00EB253D">
        <w:t xml:space="preserve"> avklarte vi og oppnådde god forståelse for oppdragsgivers kunnskapsbehov, ønsker om delleveranser, oppdateringer og lignende. </w:t>
      </w:r>
    </w:p>
    <w:p w14:paraId="65D9C443" w14:textId="77777777" w:rsidR="00E018D7" w:rsidRDefault="00E018D7" w:rsidP="00E018D7"/>
    <w:p w14:paraId="6E4B37DF" w14:textId="4B96A6AD" w:rsidR="00E018D7" w:rsidRDefault="00E018D7" w:rsidP="00E018D7">
      <w:pPr>
        <w:pStyle w:val="Overskrift2"/>
      </w:pPr>
      <w:bookmarkStart w:id="48" w:name="_Toc92438765"/>
      <w:r>
        <w:t>Beskrivelse av systematisk kartleggingsoversikt </w:t>
      </w:r>
      <w:bookmarkEnd w:id="48"/>
    </w:p>
    <w:p w14:paraId="1D250DC8" w14:textId="6697C461" w:rsidR="00780C68" w:rsidRDefault="00E018D7" w:rsidP="00E2613D">
      <w:r>
        <w:t xml:space="preserve">En kartleggingsoversikt (engelsk: scoping review) er en </w:t>
      </w:r>
      <w:r w:rsidR="00722E69">
        <w:t xml:space="preserve">type </w:t>
      </w:r>
      <w:r>
        <w:t xml:space="preserve">kunnskapsoppsummering som kartlegger og narrativt beskriver eksisterende litteratur- eller forskningsgrunnlag på et bestemt temaområde. </w:t>
      </w:r>
      <w:r w:rsidR="00E2613D">
        <w:t xml:space="preserve">En slik oversikt er utarbeidet på en vitenskapelig, systematisk og transparent måte, og det skal være mulig for andre å etterprøve og kritisere metoder, resultater og konklusjoner. </w:t>
      </w:r>
      <w:r w:rsidR="002941DA">
        <w:t>Slik ligner en kartleggingsoversikt en</w:t>
      </w:r>
      <w:r w:rsidR="00E2613D">
        <w:t xml:space="preserve"> systematisk </w:t>
      </w:r>
      <w:r w:rsidR="00E84D85">
        <w:t>oversikt</w:t>
      </w:r>
      <w:r w:rsidR="002941DA">
        <w:t xml:space="preserve">, men en systematisk </w:t>
      </w:r>
      <w:r w:rsidR="00E84D85">
        <w:t>oversikt</w:t>
      </w:r>
      <w:r w:rsidR="002941DA">
        <w:t xml:space="preserve"> </w:t>
      </w:r>
      <w:r w:rsidR="00E2613D">
        <w:t>besvarer et smalt forskningsspørsmål</w:t>
      </w:r>
      <w:r w:rsidR="002941DA">
        <w:t>,</w:t>
      </w:r>
      <w:r w:rsidR="00E2613D">
        <w:t xml:space="preserve"> inkluderer kun bestemte studiedesign, syntetiserer resultatene fra studiene og </w:t>
      </w:r>
      <w:r w:rsidR="00E2613D" w:rsidRPr="002941DA">
        <w:t>vurdere</w:t>
      </w:r>
      <w:r w:rsidR="002941DA" w:rsidRPr="002941DA">
        <w:t>r</w:t>
      </w:r>
      <w:r w:rsidR="00E2613D" w:rsidRPr="002941DA">
        <w:t xml:space="preserve"> tilliten til den samlede dokumentasjonen for hvert utfallsmål</w:t>
      </w:r>
      <w:r w:rsidR="002941DA">
        <w:t xml:space="preserve">. </w:t>
      </w:r>
      <w:r w:rsidR="001D18BA">
        <w:t xml:space="preserve">Til forskjell har en </w:t>
      </w:r>
      <w:r w:rsidR="00E2613D">
        <w:t xml:space="preserve">kartleggingsoversikt som mål å </w:t>
      </w:r>
      <w:r w:rsidR="001D18BA">
        <w:t xml:space="preserve">besvare et bredere forskningsspørsmål og </w:t>
      </w:r>
      <w:r w:rsidR="00E2613D" w:rsidRPr="00777E26">
        <w:rPr>
          <w:i/>
        </w:rPr>
        <w:t>beskrive</w:t>
      </w:r>
      <w:r w:rsidR="00E2613D">
        <w:t xml:space="preserve"> </w:t>
      </w:r>
      <w:r w:rsidR="001D18BA">
        <w:t xml:space="preserve">den foreliggende </w:t>
      </w:r>
      <w:r w:rsidR="00E2613D">
        <w:t>forskningen på et spesifikt felt (</w:t>
      </w:r>
      <w:r w:rsidR="00920B98">
        <w:t>Ref</w:t>
      </w:r>
      <w:r w:rsidR="007A37CE">
        <w:t>1, 3</w:t>
      </w:r>
      <w:r w:rsidR="00E2613D">
        <w:t xml:space="preserve">). </w:t>
      </w:r>
      <w:r w:rsidR="001D18BA">
        <w:t>K</w:t>
      </w:r>
      <w:r w:rsidR="002941DA">
        <w:t xml:space="preserve">artleggingsoversikter </w:t>
      </w:r>
      <w:r w:rsidR="001D18BA">
        <w:t xml:space="preserve">kan også ha som mål </w:t>
      </w:r>
      <w:r w:rsidR="002941DA">
        <w:t xml:space="preserve">å </w:t>
      </w:r>
      <w:r w:rsidR="002941DA" w:rsidRPr="002941DA">
        <w:rPr>
          <w:rFonts w:cstheme="minorHAnsi"/>
          <w:szCs w:val="22"/>
        </w:rPr>
        <w:t>belyse komplekse konsepter, avgjøre om det er hensiktsmessig å utføre en systematisk oversikt om et avgrenset spørsmål (f.eks</w:t>
      </w:r>
      <w:r w:rsidR="00236526">
        <w:rPr>
          <w:rFonts w:cstheme="minorHAnsi"/>
          <w:szCs w:val="22"/>
        </w:rPr>
        <w:t>.</w:t>
      </w:r>
      <w:r w:rsidR="002941DA" w:rsidRPr="002941DA">
        <w:rPr>
          <w:rFonts w:cstheme="minorHAnsi"/>
          <w:szCs w:val="22"/>
        </w:rPr>
        <w:t xml:space="preserve"> effekt)</w:t>
      </w:r>
      <w:r w:rsidR="002941DA">
        <w:rPr>
          <w:rFonts w:cstheme="minorHAnsi"/>
          <w:szCs w:val="22"/>
        </w:rPr>
        <w:t xml:space="preserve"> og avdekke</w:t>
      </w:r>
      <w:r w:rsidR="002941DA" w:rsidRPr="002941DA">
        <w:rPr>
          <w:rFonts w:cstheme="minorHAnsi"/>
          <w:szCs w:val="22"/>
        </w:rPr>
        <w:t xml:space="preserve"> forskningshull</w:t>
      </w:r>
      <w:r w:rsidR="002941DA">
        <w:rPr>
          <w:rFonts w:cstheme="minorHAnsi"/>
          <w:szCs w:val="22"/>
        </w:rPr>
        <w:t xml:space="preserve"> (</w:t>
      </w:r>
      <w:r w:rsidR="00920B98">
        <w:rPr>
          <w:rFonts w:cstheme="minorHAnsi"/>
          <w:szCs w:val="22"/>
        </w:rPr>
        <w:t>Ref</w:t>
      </w:r>
      <w:r w:rsidR="007A37CE">
        <w:rPr>
          <w:rFonts w:cstheme="minorHAnsi"/>
          <w:szCs w:val="22"/>
        </w:rPr>
        <w:t>3</w:t>
      </w:r>
      <w:r w:rsidR="002941DA">
        <w:rPr>
          <w:rFonts w:cstheme="minorHAnsi"/>
          <w:szCs w:val="22"/>
        </w:rPr>
        <w:t>).</w:t>
      </w:r>
      <w:r w:rsidR="002941DA" w:rsidRPr="002941DA">
        <w:t xml:space="preserve"> </w:t>
      </w:r>
    </w:p>
    <w:p w14:paraId="76352BB9" w14:textId="77777777" w:rsidR="00780C68" w:rsidRDefault="00780C68" w:rsidP="00E2613D"/>
    <w:p w14:paraId="1B659992" w14:textId="42903B67" w:rsidR="00E2613D" w:rsidRDefault="001D18BA" w:rsidP="00E2613D">
      <w:r>
        <w:t xml:space="preserve">Kartleggingsoversikter har gjerne flere (under-)spørsmål fordi hensikten er å få oversikt over et forskningsfelt. </w:t>
      </w:r>
      <w:r w:rsidR="00C94F08">
        <w:t xml:space="preserve">Med en kartleggingsoversikt identifiserer, kartlegger og presenterer forskerne </w:t>
      </w:r>
      <w:r w:rsidR="00013CA8">
        <w:t xml:space="preserve">beskrivende </w:t>
      </w:r>
      <w:r w:rsidR="00C94F08">
        <w:t xml:space="preserve">informasjon om </w:t>
      </w:r>
      <w:r w:rsidR="00031FDB">
        <w:t xml:space="preserve">de inkluderte </w:t>
      </w:r>
      <w:r w:rsidR="00C94F08">
        <w:t>studiene/publikasjonene, som hvor de er utført, hvilke studiedesign de har, karakteristika ved studiedeltakerne, hva de har undersøkt og hvilke resultater de finner. En slik oversikt</w:t>
      </w:r>
      <w:r w:rsidR="00E2613D">
        <w:t xml:space="preserve"> inkluderer ikke analyser eller synteser av studienes forskningsresultater,</w:t>
      </w:r>
      <w:r w:rsidR="00C94F08">
        <w:t xml:space="preserve"> </w:t>
      </w:r>
      <w:r w:rsidR="00E2613D">
        <w:t>eller vurdering av tillit til den samlede dokumentasjonen, slik en systematisk</w:t>
      </w:r>
      <w:r w:rsidR="00C94F08">
        <w:t xml:space="preserve"> </w:t>
      </w:r>
      <w:r w:rsidR="00E2613D">
        <w:t xml:space="preserve">oversikt gjør. På den måten er en kartleggingsoversikt ikke egnet til å gi </w:t>
      </w:r>
      <w:r w:rsidR="00C94F08">
        <w:t xml:space="preserve">klart </w:t>
      </w:r>
      <w:r w:rsidR="00E2613D">
        <w:t>svar på for eksempel spørsmål om effekt av et tiltak elle</w:t>
      </w:r>
      <w:r w:rsidR="00C94F08">
        <w:t xml:space="preserve">r erfaringer med et tiltak, men </w:t>
      </w:r>
      <w:r w:rsidR="00E2613D">
        <w:t>gi</w:t>
      </w:r>
      <w:r w:rsidR="00C94F08">
        <w:t>r</w:t>
      </w:r>
      <w:r w:rsidR="00E2613D">
        <w:t xml:space="preserve"> </w:t>
      </w:r>
      <w:r w:rsidR="00C94F08">
        <w:t xml:space="preserve">i stedet </w:t>
      </w:r>
      <w:r w:rsidR="00E2613D">
        <w:t>et overblikk over forskningen</w:t>
      </w:r>
      <w:r w:rsidR="00C94F08">
        <w:t xml:space="preserve"> som fins</w:t>
      </w:r>
      <w:r w:rsidR="00E2613D">
        <w:t xml:space="preserve">. Diskusjon </w:t>
      </w:r>
      <w:r w:rsidR="00C94F08">
        <w:t xml:space="preserve">av resultatene </w:t>
      </w:r>
      <w:r w:rsidR="00E2613D">
        <w:t>og implikasjoner for praksis er følgelig</w:t>
      </w:r>
      <w:r w:rsidR="00C94F08">
        <w:t xml:space="preserve"> </w:t>
      </w:r>
      <w:r w:rsidR="00E2613D">
        <w:t>noe begrenset i en kartleggingso</w:t>
      </w:r>
      <w:r>
        <w:t>versikt</w:t>
      </w:r>
      <w:r w:rsidR="00780C68">
        <w:t xml:space="preserve"> (</w:t>
      </w:r>
      <w:r w:rsidR="00920B98">
        <w:t>Ref</w:t>
      </w:r>
      <w:r w:rsidR="007A37CE">
        <w:t>2</w:t>
      </w:r>
      <w:r w:rsidR="00780C68">
        <w:t>)</w:t>
      </w:r>
      <w:r w:rsidR="00C94F08">
        <w:t>.</w:t>
      </w:r>
    </w:p>
    <w:p w14:paraId="318E0A24" w14:textId="139CDCEE" w:rsidR="00E018D7" w:rsidRDefault="00780C68" w:rsidP="00E2613D">
      <w:r>
        <w:lastRenderedPageBreak/>
        <w:t>Det fins flere internasjonale metodebeskrivelser (</w:t>
      </w:r>
      <w:r w:rsidR="00920B98">
        <w:t>Ref</w:t>
      </w:r>
      <w:r w:rsidR="007A37CE">
        <w:t>1-3)</w:t>
      </w:r>
      <w:r w:rsidR="00595144">
        <w:t xml:space="preserve"> </w:t>
      </w:r>
      <w:r>
        <w:t xml:space="preserve">samt en rapporteringsstandard </w:t>
      </w:r>
      <w:r w:rsidR="00595144">
        <w:t>(</w:t>
      </w:r>
      <w:r w:rsidR="00920B98">
        <w:t>Ref</w:t>
      </w:r>
      <w:r w:rsidR="007A37CE">
        <w:t>4</w:t>
      </w:r>
      <w:r w:rsidR="00595144">
        <w:t xml:space="preserve">) </w:t>
      </w:r>
      <w:r>
        <w:t xml:space="preserve">for kartleggingsoversikter. </w:t>
      </w:r>
      <w:r w:rsidR="00E018D7">
        <w:t xml:space="preserve">Vi fulgte </w:t>
      </w:r>
      <w:r w:rsidR="00595144">
        <w:t xml:space="preserve">disse </w:t>
      </w:r>
      <w:r>
        <w:t>anbefalinge</w:t>
      </w:r>
      <w:r w:rsidR="00595144">
        <w:t xml:space="preserve">ne og </w:t>
      </w:r>
      <w:r w:rsidR="00E018D7">
        <w:t>utarbeide</w:t>
      </w:r>
      <w:r w:rsidR="00595144">
        <w:t xml:space="preserve">t </w:t>
      </w:r>
      <w:r w:rsidR="00013CA8">
        <w:t>kartleggingsoversikten</w:t>
      </w:r>
      <w:r w:rsidR="00595144">
        <w:t xml:space="preserve"> i føl</w:t>
      </w:r>
      <w:r w:rsidR="00E018D7">
        <w:t xml:space="preserve">gende trinn:  </w:t>
      </w:r>
    </w:p>
    <w:p w14:paraId="3127D53B" w14:textId="77777777" w:rsidR="00E018D7" w:rsidRDefault="00E018D7" w:rsidP="00E018D7">
      <w:r>
        <w:t> </w:t>
      </w:r>
    </w:p>
    <w:p w14:paraId="602BFD37" w14:textId="383F46F4" w:rsidR="00E018D7" w:rsidRDefault="00595144" w:rsidP="00E018D7">
      <w:r>
        <w:t>1. D</w:t>
      </w:r>
      <w:r w:rsidR="00E018D7">
        <w:t xml:space="preserve">efinere og tilpasse målene og spørsmålene </w:t>
      </w:r>
    </w:p>
    <w:p w14:paraId="129E1D72" w14:textId="179D2D4A" w:rsidR="00E018D7" w:rsidRDefault="00595144" w:rsidP="00E018D7">
      <w:r>
        <w:t>2. Ut</w:t>
      </w:r>
      <w:r w:rsidR="00E018D7">
        <w:t xml:space="preserve">vikle og tilpasse inklusjon- og eksklusjonskriteriene med målene og spørsmålene </w:t>
      </w:r>
    </w:p>
    <w:p w14:paraId="56DC588F" w14:textId="32E359EF" w:rsidR="00E018D7" w:rsidRDefault="00595144" w:rsidP="00E018D7">
      <w:r>
        <w:t>3. Beskrive den</w:t>
      </w:r>
      <w:r w:rsidR="00E018D7">
        <w:t xml:space="preserve"> planlagt</w:t>
      </w:r>
      <w:r>
        <w:t>e</w:t>
      </w:r>
      <w:r w:rsidR="00E018D7">
        <w:t xml:space="preserve"> tilnærming</w:t>
      </w:r>
      <w:r>
        <w:t>en</w:t>
      </w:r>
      <w:r w:rsidR="00E018D7">
        <w:t xml:space="preserve"> til litteratursøk og valg av litteratur </w:t>
      </w:r>
    </w:p>
    <w:p w14:paraId="5E3E3DFD" w14:textId="745C6E7A" w:rsidR="00E018D7" w:rsidRDefault="00595144" w:rsidP="00E018D7">
      <w:r>
        <w:t>4. Søke</w:t>
      </w:r>
      <w:r w:rsidR="00E018D7">
        <w:t xml:space="preserve"> etter litteratur </w:t>
      </w:r>
    </w:p>
    <w:p w14:paraId="14DCFD29" w14:textId="0E0DE1AF" w:rsidR="00E018D7" w:rsidRDefault="00595144" w:rsidP="00E018D7">
      <w:r>
        <w:t>5. Ve</w:t>
      </w:r>
      <w:r w:rsidR="00E018D7">
        <w:t xml:space="preserve">lge ut litteratur i henhold til inklusjons- og eksklusjonskriteriene </w:t>
      </w:r>
    </w:p>
    <w:p w14:paraId="7CE8D719" w14:textId="77D0123F" w:rsidR="00E018D7" w:rsidRPr="00595144" w:rsidRDefault="00595144" w:rsidP="00E018D7">
      <w:r w:rsidRPr="00595144">
        <w:t>6. H</w:t>
      </w:r>
      <w:r w:rsidR="00E018D7" w:rsidRPr="00595144">
        <w:t xml:space="preserve">ente ut data </w:t>
      </w:r>
      <w:r w:rsidRPr="00595144">
        <w:t>fra inkluderte studier/publikasjoner</w:t>
      </w:r>
    </w:p>
    <w:p w14:paraId="0B90C5AF" w14:textId="4E544BA4" w:rsidR="00E018D7" w:rsidRDefault="00E018D7" w:rsidP="00E018D7">
      <w:r>
        <w:t>7.</w:t>
      </w:r>
      <w:r w:rsidR="00595144">
        <w:t xml:space="preserve"> K</w:t>
      </w:r>
      <w:r>
        <w:t>artl</w:t>
      </w:r>
      <w:r w:rsidR="00595144">
        <w:t>egge</w:t>
      </w:r>
      <w:r>
        <w:t xml:space="preserve"> kunnskapsgrunnlaget </w:t>
      </w:r>
    </w:p>
    <w:p w14:paraId="4BFC77C1" w14:textId="431E4B01" w:rsidR="00E018D7" w:rsidRPr="00722E69" w:rsidRDefault="00595144" w:rsidP="00E018D7">
      <w:r w:rsidRPr="00722E69">
        <w:t>8. O</w:t>
      </w:r>
      <w:r w:rsidR="00E018D7" w:rsidRPr="00722E69">
        <w:t>ppsummer</w:t>
      </w:r>
      <w:r w:rsidRPr="00722E69">
        <w:t>e</w:t>
      </w:r>
      <w:r w:rsidR="00E018D7" w:rsidRPr="00722E69">
        <w:t xml:space="preserve"> kunnskapsgrunnlaget med hensyn til målene og spørsmålene </w:t>
      </w:r>
    </w:p>
    <w:p w14:paraId="6CC117F1" w14:textId="77777777" w:rsidR="00923EB4" w:rsidRDefault="00923EB4" w:rsidP="00923EB4">
      <w:bookmarkStart w:id="49" w:name="_Toc49934049"/>
      <w:bookmarkStart w:id="50" w:name="_Toc150253132"/>
      <w:bookmarkEnd w:id="47"/>
    </w:p>
    <w:p w14:paraId="46C0747B" w14:textId="77777777" w:rsidR="00923EB4" w:rsidRPr="00923EB4" w:rsidRDefault="00923EB4" w:rsidP="00923EB4">
      <w:pPr>
        <w:pStyle w:val="Overskrift2"/>
      </w:pPr>
      <w:bookmarkStart w:id="51" w:name="_Toc92438766"/>
      <w:r w:rsidRPr="00923EB4">
        <w:t>Prosjektplan</w:t>
      </w:r>
      <w:bookmarkEnd w:id="51"/>
      <w:r w:rsidRPr="00923EB4">
        <w:t xml:space="preserve"> </w:t>
      </w:r>
    </w:p>
    <w:p w14:paraId="49E85798" w14:textId="4B01DEA7" w:rsidR="00923EB4" w:rsidRDefault="00F4646B" w:rsidP="00537ACB">
      <w:r>
        <w:t xml:space="preserve">Kartleggingsoversikten er gjennomført i tråd med </w:t>
      </w:r>
      <w:r w:rsidR="00537ACB">
        <w:t>prosjektplan</w:t>
      </w:r>
      <w:r>
        <w:t>en</w:t>
      </w:r>
      <w:r w:rsidR="00537ACB">
        <w:t xml:space="preserve"> </w:t>
      </w:r>
      <w:r>
        <w:t xml:space="preserve">(tilgjengelig </w:t>
      </w:r>
      <w:r w:rsidR="009322CB">
        <w:t>xxx</w:t>
      </w:r>
      <w:r w:rsidR="00A41130">
        <w:t>). [</w:t>
      </w:r>
      <w:r w:rsidR="00537ACB">
        <w:t>Hvis aktuelt, beskriv avvik/endringer fra prosjektplanen.]</w:t>
      </w:r>
      <w:r w:rsidR="00537ACB" w:rsidRPr="00537ACB">
        <w:t xml:space="preserve"> </w:t>
      </w:r>
      <w:r w:rsidR="00537ACB">
        <w:t>Vi avklarte prosjektplanen med oppdragsgiver [sett inn] før vi utførte oppsummeringen.</w:t>
      </w:r>
    </w:p>
    <w:p w14:paraId="3E0DE679" w14:textId="77777777" w:rsidR="00A41130" w:rsidRDefault="00A41130" w:rsidP="00537ACB"/>
    <w:p w14:paraId="635A7CF9" w14:textId="544675B2" w:rsidR="00A41130" w:rsidRPr="00923EB4" w:rsidRDefault="00A41130" w:rsidP="00A41130">
      <w:pPr>
        <w:pStyle w:val="Overskrift2"/>
      </w:pPr>
      <w:bookmarkStart w:id="52" w:name="_Toc92438767"/>
      <w:r>
        <w:t>Forskningsspørsmål</w:t>
      </w:r>
      <w:bookmarkEnd w:id="52"/>
      <w:r w:rsidRPr="00923EB4">
        <w:t xml:space="preserve"> </w:t>
      </w:r>
    </w:p>
    <w:p w14:paraId="520995B2" w14:textId="02EEC070" w:rsidR="00A41130" w:rsidRDefault="009322CB" w:rsidP="00A41130">
      <w:r>
        <w:t>[</w:t>
      </w:r>
      <w:r w:rsidR="00A41130">
        <w:t>Tekst</w:t>
      </w:r>
      <w:r>
        <w:t>]</w:t>
      </w:r>
    </w:p>
    <w:p w14:paraId="717537A2" w14:textId="77777777" w:rsidR="00923EB4" w:rsidRPr="00307E12" w:rsidRDefault="00923EB4" w:rsidP="00923EB4"/>
    <w:p w14:paraId="38E444C1" w14:textId="77777777" w:rsidR="00B57613" w:rsidRPr="00923EB4" w:rsidRDefault="00196AC0">
      <w:pPr>
        <w:pStyle w:val="Overskrift2"/>
      </w:pPr>
      <w:bookmarkStart w:id="53" w:name="_Toc92438768"/>
      <w:r w:rsidRPr="00923EB4">
        <w:t>Inklusjonskriterier</w:t>
      </w:r>
      <w:bookmarkEnd w:id="49"/>
      <w:bookmarkEnd w:id="50"/>
      <w:bookmarkEnd w:id="53"/>
    </w:p>
    <w:p w14:paraId="282E602E" w14:textId="2744355D" w:rsidR="00946C0C" w:rsidRDefault="00A41130" w:rsidP="00946C0C">
      <w:r>
        <w:t>Inklusjonskriteriene våre var</w:t>
      </w:r>
      <w:r w:rsidR="00917BD1">
        <w:t>:</w:t>
      </w:r>
    </w:p>
    <w:p w14:paraId="162C83CE" w14:textId="77777777" w:rsidR="00C26281" w:rsidRDefault="00C26281" w:rsidP="00C26281"/>
    <w:tbl>
      <w:tblPr>
        <w:tblStyle w:val="Tabellrutenett"/>
        <w:tblW w:w="0" w:type="auto"/>
        <w:tblBorders>
          <w:left w:val="none" w:sz="0" w:space="0" w:color="auto"/>
          <w:right w:val="none" w:sz="0" w:space="0" w:color="auto"/>
        </w:tblBorders>
        <w:tblLook w:val="04A0" w:firstRow="1" w:lastRow="0" w:firstColumn="1" w:lastColumn="0" w:noHBand="0" w:noVBand="1"/>
      </w:tblPr>
      <w:tblGrid>
        <w:gridCol w:w="1843"/>
        <w:gridCol w:w="6362"/>
      </w:tblGrid>
      <w:tr w:rsidR="00307E12" w14:paraId="51B5A3F7" w14:textId="77777777" w:rsidTr="00307E12">
        <w:tc>
          <w:tcPr>
            <w:tcW w:w="1843" w:type="dxa"/>
          </w:tcPr>
          <w:p w14:paraId="44C92710" w14:textId="77777777" w:rsidR="00307E12" w:rsidRPr="00307E12" w:rsidRDefault="00307E12" w:rsidP="00C26281">
            <w:pPr>
              <w:rPr>
                <w:b/>
              </w:rPr>
            </w:pPr>
            <w:r w:rsidRPr="00307E12">
              <w:rPr>
                <w:b/>
              </w:rPr>
              <w:t>Studiedesign</w:t>
            </w:r>
          </w:p>
        </w:tc>
        <w:tc>
          <w:tcPr>
            <w:tcW w:w="6362" w:type="dxa"/>
          </w:tcPr>
          <w:p w14:paraId="73EC779C" w14:textId="77777777" w:rsidR="00307E12" w:rsidRDefault="00307E12" w:rsidP="00C26281"/>
        </w:tc>
      </w:tr>
      <w:tr w:rsidR="00307E12" w14:paraId="1C9886C4" w14:textId="77777777" w:rsidTr="00307E12">
        <w:tc>
          <w:tcPr>
            <w:tcW w:w="1843" w:type="dxa"/>
          </w:tcPr>
          <w:p w14:paraId="40602428" w14:textId="77777777" w:rsidR="00307E12" w:rsidRPr="00307E12" w:rsidRDefault="00307E12" w:rsidP="00C26281">
            <w:pPr>
              <w:rPr>
                <w:b/>
              </w:rPr>
            </w:pPr>
            <w:r w:rsidRPr="00307E12">
              <w:rPr>
                <w:b/>
              </w:rPr>
              <w:t>Populasjon</w:t>
            </w:r>
          </w:p>
        </w:tc>
        <w:tc>
          <w:tcPr>
            <w:tcW w:w="6362" w:type="dxa"/>
          </w:tcPr>
          <w:p w14:paraId="4357DBD0" w14:textId="77777777" w:rsidR="00307E12" w:rsidRDefault="00307E12" w:rsidP="00C26281"/>
        </w:tc>
      </w:tr>
      <w:tr w:rsidR="00307E12" w14:paraId="65BC94B5" w14:textId="77777777" w:rsidTr="00307E12">
        <w:tc>
          <w:tcPr>
            <w:tcW w:w="1843" w:type="dxa"/>
          </w:tcPr>
          <w:p w14:paraId="2276DCA1" w14:textId="18A4B785" w:rsidR="00307E12" w:rsidRPr="00307E12" w:rsidRDefault="00722E69" w:rsidP="00C26281">
            <w:pPr>
              <w:rPr>
                <w:b/>
              </w:rPr>
            </w:pPr>
            <w:r>
              <w:rPr>
                <w:b/>
              </w:rPr>
              <w:t>Eksponering</w:t>
            </w:r>
          </w:p>
        </w:tc>
        <w:tc>
          <w:tcPr>
            <w:tcW w:w="6362" w:type="dxa"/>
          </w:tcPr>
          <w:p w14:paraId="44FAD4A5" w14:textId="77777777" w:rsidR="00307E12" w:rsidRDefault="00307E12" w:rsidP="00C26281"/>
        </w:tc>
      </w:tr>
      <w:tr w:rsidR="00307E12" w14:paraId="496BFE56" w14:textId="77777777" w:rsidTr="00307E12">
        <w:tc>
          <w:tcPr>
            <w:tcW w:w="1843" w:type="dxa"/>
          </w:tcPr>
          <w:p w14:paraId="1D9B32ED" w14:textId="77777777" w:rsidR="00307E12" w:rsidRPr="00307E12" w:rsidRDefault="00307E12" w:rsidP="00C26281">
            <w:pPr>
              <w:rPr>
                <w:b/>
              </w:rPr>
            </w:pPr>
            <w:r w:rsidRPr="00307E12">
              <w:rPr>
                <w:b/>
              </w:rPr>
              <w:t>Utfall</w:t>
            </w:r>
          </w:p>
        </w:tc>
        <w:tc>
          <w:tcPr>
            <w:tcW w:w="6362" w:type="dxa"/>
          </w:tcPr>
          <w:p w14:paraId="65FD81DE" w14:textId="77777777" w:rsidR="00307E12" w:rsidRDefault="00307E12" w:rsidP="00C26281"/>
        </w:tc>
      </w:tr>
      <w:tr w:rsidR="00307E12" w14:paraId="431DB4BF" w14:textId="77777777" w:rsidTr="00307E12">
        <w:tc>
          <w:tcPr>
            <w:tcW w:w="1843" w:type="dxa"/>
          </w:tcPr>
          <w:p w14:paraId="4F08F72B" w14:textId="77777777" w:rsidR="00307E12" w:rsidRPr="00307E12" w:rsidRDefault="00307E12" w:rsidP="00C26281">
            <w:pPr>
              <w:rPr>
                <w:b/>
              </w:rPr>
            </w:pPr>
            <w:r w:rsidRPr="00307E12">
              <w:rPr>
                <w:b/>
              </w:rPr>
              <w:t>Publikasjonsår</w:t>
            </w:r>
          </w:p>
        </w:tc>
        <w:tc>
          <w:tcPr>
            <w:tcW w:w="6362" w:type="dxa"/>
          </w:tcPr>
          <w:p w14:paraId="25FF02DE" w14:textId="77777777" w:rsidR="00307E12" w:rsidRDefault="00307E12" w:rsidP="00C26281"/>
        </w:tc>
      </w:tr>
      <w:tr w:rsidR="00307E12" w14:paraId="1CB9AD53" w14:textId="77777777" w:rsidTr="00307E12">
        <w:tc>
          <w:tcPr>
            <w:tcW w:w="1843" w:type="dxa"/>
          </w:tcPr>
          <w:p w14:paraId="65ABE2C5" w14:textId="4917E337" w:rsidR="00307E12" w:rsidRPr="00307E12" w:rsidRDefault="00307E12" w:rsidP="00C26281">
            <w:pPr>
              <w:rPr>
                <w:b/>
              </w:rPr>
            </w:pPr>
            <w:r w:rsidRPr="00307E12">
              <w:rPr>
                <w:b/>
              </w:rPr>
              <w:t>Land/Kontekst</w:t>
            </w:r>
          </w:p>
        </w:tc>
        <w:tc>
          <w:tcPr>
            <w:tcW w:w="6362" w:type="dxa"/>
          </w:tcPr>
          <w:p w14:paraId="0E27822D" w14:textId="77777777" w:rsidR="00307E12" w:rsidRDefault="00307E12" w:rsidP="00C26281"/>
        </w:tc>
      </w:tr>
      <w:tr w:rsidR="00307E12" w14:paraId="38E9B2C7" w14:textId="77777777" w:rsidTr="00307E12">
        <w:tc>
          <w:tcPr>
            <w:tcW w:w="1843" w:type="dxa"/>
          </w:tcPr>
          <w:p w14:paraId="1A3B0CBE" w14:textId="77777777" w:rsidR="00307E12" w:rsidRPr="00307E12" w:rsidRDefault="00307E12" w:rsidP="00C26281">
            <w:pPr>
              <w:rPr>
                <w:b/>
              </w:rPr>
            </w:pPr>
            <w:r>
              <w:rPr>
                <w:b/>
              </w:rPr>
              <w:t>Språk</w:t>
            </w:r>
          </w:p>
        </w:tc>
        <w:tc>
          <w:tcPr>
            <w:tcW w:w="6362" w:type="dxa"/>
          </w:tcPr>
          <w:p w14:paraId="6664825A" w14:textId="77777777" w:rsidR="00307E12" w:rsidRDefault="00307E12" w:rsidP="00C26281"/>
        </w:tc>
      </w:tr>
      <w:tr w:rsidR="00307E12" w14:paraId="5BCE4317" w14:textId="77777777" w:rsidTr="00307E12">
        <w:tc>
          <w:tcPr>
            <w:tcW w:w="1843" w:type="dxa"/>
          </w:tcPr>
          <w:p w14:paraId="787C4E56" w14:textId="77777777" w:rsidR="00307E12" w:rsidRPr="00307E12" w:rsidRDefault="00307E12" w:rsidP="00C26281">
            <w:pPr>
              <w:rPr>
                <w:b/>
              </w:rPr>
            </w:pPr>
            <w:r w:rsidRPr="00307E12">
              <w:rPr>
                <w:b/>
              </w:rPr>
              <w:t>Annet</w:t>
            </w:r>
          </w:p>
        </w:tc>
        <w:tc>
          <w:tcPr>
            <w:tcW w:w="6362" w:type="dxa"/>
          </w:tcPr>
          <w:p w14:paraId="53D63579" w14:textId="77777777" w:rsidR="00307E12" w:rsidRDefault="00307E12" w:rsidP="00C26281"/>
        </w:tc>
      </w:tr>
    </w:tbl>
    <w:p w14:paraId="12F0A4EC" w14:textId="77777777" w:rsidR="007167A3" w:rsidRDefault="007167A3"/>
    <w:p w14:paraId="34F3A3DD" w14:textId="77777777" w:rsidR="003C6BFD" w:rsidRDefault="003C6BFD" w:rsidP="00C13992">
      <w:pPr>
        <w:pStyle w:val="Overskrift3"/>
      </w:pPr>
      <w:r>
        <w:t>Eksklusjon</w:t>
      </w:r>
      <w:r w:rsidR="00C069FC">
        <w:t>skriterier</w:t>
      </w:r>
    </w:p>
    <w:p w14:paraId="01E21C9F" w14:textId="77777777" w:rsidR="00C069FC" w:rsidRDefault="00C069FC">
      <w:r>
        <w:t>Vi ekskluderte følgende typer studier og publikasjoner:</w:t>
      </w:r>
    </w:p>
    <w:p w14:paraId="5A70B03D" w14:textId="77777777" w:rsidR="00C069FC" w:rsidRPr="00C13992" w:rsidRDefault="00C069FC" w:rsidP="00C13992">
      <w:pPr>
        <w:pStyle w:val="Listeavsnitt"/>
        <w:numPr>
          <w:ilvl w:val="0"/>
          <w:numId w:val="35"/>
        </w:numPr>
        <w:rPr>
          <w:lang w:val="nb-NO"/>
        </w:rPr>
      </w:pPr>
    </w:p>
    <w:p w14:paraId="30260202" w14:textId="77777777" w:rsidR="001A688C" w:rsidRDefault="001A688C" w:rsidP="001A688C">
      <w:pPr>
        <w:pStyle w:val="Overskrift2"/>
      </w:pPr>
      <w:bookmarkStart w:id="54" w:name="_Toc92438769"/>
      <w:r>
        <w:lastRenderedPageBreak/>
        <w:t>Litteratursøk</w:t>
      </w:r>
      <w:bookmarkEnd w:id="54"/>
    </w:p>
    <w:p w14:paraId="3D27DC25" w14:textId="77777777" w:rsidR="00B11EBC" w:rsidRDefault="00B11EBC" w:rsidP="00A5408D">
      <w:pPr>
        <w:pStyle w:val="Overskrift3"/>
      </w:pPr>
      <w:r>
        <w:t>Søk i databaser</w:t>
      </w:r>
    </w:p>
    <w:p w14:paraId="3D3553FA" w14:textId="1193CEC8" w:rsidR="009D6D40" w:rsidRPr="009D6D40" w:rsidRDefault="009D6D40" w:rsidP="009D6D40">
      <w:r w:rsidRPr="009D6D40">
        <w:t xml:space="preserve">Bibliotekar </w:t>
      </w:r>
      <w:r>
        <w:t>[</w:t>
      </w:r>
      <w:r w:rsidR="00A72ED5">
        <w:t>Navn</w:t>
      </w:r>
      <w:r>
        <w:t>]</w:t>
      </w:r>
      <w:r w:rsidRPr="009D6D40">
        <w:t xml:space="preserve"> utarbeidet en søkestrategi </w:t>
      </w:r>
      <w:r w:rsidR="009322CB">
        <w:t xml:space="preserve">(Vedlegg </w:t>
      </w:r>
      <w:r w:rsidR="00CB28F4">
        <w:t xml:space="preserve">x) </w:t>
      </w:r>
      <w:r w:rsidRPr="009D6D40">
        <w:t xml:space="preserve">i samarbeid med prosjektgruppen og utførte søkene. Bibliotekar </w:t>
      </w:r>
      <w:r>
        <w:t>[</w:t>
      </w:r>
      <w:r w:rsidR="00A72ED5">
        <w:t>Navn</w:t>
      </w:r>
      <w:r>
        <w:t>]</w:t>
      </w:r>
      <w:r w:rsidRPr="009D6D40">
        <w:t xml:space="preserve"> fagfellevurderte søkestrategien. Søket ble avsluttet i </w:t>
      </w:r>
      <w:r>
        <w:t>[måned 20xx]</w:t>
      </w:r>
      <w:r w:rsidRPr="009D6D40">
        <w:t xml:space="preserve"> og inkluderte søk i følgende databaser:</w:t>
      </w:r>
    </w:p>
    <w:p w14:paraId="41E3842C" w14:textId="4ECD9F5A" w:rsidR="009D6D40" w:rsidRPr="009D6D40" w:rsidRDefault="009D6D40" w:rsidP="00550EED">
      <w:pPr>
        <w:pStyle w:val="Listeavsnitt"/>
        <w:numPr>
          <w:ilvl w:val="0"/>
          <w:numId w:val="37"/>
        </w:numPr>
        <w:ind w:left="516" w:hanging="159"/>
      </w:pPr>
      <w:r>
        <w:t>[Database 1</w:t>
      </w:r>
      <w:r w:rsidR="00606927">
        <w:t>, (Plattform)</w:t>
      </w:r>
      <w:r>
        <w:t>]</w:t>
      </w:r>
    </w:p>
    <w:p w14:paraId="50526A78" w14:textId="01A4212D" w:rsidR="009D6D40" w:rsidRPr="00A5408D" w:rsidRDefault="009D6D40" w:rsidP="00550EED">
      <w:pPr>
        <w:pStyle w:val="Listeavsnitt"/>
        <w:numPr>
          <w:ilvl w:val="0"/>
          <w:numId w:val="37"/>
        </w:numPr>
        <w:ind w:left="516" w:hanging="159"/>
      </w:pPr>
      <w:r>
        <w:t>[Database 2</w:t>
      </w:r>
      <w:r w:rsidR="00606927">
        <w:t>, (Plattform)</w:t>
      </w:r>
      <w:r>
        <w:t>]</w:t>
      </w:r>
    </w:p>
    <w:p w14:paraId="04CB594F" w14:textId="0848FE83" w:rsidR="009D6D40" w:rsidRPr="00A5408D" w:rsidRDefault="009D6D40" w:rsidP="00550EED">
      <w:pPr>
        <w:pStyle w:val="Listeavsnitt"/>
        <w:numPr>
          <w:ilvl w:val="0"/>
          <w:numId w:val="37"/>
        </w:numPr>
        <w:ind w:left="516" w:hanging="159"/>
      </w:pPr>
      <w:r>
        <w:t>[Database 3</w:t>
      </w:r>
      <w:r w:rsidR="00606927">
        <w:t>, (Plattform)</w:t>
      </w:r>
      <w:r>
        <w:t>]</w:t>
      </w:r>
    </w:p>
    <w:p w14:paraId="082DEBC4" w14:textId="42492C20" w:rsidR="009D6D40" w:rsidRPr="00550EED" w:rsidRDefault="009D6D40" w:rsidP="00550EED">
      <w:pPr>
        <w:pStyle w:val="Listeavsnitt"/>
        <w:numPr>
          <w:ilvl w:val="0"/>
          <w:numId w:val="37"/>
        </w:numPr>
        <w:ind w:left="516" w:hanging="159"/>
        <w:rPr>
          <w:lang w:val="fr-FR"/>
        </w:rPr>
      </w:pPr>
      <w:r w:rsidRPr="00550EED">
        <w:rPr>
          <w:lang w:val="fr-FR"/>
        </w:rPr>
        <w:t xml:space="preserve">… </w:t>
      </w:r>
    </w:p>
    <w:p w14:paraId="64BA7D4A" w14:textId="788BCB54" w:rsidR="009D6D40" w:rsidRPr="009D6D40" w:rsidRDefault="009D6D40" w:rsidP="00550EED">
      <w:pPr>
        <w:pStyle w:val="Listeavsnitt"/>
        <w:numPr>
          <w:ilvl w:val="0"/>
          <w:numId w:val="37"/>
        </w:numPr>
        <w:ind w:left="516" w:hanging="159"/>
      </w:pPr>
      <w:r>
        <w:t>…</w:t>
      </w:r>
    </w:p>
    <w:p w14:paraId="61657DD6" w14:textId="2739F57A" w:rsidR="009D6D40" w:rsidRDefault="009D6D40" w:rsidP="009D6D40"/>
    <w:p w14:paraId="2773B102" w14:textId="77777777" w:rsidR="00000CF2" w:rsidRDefault="00000CF2" w:rsidP="00000CF2">
      <w:r>
        <w:t xml:space="preserve">[Beskriv kort søkets oppbygging, eksempler på søkeord, bruk av eventuelle filter for studiedesign, avgrensninger, eksport til EndNote og metode for dublettkontroll]. </w:t>
      </w:r>
    </w:p>
    <w:p w14:paraId="1AC27B98" w14:textId="77777777" w:rsidR="00000CF2" w:rsidRDefault="00000CF2" w:rsidP="009D6D40"/>
    <w:p w14:paraId="0D99618C" w14:textId="77777777" w:rsidR="00CB28F4" w:rsidRPr="009D6D40" w:rsidRDefault="00CB28F4" w:rsidP="00C13992">
      <w:pPr>
        <w:pStyle w:val="Overskrift3"/>
      </w:pPr>
      <w:r>
        <w:t>Søk i andre kilder</w:t>
      </w:r>
    </w:p>
    <w:p w14:paraId="503FF36D" w14:textId="02236DC4" w:rsidR="00B11EBC" w:rsidRDefault="00013CA8" w:rsidP="00946C0C">
      <w:r>
        <w:t>[</w:t>
      </w:r>
      <w:r w:rsidR="00B11EBC">
        <w:t>Tekst</w:t>
      </w:r>
      <w:r>
        <w:t>]</w:t>
      </w:r>
    </w:p>
    <w:p w14:paraId="65D6A4D3" w14:textId="1CB84DC3" w:rsidR="00644AA6" w:rsidRPr="00537ACB" w:rsidRDefault="00644AA6" w:rsidP="00644AA6">
      <w:r w:rsidRPr="00537ACB">
        <w:t xml:space="preserve">[Beskriv </w:t>
      </w:r>
      <w:r w:rsidR="0006403F">
        <w:t xml:space="preserve">ev. </w:t>
      </w:r>
      <w:r w:rsidRPr="00537ACB">
        <w:t xml:space="preserve">søk etter </w:t>
      </w:r>
      <w:r>
        <w:t xml:space="preserve">grå litteratur, </w:t>
      </w:r>
      <w:r w:rsidRPr="00537ACB">
        <w:t>pågående studier, kontakt med eksperter, gjennomgang av referanselister</w:t>
      </w:r>
      <w:r>
        <w:t>.</w:t>
      </w:r>
      <w:r w:rsidR="0006403F">
        <w:t xml:space="preserve"> Skriv ev. at dere ikke søkte i andre kilder, med begrunnelse</w:t>
      </w:r>
      <w:r w:rsidR="00D76DA1">
        <w:t>.</w:t>
      </w:r>
      <w:r>
        <w:t xml:space="preserve"> Beskriv hvem som utførte søkene, når de ble utført, hvilke kilder og søkemetoder som ble brukt</w:t>
      </w:r>
      <w:r w:rsidRPr="00537ACB">
        <w:t>]</w:t>
      </w:r>
    </w:p>
    <w:p w14:paraId="51A17D97" w14:textId="661242D5" w:rsidR="00946C0C" w:rsidRPr="00946C0C" w:rsidRDefault="00946C0C" w:rsidP="001A688C">
      <w:pPr>
        <w:rPr>
          <w:lang w:val="nn-NO"/>
        </w:rPr>
      </w:pPr>
    </w:p>
    <w:p w14:paraId="3B5BDA2E" w14:textId="0C99958F" w:rsidR="00B57613" w:rsidRPr="00E018D7" w:rsidRDefault="00946C0C" w:rsidP="00E018D7">
      <w:pPr>
        <w:pStyle w:val="Overskrift2"/>
      </w:pPr>
      <w:bookmarkStart w:id="55" w:name="_Toc49934051"/>
      <w:bookmarkStart w:id="56" w:name="_Toc150253134"/>
      <w:bookmarkStart w:id="57" w:name="_Toc92438770"/>
      <w:r w:rsidRPr="00E018D7">
        <w:t>U</w:t>
      </w:r>
      <w:r w:rsidR="00196AC0" w:rsidRPr="00E018D7">
        <w:t>tvelg</w:t>
      </w:r>
      <w:bookmarkEnd w:id="55"/>
      <w:r w:rsidR="00196AC0" w:rsidRPr="00E018D7">
        <w:t>ing</w:t>
      </w:r>
      <w:bookmarkEnd w:id="56"/>
      <w:r w:rsidR="00211CA4" w:rsidRPr="00E018D7">
        <w:t xml:space="preserve"> av </w:t>
      </w:r>
      <w:r w:rsidR="00A41130">
        <w:t>litteratur</w:t>
      </w:r>
      <w:bookmarkEnd w:id="57"/>
    </w:p>
    <w:p w14:paraId="27D3992B" w14:textId="11CEE98B" w:rsidR="002F6BB0" w:rsidRDefault="00920B98" w:rsidP="002F6BB0">
      <w:r>
        <w:rPr>
          <w:rFonts w:cs="Menlo Regular"/>
        </w:rPr>
        <w:t>P</w:t>
      </w:r>
      <w:r w:rsidRPr="00D27B1D">
        <w:rPr>
          <w:rFonts w:cs="Menlo Regular"/>
        </w:rPr>
        <w:t>rosjektmedarbeiderne</w:t>
      </w:r>
      <w:r w:rsidRPr="3004CD73">
        <w:rPr>
          <w:rFonts w:cs="Menlo Regular"/>
        </w:rPr>
        <w:t xml:space="preserve"> </w:t>
      </w:r>
      <w:r>
        <w:rPr>
          <w:rFonts w:cs="Menlo Regular"/>
        </w:rPr>
        <w:t>([</w:t>
      </w:r>
      <w:r w:rsidR="00A72ED5">
        <w:rPr>
          <w:rFonts w:cs="Menlo Regular"/>
        </w:rPr>
        <w:t>Navn</w:t>
      </w:r>
      <w:r>
        <w:rPr>
          <w:rFonts w:cs="Menlo Regular"/>
        </w:rPr>
        <w:t xml:space="preserve">]) </w:t>
      </w:r>
      <w:r w:rsidRPr="3004CD73">
        <w:rPr>
          <w:rFonts w:cs="Menlo Regular"/>
        </w:rPr>
        <w:t>gj</w:t>
      </w:r>
      <w:r>
        <w:rPr>
          <w:rFonts w:cs="Menlo Regular"/>
        </w:rPr>
        <w:t>o</w:t>
      </w:r>
      <w:r w:rsidRPr="3004CD73">
        <w:rPr>
          <w:rFonts w:cs="Menlo Regular"/>
        </w:rPr>
        <w:t>r</w:t>
      </w:r>
      <w:r>
        <w:rPr>
          <w:rFonts w:cs="Menlo Regular"/>
        </w:rPr>
        <w:t>de</w:t>
      </w:r>
      <w:r w:rsidRPr="3004CD73">
        <w:rPr>
          <w:rFonts w:cs="Menlo Regular"/>
        </w:rPr>
        <w:t xml:space="preserve"> uavhengige vurderinger </w:t>
      </w:r>
      <w:r>
        <w:t xml:space="preserve">(«screening») </w:t>
      </w:r>
      <w:r w:rsidRPr="3004CD73">
        <w:rPr>
          <w:rFonts w:cs="Menlo Regular"/>
        </w:rPr>
        <w:t xml:space="preserve">av titler og sammendrag fra litteratursøket opp mot inklusjonskriteriene. Studiene som vi </w:t>
      </w:r>
      <w:r>
        <w:rPr>
          <w:rFonts w:cs="Menlo Regular"/>
        </w:rPr>
        <w:t>ble</w:t>
      </w:r>
      <w:r w:rsidRPr="3004CD73">
        <w:rPr>
          <w:rFonts w:cs="Menlo Regular"/>
        </w:rPr>
        <w:t xml:space="preserve"> enige om at </w:t>
      </w:r>
      <w:r>
        <w:rPr>
          <w:rFonts w:cs="Menlo Regular"/>
        </w:rPr>
        <w:t>var</w:t>
      </w:r>
      <w:r w:rsidRPr="3004CD73">
        <w:rPr>
          <w:rFonts w:cs="Menlo Regular"/>
        </w:rPr>
        <w:t xml:space="preserve"> relevante innhente</w:t>
      </w:r>
      <w:r>
        <w:rPr>
          <w:rFonts w:cs="Menlo Regular"/>
        </w:rPr>
        <w:t>t</w:t>
      </w:r>
      <w:r w:rsidRPr="3004CD73">
        <w:rPr>
          <w:rFonts w:cs="Menlo Regular"/>
        </w:rPr>
        <w:t xml:space="preserve"> vi i fulltekst</w:t>
      </w:r>
      <w:r>
        <w:rPr>
          <w:rFonts w:cs="Menlo Regular"/>
        </w:rPr>
        <w:t xml:space="preserve"> og to prosjektmedarbeidere gjorde uavhengige vurderinger av disse</w:t>
      </w:r>
      <w:r w:rsidRPr="3004CD73">
        <w:rPr>
          <w:rFonts w:cs="Menlo Regular"/>
        </w:rPr>
        <w:t xml:space="preserve">. </w:t>
      </w:r>
      <w:r>
        <w:t xml:space="preserve">Vi piloterte inklusjonskriteriene på de 200 første studiene, for å sikre at prosjektmedarbeiderne hadde en felles forståelse for inklusjonskriteriene. </w:t>
      </w:r>
      <w:r w:rsidRPr="3004CD73">
        <w:rPr>
          <w:rFonts w:cs="Menlo Regular"/>
        </w:rPr>
        <w:t>Uenighet om vurdering</w:t>
      </w:r>
      <w:r>
        <w:rPr>
          <w:rFonts w:cs="Menlo Regular"/>
        </w:rPr>
        <w:t>er</w:t>
      </w:r>
      <w:r w:rsidRPr="3004CD73">
        <w:rPr>
          <w:rFonts w:cs="Menlo Regular"/>
        </w:rPr>
        <w:t xml:space="preserve"> av titler/sammendrag og fulltekster løs</w:t>
      </w:r>
      <w:r w:rsidR="002F6BB0">
        <w:rPr>
          <w:rFonts w:cs="Menlo Regular"/>
        </w:rPr>
        <w:t>t</w:t>
      </w:r>
      <w:r w:rsidRPr="3004CD73">
        <w:rPr>
          <w:rFonts w:cs="Menlo Regular"/>
        </w:rPr>
        <w:t>e vi ved diskusjon eller ved å konferere med en tredje prosjektmedarbeider</w:t>
      </w:r>
      <w:r>
        <w:rPr>
          <w:rFonts w:cs="Menlo Regular"/>
        </w:rPr>
        <w:t xml:space="preserve"> </w:t>
      </w:r>
      <w:r>
        <w:rPr>
          <w:rFonts w:cs="Arial"/>
          <w:szCs w:val="22"/>
        </w:rPr>
        <w:t>([</w:t>
      </w:r>
      <w:r w:rsidR="00A72ED5">
        <w:rPr>
          <w:rFonts w:cs="Arial"/>
          <w:szCs w:val="22"/>
        </w:rPr>
        <w:t>Navn</w:t>
      </w:r>
      <w:r>
        <w:rPr>
          <w:rFonts w:cs="Arial"/>
          <w:szCs w:val="22"/>
        </w:rPr>
        <w:t>])</w:t>
      </w:r>
      <w:r>
        <w:rPr>
          <w:rFonts w:cs="Menlo Regular"/>
        </w:rPr>
        <w:t>.</w:t>
      </w:r>
      <w:r>
        <w:rPr>
          <w:rFonts w:cs="Arial"/>
          <w:szCs w:val="22"/>
        </w:rPr>
        <w:br/>
      </w:r>
      <w:r>
        <w:rPr>
          <w:rFonts w:cs="Arial"/>
          <w:szCs w:val="22"/>
        </w:rPr>
        <w:br/>
      </w:r>
      <w:r w:rsidR="002F6BB0">
        <w:t xml:space="preserve">Vi brukte maskinlæringsfunksjoner for å hjelpe oss med å vurdere titler og sammendrag mer effektivt. Enkelt sagt betyr maskinlæring at vi tar i bruk </w:t>
      </w:r>
      <w:r w:rsidR="002F6BB0" w:rsidRPr="007F5B55">
        <w:t>algoritmer som gjør</w:t>
      </w:r>
      <w:r w:rsidR="002F6BB0">
        <w:t xml:space="preserve"> at</w:t>
      </w:r>
      <w:r w:rsidR="002F6BB0" w:rsidRPr="007F5B55">
        <w:t xml:space="preserve"> datamaskine</w:t>
      </w:r>
      <w:r w:rsidR="002F6BB0">
        <w:t>n er</w:t>
      </w:r>
      <w:r w:rsidR="002F6BB0" w:rsidRPr="007F5B55">
        <w:t xml:space="preserve"> i stand å lære fra og utvikle </w:t>
      </w:r>
      <w:r w:rsidR="002F6BB0">
        <w:t xml:space="preserve">sin beslutningsstøtte </w:t>
      </w:r>
      <w:r w:rsidR="002F6BB0" w:rsidRPr="007F5B55">
        <w:t>basert på empiriske data</w:t>
      </w:r>
      <w:r w:rsidR="002F6BB0">
        <w:t xml:space="preserve">. </w:t>
      </w:r>
    </w:p>
    <w:p w14:paraId="7BA7C3AF" w14:textId="77777777" w:rsidR="002F6BB0" w:rsidRDefault="002F6BB0" w:rsidP="002F6BB0"/>
    <w:p w14:paraId="06D57EE1" w14:textId="30128FBC" w:rsidR="002F6BB0" w:rsidRDefault="002F6BB0" w:rsidP="002F6BB0">
      <w:pPr>
        <w:spacing w:after="240"/>
      </w:pPr>
      <w:r>
        <w:t>[Fjern nedenfor tekst om maskinlæring som ikke passer.</w:t>
      </w:r>
      <w:r w:rsidRPr="007D0021">
        <w:t xml:space="preserve"> </w:t>
      </w:r>
      <w:r w:rsidR="009322CB">
        <w:t xml:space="preserve">I beskrivelsene fins det flere alternative løsninger: fjern de som ikke passer. </w:t>
      </w:r>
      <w:r w:rsidRPr="00E130FD">
        <w:t>Beskriv ev</w:t>
      </w:r>
      <w:r>
        <w:t>.</w:t>
      </w:r>
      <w:r w:rsidRPr="00E130FD">
        <w:t xml:space="preserve"> b</w:t>
      </w:r>
      <w:r>
        <w:t>i</w:t>
      </w:r>
      <w:r w:rsidRPr="00E130FD">
        <w:t>stand eller veiledning</w:t>
      </w:r>
      <w:r>
        <w:t xml:space="preserve"> i bruk av maskinlæring som bør nevnes.</w:t>
      </w:r>
      <w:r w:rsidRPr="00E130FD">
        <w:t xml:space="preserve">] </w:t>
      </w:r>
    </w:p>
    <w:p w14:paraId="7DC3E9C5" w14:textId="5C7F3AF7" w:rsidR="00920B98" w:rsidRDefault="002F6BB0" w:rsidP="002F6BB0">
      <w:pPr>
        <w:spacing w:after="240"/>
        <w:rPr>
          <w:rFonts w:eastAsia="Cambria" w:cs="Cambria"/>
          <w:color w:val="D13438"/>
          <w:u w:val="single"/>
        </w:rPr>
      </w:pPr>
      <w:r>
        <w:rPr>
          <w:rFonts w:eastAsia="Calibri" w:cs="Calibri"/>
        </w:rPr>
        <w:t>Vi</w:t>
      </w:r>
      <w:r w:rsidR="00920B98" w:rsidRPr="7BD71807">
        <w:rPr>
          <w:rFonts w:eastAsia="Calibri" w:cs="Calibri"/>
        </w:rPr>
        <w:t xml:space="preserve"> benyttet «priority screening»</w:t>
      </w:r>
      <w:r>
        <w:rPr>
          <w:rFonts w:eastAsia="Calibri" w:cs="Calibri"/>
        </w:rPr>
        <w:t>, som er</w:t>
      </w:r>
      <w:r w:rsidR="00920B98" w:rsidRPr="7BD71807">
        <w:rPr>
          <w:rFonts w:eastAsia="Calibri" w:cs="Calibri"/>
        </w:rPr>
        <w:t xml:space="preserve"> en rangeringsalgoritme i programvaren EPPI-Reviewer (</w:t>
      </w:r>
      <w:r w:rsidR="00920B98">
        <w:rPr>
          <w:rFonts w:eastAsia="Calibri" w:cs="Calibri"/>
        </w:rPr>
        <w:t>R</w:t>
      </w:r>
      <w:r w:rsidR="00920B98" w:rsidRPr="7BD71807">
        <w:rPr>
          <w:rFonts w:eastAsia="Calibri" w:cs="Calibri"/>
        </w:rPr>
        <w:t>ef</w:t>
      </w:r>
      <w:r w:rsidR="00920B98">
        <w:rPr>
          <w:rFonts w:eastAsia="Calibri" w:cs="Calibri"/>
        </w:rPr>
        <w:t>5</w:t>
      </w:r>
      <w:r w:rsidR="00920B98" w:rsidRPr="7BD71807">
        <w:rPr>
          <w:rFonts w:eastAsia="Calibri" w:cs="Calibri"/>
        </w:rPr>
        <w:t xml:space="preserve">). Algoritmen læres opp av forskernes avgjørelser om inklusjon og eksklusjon av referanser på tittel- og sammendragsnivå. </w:t>
      </w:r>
      <w:r w:rsidR="00920B98" w:rsidRPr="7BD71807">
        <w:rPr>
          <w:rFonts w:eastAsia="Cambria" w:cs="Cambria"/>
          <w:color w:val="000000" w:themeColor="text1"/>
        </w:rPr>
        <w:t xml:space="preserve">Referanser som algoritmen anså </w:t>
      </w:r>
      <w:r w:rsidR="00920B98" w:rsidRPr="7BD71807">
        <w:rPr>
          <w:rFonts w:eastAsia="Cambria" w:cs="Cambria"/>
          <w:color w:val="000000" w:themeColor="text1"/>
        </w:rPr>
        <w:lastRenderedPageBreak/>
        <w:t>som mer relevante ble skjøvet frem i «køen». På denne måten fikk vi et raskere overblikk over hvor mange referanser som muligens traff inklusjonskriteriene enn om vi hadde lest referansene i tilfeldig rekkefølge.</w:t>
      </w:r>
      <w:r w:rsidR="00920B98" w:rsidRPr="7BD71807">
        <w:rPr>
          <w:rFonts w:eastAsia="Cambria" w:cs="Cambria"/>
        </w:rPr>
        <w:t xml:space="preserve"> </w:t>
      </w:r>
      <w:r w:rsidR="00920B98" w:rsidRPr="00E907F7">
        <w:rPr>
          <w:rFonts w:eastAsia="Calibri" w:cs="Calibri"/>
        </w:rPr>
        <w:t xml:space="preserve">Ved en inklusjonsrate på ≤ </w:t>
      </w:r>
      <w:r w:rsidR="009322CB">
        <w:rPr>
          <w:rFonts w:eastAsia="Calibri" w:cs="Calibri"/>
        </w:rPr>
        <w:t>x</w:t>
      </w:r>
      <w:r w:rsidR="00920B98" w:rsidRPr="00E907F7">
        <w:rPr>
          <w:rFonts w:eastAsia="Calibri" w:cs="Calibri"/>
        </w:rPr>
        <w:t xml:space="preserve"> %</w:t>
      </w:r>
      <w:r>
        <w:rPr>
          <w:rFonts w:eastAsia="Calibri" w:cs="Calibri"/>
        </w:rPr>
        <w:t xml:space="preserve"> av de siste </w:t>
      </w:r>
      <w:r w:rsidR="009322CB">
        <w:rPr>
          <w:rFonts w:eastAsia="Calibri" w:cs="Calibri"/>
        </w:rPr>
        <w:t>x</w:t>
      </w:r>
      <w:r>
        <w:rPr>
          <w:rFonts w:eastAsia="Calibri" w:cs="Calibri"/>
        </w:rPr>
        <w:t xml:space="preserve"> referanser lest </w:t>
      </w:r>
      <w:r w:rsidR="00920B98" w:rsidRPr="00E907F7">
        <w:rPr>
          <w:rFonts w:eastAsia="Calibri" w:cs="Calibri"/>
        </w:rPr>
        <w:t>/</w:t>
      </w:r>
      <w:r w:rsidR="00920B98">
        <w:rPr>
          <w:rFonts w:eastAsia="Calibri" w:cs="Calibri"/>
        </w:rPr>
        <w:t xml:space="preserve"> </w:t>
      </w:r>
      <w:r w:rsidR="00920B98" w:rsidRPr="00E907F7">
        <w:rPr>
          <w:rFonts w:eastAsia="Calibri" w:cs="Calibri"/>
          <w:sz w:val="24"/>
          <w:szCs w:val="24"/>
        </w:rPr>
        <w:t>v</w:t>
      </w:r>
      <w:r w:rsidR="00920B98" w:rsidRPr="00E907F7">
        <w:rPr>
          <w:rFonts w:eastAsia="Calibri" w:cs="Calibri"/>
        </w:rPr>
        <w:t xml:space="preserve">ed en tydelig utflating av inklusjonskurven i programvaren </w:t>
      </w:r>
      <w:r w:rsidR="00920B98" w:rsidRPr="00E907F7">
        <w:t>/</w:t>
      </w:r>
      <w:r w:rsidR="00920B98" w:rsidRPr="00E907F7">
        <w:rPr>
          <w:rFonts w:eastAsia="Calibri" w:cs="Calibri"/>
        </w:rPr>
        <w:t xml:space="preserve"> etter </w:t>
      </w:r>
      <w:r w:rsidR="009322CB">
        <w:rPr>
          <w:rFonts w:eastAsia="Calibri" w:cs="Calibri"/>
        </w:rPr>
        <w:t>x</w:t>
      </w:r>
      <w:r w:rsidR="00920B98" w:rsidRPr="00E907F7">
        <w:rPr>
          <w:rFonts w:eastAsia="Calibri" w:cs="Calibri"/>
        </w:rPr>
        <w:t xml:space="preserve"> antall timer med screening uten å finne én relevant studie </w:t>
      </w:r>
      <w:r w:rsidR="00920B98">
        <w:rPr>
          <w:rFonts w:eastAsia="Calibri" w:cs="Calibri"/>
        </w:rPr>
        <w:t xml:space="preserve">/ etter å ha screenet </w:t>
      </w:r>
      <w:r w:rsidR="009322CB">
        <w:rPr>
          <w:rFonts w:eastAsia="Calibri" w:cs="Calibri"/>
        </w:rPr>
        <w:t>x</w:t>
      </w:r>
      <w:r w:rsidR="00920B98">
        <w:rPr>
          <w:rFonts w:eastAsia="Calibri" w:cs="Calibri"/>
        </w:rPr>
        <w:t xml:space="preserve"> antall studier uten å finne en relevant studie</w:t>
      </w:r>
      <w:r w:rsidR="009322CB">
        <w:rPr>
          <w:rFonts w:eastAsia="Calibri" w:cs="Calibri"/>
        </w:rPr>
        <w:t xml:space="preserve">, </w:t>
      </w:r>
      <w:r w:rsidR="00920B98" w:rsidRPr="00E907F7">
        <w:rPr>
          <w:rFonts w:eastAsia="Calibri" w:cs="Calibri"/>
        </w:rPr>
        <w:t xml:space="preserve">vurderte én prosjektmedarbeider de gjenstående </w:t>
      </w:r>
      <w:r w:rsidR="00920B98" w:rsidRPr="00E907F7">
        <w:rPr>
          <w:rFonts w:eastAsia="Cambria" w:cs="Cambria"/>
          <w:color w:val="000000" w:themeColor="text1"/>
        </w:rPr>
        <w:t xml:space="preserve">referansene </w:t>
      </w:r>
      <w:r w:rsidR="00920B98" w:rsidRPr="00E907F7">
        <w:rPr>
          <w:rFonts w:eastAsia="Calibri" w:cs="Calibri"/>
        </w:rPr>
        <w:t xml:space="preserve">alene / </w:t>
      </w:r>
      <w:r w:rsidR="00920B98" w:rsidRPr="00E907F7">
        <w:t>stoppet vi å screene basert på antakelsen om at de resterende referansene høyst sannsynlig var irrelevante</w:t>
      </w:r>
      <w:r w:rsidR="00920B98" w:rsidRPr="00E907F7">
        <w:rPr>
          <w:rFonts w:eastAsia="Calibri" w:cs="Calibri"/>
        </w:rPr>
        <w:t xml:space="preserve"> / beskriv ev. annen løsning som ble benyttet</w:t>
      </w:r>
      <w:r w:rsidR="00920B98" w:rsidRPr="00E907F7">
        <w:t xml:space="preserve">. </w:t>
      </w:r>
      <w:r w:rsidR="00920B98">
        <w:br/>
      </w:r>
      <w:r w:rsidR="00920B98">
        <w:br/>
      </w:r>
      <w:r w:rsidR="00920B98" w:rsidRPr="7BD71807">
        <w:rPr>
          <w:rFonts w:eastAsia="Calibri" w:cs="Calibri"/>
        </w:rPr>
        <w:t>Vi fikk et stort antall referanser i litteratursøket og brukte derfor «</w:t>
      </w:r>
      <w:r w:rsidR="00920B98" w:rsidRPr="7BD71807">
        <w:rPr>
          <w:rFonts w:eastAsia="Calibri" w:cs="Calibri"/>
          <w:i/>
          <w:iCs/>
        </w:rPr>
        <w:t>automatic</w:t>
      </w:r>
      <w:r w:rsidR="00920B98" w:rsidRPr="7BD71807">
        <w:rPr>
          <w:rFonts w:eastAsia="Calibri" w:cs="Calibri"/>
        </w:rPr>
        <w:t xml:space="preserve"> </w:t>
      </w:r>
      <w:r w:rsidR="00920B98" w:rsidRPr="7BD71807">
        <w:rPr>
          <w:rFonts w:eastAsia="Calibri" w:cs="Calibri"/>
          <w:i/>
          <w:iCs/>
        </w:rPr>
        <w:t>text clustering»</w:t>
      </w:r>
      <w:r w:rsidR="00920B98" w:rsidRPr="7BD71807">
        <w:rPr>
          <w:rFonts w:eastAsia="Cambria" w:cs="Cambria"/>
          <w:color w:val="000000" w:themeColor="text1"/>
        </w:rPr>
        <w:t xml:space="preserve"> </w:t>
      </w:r>
      <w:r w:rsidR="00920B98" w:rsidRPr="7BD71807">
        <w:rPr>
          <w:rFonts w:eastAsia="Calibri" w:cs="Calibri"/>
        </w:rPr>
        <w:t>i programvaren EPPI-Reviewer til å identifisere åpenbart relevante eller irrelevante temaområder (</w:t>
      </w:r>
      <w:r w:rsidR="00920B98">
        <w:rPr>
          <w:rFonts w:eastAsia="Calibri" w:cs="Calibri"/>
        </w:rPr>
        <w:t>R</w:t>
      </w:r>
      <w:r w:rsidR="00920B98" w:rsidRPr="7BD71807">
        <w:rPr>
          <w:rFonts w:eastAsia="Calibri" w:cs="Calibri"/>
        </w:rPr>
        <w:t>e</w:t>
      </w:r>
      <w:r w:rsidR="00920B98">
        <w:rPr>
          <w:rFonts w:eastAsia="Calibri" w:cs="Calibri"/>
        </w:rPr>
        <w:t>f6</w:t>
      </w:r>
      <w:r w:rsidR="00920B98" w:rsidRPr="7BD71807">
        <w:rPr>
          <w:rFonts w:eastAsia="Calibri" w:cs="Calibri"/>
        </w:rPr>
        <w:t xml:space="preserve">). </w:t>
      </w:r>
      <w:r w:rsidR="00920B98" w:rsidRPr="7BD71807">
        <w:rPr>
          <w:rFonts w:eastAsia="Calibri" w:cs="Calibri"/>
          <w:color w:val="000000" w:themeColor="text1"/>
        </w:rPr>
        <w:t>Denne maskinlæringsfunksjonen</w:t>
      </w:r>
      <w:r w:rsidR="00920B98" w:rsidRPr="7BD71807">
        <w:rPr>
          <w:rFonts w:eastAsia="Cambria" w:cs="Cambria"/>
          <w:color w:val="000000" w:themeColor="text1"/>
        </w:rPr>
        <w:t xml:space="preserve"> analyserer fordelingen og konteksten av ord, deler av ord eller termer i titler og sammendrag, og genererer grupper automatisk basert på fellestrekk i referanseteksten. Hver referanse kan tilordnes én eller flere grupper</w:t>
      </w:r>
      <w:r w:rsidR="00920B98">
        <w:t xml:space="preserve">. </w:t>
      </w:r>
      <w:r w:rsidR="00920B98" w:rsidRPr="4A3A63EF">
        <w:rPr>
          <w:rFonts w:eastAsia="Cambria" w:cs="Cambria"/>
          <w:color w:val="000000" w:themeColor="text1"/>
        </w:rPr>
        <w:t>Grupper med referanser vi anså som</w:t>
      </w:r>
      <w:r w:rsidR="00920B98" w:rsidRPr="000E4BAE">
        <w:rPr>
          <w:rFonts w:eastAsia="Calibri" w:cs="Calibri"/>
          <w:color w:val="000000" w:themeColor="text1"/>
        </w:rPr>
        <w:t xml:space="preserve"> åpenbart </w:t>
      </w:r>
      <w:r w:rsidR="00920B98" w:rsidRPr="00D3400A">
        <w:rPr>
          <w:rFonts w:eastAsia="Calibri" w:cs="Calibri"/>
        </w:rPr>
        <w:t>irrelevante, ble gjennomgått av kun én prosjektmedarbeider / ble automatisk ekskludert</w:t>
      </w:r>
      <w:r w:rsidR="00920B98" w:rsidRPr="09D466C5">
        <w:rPr>
          <w:rFonts w:eastAsia="Calibri" w:cs="Calibri"/>
        </w:rPr>
        <w:t xml:space="preserve"> uten av vi leste dem manuelt</w:t>
      </w:r>
      <w:r w:rsidR="00920B98" w:rsidRPr="00D3400A">
        <w:rPr>
          <w:rFonts w:eastAsia="Calibri" w:cs="Calibri"/>
        </w:rPr>
        <w:t xml:space="preserve">. </w:t>
      </w:r>
      <w:r w:rsidR="00920B98" w:rsidRPr="002F6BB0">
        <w:rPr>
          <w:rFonts w:eastAsia="Cambria"/>
        </w:rPr>
        <w:t>For parameterne benyttet for clustering, se vedlegg 2.</w:t>
      </w:r>
    </w:p>
    <w:p w14:paraId="5FEC3362" w14:textId="11DF8963" w:rsidR="00920B98" w:rsidRDefault="00920B98" w:rsidP="00920B98">
      <w:pPr>
        <w:rPr>
          <w:rFonts w:eastAsia="Calibri" w:cs="Calibri"/>
        </w:rPr>
      </w:pPr>
      <w:r w:rsidRPr="14872733">
        <w:rPr>
          <w:rFonts w:eastAsia="Calibri" w:cs="Calibri"/>
        </w:rPr>
        <w:t xml:space="preserve">For raskt å kunne identifiserer referanser med </w:t>
      </w:r>
      <w:r w:rsidR="009322CB">
        <w:rPr>
          <w:rFonts w:eastAsia="Calibri" w:cs="Calibri"/>
        </w:rPr>
        <w:t>rendomisert kontrollert</w:t>
      </w:r>
      <w:r w:rsidRPr="14872733">
        <w:rPr>
          <w:rFonts w:eastAsia="Calibri" w:cs="Calibri"/>
        </w:rPr>
        <w:t xml:space="preserve"> studiedesign</w:t>
      </w:r>
      <w:r>
        <w:rPr>
          <w:rFonts w:eastAsia="Calibri" w:cs="Calibri"/>
        </w:rPr>
        <w:t xml:space="preserve"> </w:t>
      </w:r>
      <w:r w:rsidR="009322CB">
        <w:rPr>
          <w:rFonts w:eastAsia="Calibri" w:cs="Calibri"/>
        </w:rPr>
        <w:t>(</w:t>
      </w:r>
      <w:r>
        <w:rPr>
          <w:rFonts w:eastAsia="Calibri" w:cs="Calibri"/>
        </w:rPr>
        <w:t>RCT</w:t>
      </w:r>
      <w:r w:rsidR="009322CB">
        <w:rPr>
          <w:rFonts w:eastAsia="Calibri" w:cs="Calibri"/>
        </w:rPr>
        <w:t>)</w:t>
      </w:r>
      <w:r w:rsidRPr="14872733">
        <w:rPr>
          <w:rFonts w:eastAsia="Calibri" w:cs="Calibri"/>
        </w:rPr>
        <w:t xml:space="preserve"> </w:t>
      </w:r>
      <w:r>
        <w:rPr>
          <w:rFonts w:eastAsia="Calibri" w:cs="Calibri"/>
        </w:rPr>
        <w:t>brukte vi</w:t>
      </w:r>
      <w:r w:rsidRPr="14872733">
        <w:rPr>
          <w:rFonts w:eastAsia="Calibri" w:cs="Calibri"/>
        </w:rPr>
        <w:t xml:space="preserve"> «</w:t>
      </w:r>
      <w:r>
        <w:rPr>
          <w:rFonts w:eastAsia="Calibri" w:cs="Calibri"/>
        </w:rPr>
        <w:t>Cochrane RCT classifier</w:t>
      </w:r>
      <w:r w:rsidRPr="14872733">
        <w:rPr>
          <w:rFonts w:eastAsia="Calibri" w:cs="Calibri"/>
        </w:rPr>
        <w:t>»</w:t>
      </w:r>
      <w:r w:rsidRPr="007168C6">
        <w:rPr>
          <w:rFonts w:eastAsia="Calibri" w:cs="Calibri"/>
        </w:rPr>
        <w:t xml:space="preserve"> </w:t>
      </w:r>
      <w:r>
        <w:rPr>
          <w:rFonts w:eastAsia="Calibri" w:cs="Calibri"/>
        </w:rPr>
        <w:t xml:space="preserve">(Ref7). Classifieren </w:t>
      </w:r>
      <w:r w:rsidR="002F6BB0">
        <w:rPr>
          <w:rFonts w:eastAsia="Calibri" w:cs="Calibri"/>
        </w:rPr>
        <w:t xml:space="preserve">er </w:t>
      </w:r>
      <w:r w:rsidRPr="7BD71807">
        <w:rPr>
          <w:rFonts w:eastAsia="Calibri" w:cs="Calibri"/>
        </w:rPr>
        <w:t>bygget, trent</w:t>
      </w:r>
      <w:r w:rsidR="002F6BB0">
        <w:rPr>
          <w:rFonts w:eastAsia="Calibri" w:cs="Calibri"/>
        </w:rPr>
        <w:t xml:space="preserve"> opp</w:t>
      </w:r>
      <w:r w:rsidRPr="7BD71807">
        <w:rPr>
          <w:rFonts w:eastAsia="Calibri" w:cs="Calibri"/>
        </w:rPr>
        <w:t xml:space="preserve"> og validert på </w:t>
      </w:r>
      <w:r>
        <w:rPr>
          <w:rFonts w:eastAsia="Calibri" w:cs="Calibri"/>
        </w:rPr>
        <w:t>280 000</w:t>
      </w:r>
      <w:r w:rsidRPr="7BD71807">
        <w:rPr>
          <w:rFonts w:eastAsia="Calibri" w:cs="Calibri"/>
        </w:rPr>
        <w:t xml:space="preserve"> helsefaglige referanse</w:t>
      </w:r>
      <w:r>
        <w:rPr>
          <w:rFonts w:eastAsia="Calibri" w:cs="Calibri"/>
        </w:rPr>
        <w:t>r,</w:t>
      </w:r>
      <w:r w:rsidR="002F6BB0">
        <w:rPr>
          <w:rFonts w:eastAsia="Calibri" w:cs="Calibri"/>
        </w:rPr>
        <w:t xml:space="preserve"> </w:t>
      </w:r>
      <w:r w:rsidRPr="7BD71807">
        <w:rPr>
          <w:rFonts w:eastAsia="Calibri" w:cs="Calibri"/>
        </w:rPr>
        <w:t>som gjør at de</w:t>
      </w:r>
      <w:r>
        <w:rPr>
          <w:rFonts w:eastAsia="Calibri" w:cs="Calibri"/>
        </w:rPr>
        <w:t>n</w:t>
      </w:r>
      <w:r w:rsidRPr="7BD71807">
        <w:rPr>
          <w:rFonts w:eastAsia="Calibri" w:cs="Calibri"/>
        </w:rPr>
        <w:t xml:space="preserve"> med høy grad av sikkerhet klarer å skille mellom ønsket og ikke ønsket studiedesign innenfor dette fagfeltet</w:t>
      </w:r>
      <w:r>
        <w:rPr>
          <w:rFonts w:eastAsia="Calibri" w:cs="Calibri"/>
        </w:rPr>
        <w:t>. Vi ekskluderte studier klassifisert med 0-9</w:t>
      </w:r>
      <w:r w:rsidR="002F6BB0">
        <w:rPr>
          <w:rFonts w:eastAsia="Calibri" w:cs="Calibri"/>
        </w:rPr>
        <w:t xml:space="preserve"> </w:t>
      </w:r>
      <w:r>
        <w:rPr>
          <w:rFonts w:eastAsia="Calibri" w:cs="Calibri"/>
        </w:rPr>
        <w:t xml:space="preserve">% sannsynlighet til å være RCTer, uten å lese dem manuelt. </w:t>
      </w:r>
    </w:p>
    <w:p w14:paraId="037C2A85" w14:textId="77777777" w:rsidR="00920B98" w:rsidRDefault="00920B98" w:rsidP="00920B98">
      <w:pPr>
        <w:rPr>
          <w:rFonts w:eastAsia="Calibri" w:cs="Calibri"/>
        </w:rPr>
      </w:pPr>
    </w:p>
    <w:p w14:paraId="4D77E3B7" w14:textId="3C18270B" w:rsidR="00920B98" w:rsidRDefault="00920B98" w:rsidP="00920B98">
      <w:pPr>
        <w:rPr>
          <w:rFonts w:eastAsia="Calibri" w:cs="Calibri"/>
        </w:rPr>
      </w:pPr>
      <w:r w:rsidRPr="14872733">
        <w:rPr>
          <w:rFonts w:eastAsia="Calibri" w:cs="Calibri"/>
        </w:rPr>
        <w:t xml:space="preserve">For raskt å kunne identifiserer referanser med </w:t>
      </w:r>
      <w:r>
        <w:rPr>
          <w:rFonts w:eastAsia="Calibri" w:cs="Calibri"/>
        </w:rPr>
        <w:t>systematiske oversikter</w:t>
      </w:r>
      <w:r w:rsidRPr="14872733">
        <w:rPr>
          <w:rFonts w:eastAsia="Calibri" w:cs="Calibri"/>
        </w:rPr>
        <w:t xml:space="preserve"> </w:t>
      </w:r>
      <w:r w:rsidR="009322CB">
        <w:rPr>
          <w:rFonts w:eastAsia="Calibri" w:cs="Calibri"/>
        </w:rPr>
        <w:t xml:space="preserve">som studiedesign, </w:t>
      </w:r>
      <w:r>
        <w:rPr>
          <w:rFonts w:eastAsia="Calibri" w:cs="Calibri"/>
        </w:rPr>
        <w:t>brukte vi</w:t>
      </w:r>
      <w:r w:rsidRPr="14872733">
        <w:rPr>
          <w:rFonts w:eastAsia="Calibri" w:cs="Calibri"/>
        </w:rPr>
        <w:t xml:space="preserve"> eksisterende</w:t>
      </w:r>
      <w:r>
        <w:rPr>
          <w:rFonts w:eastAsia="Calibri" w:cs="Calibri"/>
        </w:rPr>
        <w:t xml:space="preserve"> «systematic review» classifier i EPPI-Reviewer. Den </w:t>
      </w:r>
      <w:r w:rsidR="002F6BB0">
        <w:rPr>
          <w:rFonts w:eastAsia="Calibri" w:cs="Calibri"/>
        </w:rPr>
        <w:t>er bygget, trent opp</w:t>
      </w:r>
      <w:r w:rsidRPr="14872733">
        <w:rPr>
          <w:rFonts w:eastAsia="Calibri" w:cs="Calibri"/>
        </w:rPr>
        <w:t xml:space="preserve"> og validert </w:t>
      </w:r>
      <w:r>
        <w:rPr>
          <w:rFonts w:eastAsia="Calibri" w:cs="Calibri"/>
        </w:rPr>
        <w:t>med data fra Universitetet i Yorks «Database of Abstracts of Systematic Reviews of Effect</w:t>
      </w:r>
      <w:r w:rsidRPr="002F6BB0">
        <w:rPr>
          <w:rFonts w:eastAsia="Calibri"/>
        </w:rPr>
        <w:t>»</w:t>
      </w:r>
      <w:r w:rsidRPr="002F6BB0">
        <w:rPr>
          <w:rFonts w:eastAsia="Cambria"/>
        </w:rPr>
        <w:t xml:space="preserve"> (Ref5)</w:t>
      </w:r>
      <w:r w:rsidRPr="002F6BB0">
        <w:rPr>
          <w:rFonts w:eastAsia="Calibri"/>
        </w:rPr>
        <w:t>,</w:t>
      </w:r>
      <w:r w:rsidRPr="14872733">
        <w:rPr>
          <w:rFonts w:eastAsia="Cambria" w:cs="Cambria"/>
        </w:rPr>
        <w:t xml:space="preserve"> </w:t>
      </w:r>
      <w:r w:rsidRPr="14872733">
        <w:rPr>
          <w:rFonts w:eastAsia="Calibri" w:cs="Calibri"/>
        </w:rPr>
        <w:t>som gjør at de</w:t>
      </w:r>
      <w:r w:rsidR="002F6BB0">
        <w:rPr>
          <w:rFonts w:eastAsia="Calibri" w:cs="Calibri"/>
        </w:rPr>
        <w:t>n</w:t>
      </w:r>
      <w:r w:rsidRPr="14872733">
        <w:rPr>
          <w:rFonts w:eastAsia="Calibri" w:cs="Calibri"/>
        </w:rPr>
        <w:t xml:space="preserve"> med høy grad av sikkerhet klarer å skille mellom ønsket og ikke ønsket studiedesign</w:t>
      </w:r>
      <w:r>
        <w:rPr>
          <w:rFonts w:eastAsia="Calibri" w:cs="Calibri"/>
        </w:rPr>
        <w:t xml:space="preserve">. </w:t>
      </w:r>
      <w:r w:rsidRPr="7EF490B3">
        <w:rPr>
          <w:rFonts w:eastAsia="Calibri" w:cs="Calibri"/>
        </w:rPr>
        <w:t>Referanser som bl</w:t>
      </w:r>
      <w:r w:rsidR="002F6BB0">
        <w:rPr>
          <w:rFonts w:eastAsia="Calibri" w:cs="Calibri"/>
        </w:rPr>
        <w:t>e</w:t>
      </w:r>
      <w:r w:rsidRPr="7EF490B3">
        <w:rPr>
          <w:rFonts w:eastAsia="Calibri" w:cs="Calibri"/>
        </w:rPr>
        <w:t xml:space="preserve"> klassifisert som &lt; [10</w:t>
      </w:r>
      <w:r w:rsidR="009322CB">
        <w:rPr>
          <w:rFonts w:eastAsia="Calibri" w:cs="Calibri"/>
        </w:rPr>
        <w:t>]</w:t>
      </w:r>
      <w:r w:rsidRPr="7EF490B3">
        <w:rPr>
          <w:rFonts w:eastAsia="Calibri" w:cs="Calibri"/>
        </w:rPr>
        <w:t xml:space="preserve"> % sannsynlig å være </w:t>
      </w:r>
      <w:r>
        <w:rPr>
          <w:rFonts w:eastAsia="Calibri" w:cs="Calibri"/>
        </w:rPr>
        <w:t>systematiske oversikter</w:t>
      </w:r>
      <w:r w:rsidRPr="7EF490B3">
        <w:rPr>
          <w:rFonts w:eastAsia="Calibri" w:cs="Calibri"/>
        </w:rPr>
        <w:t xml:space="preserve"> </w:t>
      </w:r>
      <w:r>
        <w:rPr>
          <w:rFonts w:eastAsia="Calibri" w:cs="Calibri"/>
        </w:rPr>
        <w:t>ble</w:t>
      </w:r>
      <w:r w:rsidRPr="7EF490B3">
        <w:rPr>
          <w:rFonts w:eastAsia="Calibri" w:cs="Calibri"/>
        </w:rPr>
        <w:t xml:space="preserve"> gjennomgått av kun én prosjektmedarbeider / </w:t>
      </w:r>
      <w:r>
        <w:rPr>
          <w:rFonts w:eastAsia="Calibri" w:cs="Calibri"/>
        </w:rPr>
        <w:t>ble</w:t>
      </w:r>
      <w:r w:rsidRPr="7EF490B3">
        <w:rPr>
          <w:rFonts w:eastAsia="Calibri" w:cs="Calibri"/>
        </w:rPr>
        <w:t xml:space="preserve"> eks</w:t>
      </w:r>
      <w:r w:rsidR="009322CB">
        <w:rPr>
          <w:rFonts w:eastAsia="Calibri" w:cs="Calibri"/>
        </w:rPr>
        <w:t>kludert uten å lese dem manuelt</w:t>
      </w:r>
      <w:r w:rsidRPr="7EF490B3">
        <w:rPr>
          <w:rFonts w:eastAsia="Calibri" w:cs="Calibri"/>
        </w:rPr>
        <w:t>.</w:t>
      </w:r>
    </w:p>
    <w:p w14:paraId="6EF43584" w14:textId="77777777" w:rsidR="007167A3" w:rsidRDefault="007167A3" w:rsidP="003505FF"/>
    <w:p w14:paraId="725FFE69" w14:textId="77777777" w:rsidR="003A2F6E" w:rsidRDefault="00442A67" w:rsidP="002F2C44">
      <w:pPr>
        <w:pStyle w:val="Overskrift2"/>
      </w:pPr>
      <w:bookmarkStart w:id="58" w:name="_Toc92438771"/>
      <w:r>
        <w:t>Uthenting av data</w:t>
      </w:r>
      <w:bookmarkEnd w:id="58"/>
    </w:p>
    <w:p w14:paraId="67B0051E" w14:textId="419B37F7" w:rsidR="00450436" w:rsidRDefault="00190B86" w:rsidP="00211CA4">
      <w:pPr>
        <w:rPr>
          <w:rFonts w:cs="Arial"/>
          <w:szCs w:val="22"/>
        </w:rPr>
      </w:pPr>
      <w:r>
        <w:t xml:space="preserve">Én medarbeider </w:t>
      </w:r>
      <w:r>
        <w:rPr>
          <w:rFonts w:cs="Arial"/>
          <w:szCs w:val="22"/>
        </w:rPr>
        <w:t>([</w:t>
      </w:r>
      <w:r w:rsidR="00A72ED5">
        <w:rPr>
          <w:rFonts w:cs="Arial"/>
          <w:szCs w:val="22"/>
        </w:rPr>
        <w:t>Navn</w:t>
      </w:r>
      <w:r>
        <w:rPr>
          <w:rFonts w:cs="Arial"/>
          <w:szCs w:val="22"/>
        </w:rPr>
        <w:t>])</w:t>
      </w:r>
      <w:r>
        <w:t xml:space="preserve"> hentet ut data fra de inkluderte </w:t>
      </w:r>
      <w:r w:rsidR="00450436">
        <w:t>studiene</w:t>
      </w:r>
      <w:r>
        <w:t xml:space="preserve"> og en annen </w:t>
      </w:r>
      <w:r w:rsidR="00450436">
        <w:rPr>
          <w:rFonts w:cs="Arial"/>
          <w:szCs w:val="22"/>
        </w:rPr>
        <w:t>([</w:t>
      </w:r>
      <w:r w:rsidR="00A72ED5">
        <w:rPr>
          <w:rFonts w:cs="Arial"/>
          <w:szCs w:val="22"/>
        </w:rPr>
        <w:t>Navn</w:t>
      </w:r>
      <w:r w:rsidR="00450436">
        <w:rPr>
          <w:rFonts w:cs="Arial"/>
          <w:szCs w:val="22"/>
        </w:rPr>
        <w:t xml:space="preserve">]) </w:t>
      </w:r>
      <w:r>
        <w:t>kontrollerte data</w:t>
      </w:r>
      <w:r w:rsidR="00450436">
        <w:t xml:space="preserve">ene </w:t>
      </w:r>
      <w:r>
        <w:t xml:space="preserve">opp mot </w:t>
      </w:r>
      <w:r w:rsidR="00DB3D2C">
        <w:t>publikasjonen</w:t>
      </w:r>
      <w:r>
        <w:t xml:space="preserve">. Vi hentet ut følgende data fra de inkluderte </w:t>
      </w:r>
      <w:r w:rsidR="00DB3D2C">
        <w:t>studiene</w:t>
      </w:r>
      <w:r>
        <w:t>:</w:t>
      </w:r>
      <w:r w:rsidR="00450436">
        <w:t xml:space="preserve"> [datatype1], [datatype2], [datatype3], [datatype4], … og [datatype5]</w:t>
      </w:r>
      <w:r w:rsidR="00E15EC9">
        <w:t>.</w:t>
      </w:r>
      <w:r w:rsidR="00450436">
        <w:t xml:space="preserve"> </w:t>
      </w:r>
      <w:r w:rsidR="00450436" w:rsidRPr="00291DB9">
        <w:rPr>
          <w:rFonts w:cs="Arial"/>
          <w:szCs w:val="22"/>
        </w:rPr>
        <w:t>Ved uenighet trakk vi</w:t>
      </w:r>
      <w:r w:rsidR="00E15EC9">
        <w:rPr>
          <w:rFonts w:cs="Arial"/>
          <w:szCs w:val="22"/>
        </w:rPr>
        <w:t xml:space="preserve"> inn</w:t>
      </w:r>
      <w:r w:rsidR="00450436" w:rsidRPr="00291DB9">
        <w:rPr>
          <w:rFonts w:cs="Arial"/>
          <w:szCs w:val="22"/>
        </w:rPr>
        <w:t xml:space="preserve"> en tredje prosjektmedarbeider </w:t>
      </w:r>
      <w:r w:rsidR="00450436">
        <w:rPr>
          <w:rFonts w:cs="Arial"/>
          <w:szCs w:val="22"/>
        </w:rPr>
        <w:t>([</w:t>
      </w:r>
      <w:r w:rsidR="00A72ED5">
        <w:rPr>
          <w:rFonts w:cs="Arial"/>
          <w:szCs w:val="22"/>
        </w:rPr>
        <w:t>Navn</w:t>
      </w:r>
      <w:r w:rsidR="00450436">
        <w:rPr>
          <w:rFonts w:cs="Arial"/>
          <w:szCs w:val="22"/>
        </w:rPr>
        <w:t xml:space="preserve">]) </w:t>
      </w:r>
      <w:r w:rsidR="00450436" w:rsidRPr="00291DB9">
        <w:rPr>
          <w:rFonts w:cs="Arial"/>
          <w:szCs w:val="22"/>
        </w:rPr>
        <w:t xml:space="preserve">for å bidra til enighet. </w:t>
      </w:r>
    </w:p>
    <w:p w14:paraId="66C13D37" w14:textId="77777777" w:rsidR="00450436" w:rsidRDefault="00450436" w:rsidP="00211CA4">
      <w:pPr>
        <w:rPr>
          <w:rFonts w:cs="Arial"/>
          <w:szCs w:val="22"/>
        </w:rPr>
      </w:pPr>
    </w:p>
    <w:p w14:paraId="1E5667B6" w14:textId="635A67F6" w:rsidR="00190B86" w:rsidRDefault="00450436" w:rsidP="00211CA4">
      <w:r>
        <w:t xml:space="preserve">Vi brukte et pilotert datauthentingsskjema i det digitale verktøyet </w:t>
      </w:r>
      <w:r w:rsidR="00A72ED5">
        <w:rPr>
          <w:rFonts w:cs="Arial"/>
          <w:szCs w:val="22"/>
        </w:rPr>
        <w:t>[navn på verktøy (R</w:t>
      </w:r>
      <w:r>
        <w:rPr>
          <w:rFonts w:cs="Arial"/>
          <w:szCs w:val="22"/>
        </w:rPr>
        <w:t xml:space="preserve">ef)]. </w:t>
      </w:r>
    </w:p>
    <w:p w14:paraId="73D566D7" w14:textId="77777777" w:rsidR="006E7DF1" w:rsidRPr="007916D1" w:rsidRDefault="00DB3D2C" w:rsidP="003505FF">
      <w:r w:rsidDel="00DB3D2C">
        <w:t xml:space="preserve"> </w:t>
      </w:r>
    </w:p>
    <w:p w14:paraId="5CD72902" w14:textId="4C35D18D" w:rsidR="003E1104" w:rsidRDefault="00A41130" w:rsidP="002F2C44">
      <w:pPr>
        <w:pStyle w:val="Overskrift2"/>
      </w:pPr>
      <w:bookmarkStart w:id="59" w:name="_Toc92438772"/>
      <w:r>
        <w:lastRenderedPageBreak/>
        <w:t xml:space="preserve">Kartlegging av </w:t>
      </w:r>
      <w:r w:rsidR="00DC0003">
        <w:t>kunnskapsgrunnlaget</w:t>
      </w:r>
      <w:bookmarkEnd w:id="59"/>
    </w:p>
    <w:p w14:paraId="74709281" w14:textId="753B69E4" w:rsidR="002E576E" w:rsidRPr="002E576E" w:rsidRDefault="002E576E" w:rsidP="002E576E">
      <w:pPr>
        <w:rPr>
          <w:rFonts w:cs="Arial"/>
          <w:szCs w:val="22"/>
        </w:rPr>
      </w:pPr>
      <w:r w:rsidRPr="002E576E">
        <w:rPr>
          <w:rFonts w:cs="Arial"/>
          <w:szCs w:val="22"/>
        </w:rPr>
        <w:t xml:space="preserve">Vi sorterte publikasjonene i logiske kategorier, overordnet iht. oversiktens problemstillinger, men også etter </w:t>
      </w:r>
      <w:r w:rsidR="00A72ED5">
        <w:rPr>
          <w:rFonts w:cs="Arial"/>
          <w:szCs w:val="22"/>
        </w:rPr>
        <w:t>[</w:t>
      </w:r>
      <w:r>
        <w:rPr>
          <w:rFonts w:cs="Arial"/>
          <w:szCs w:val="22"/>
        </w:rPr>
        <w:t>beskriv</w:t>
      </w:r>
      <w:r w:rsidR="00A72ED5">
        <w:rPr>
          <w:rFonts w:cs="Arial"/>
          <w:szCs w:val="22"/>
        </w:rPr>
        <w:t>]</w:t>
      </w:r>
      <w:r>
        <w:rPr>
          <w:rFonts w:cs="Arial"/>
          <w:szCs w:val="22"/>
        </w:rPr>
        <w:t xml:space="preserve">. </w:t>
      </w:r>
      <w:r w:rsidRPr="002E576E">
        <w:rPr>
          <w:rFonts w:cs="Arial"/>
          <w:szCs w:val="22"/>
        </w:rPr>
        <w:t>Informasjonen vi hentet ut fra publikasjonene analyserte vi deskriptiv</w:t>
      </w:r>
      <w:r w:rsidR="00006BD8">
        <w:rPr>
          <w:rFonts w:cs="Arial"/>
          <w:szCs w:val="22"/>
        </w:rPr>
        <w:t xml:space="preserve">t, med frekvenser og prosenter. </w:t>
      </w:r>
      <w:r w:rsidR="005E499A">
        <w:rPr>
          <w:rFonts w:cs="Arial"/>
          <w:szCs w:val="22"/>
        </w:rPr>
        <w:t xml:space="preserve">Vi </w:t>
      </w:r>
      <w:r w:rsidR="00006BD8">
        <w:rPr>
          <w:rFonts w:cs="Arial"/>
          <w:szCs w:val="22"/>
        </w:rPr>
        <w:t>sammenfattet</w:t>
      </w:r>
      <w:r w:rsidR="005E499A">
        <w:rPr>
          <w:rFonts w:cs="Arial"/>
          <w:szCs w:val="22"/>
        </w:rPr>
        <w:t xml:space="preserve"> informasjon om studiene og deres resultater narrativt</w:t>
      </w:r>
      <w:r w:rsidR="008140AF">
        <w:rPr>
          <w:rFonts w:cs="Arial"/>
          <w:szCs w:val="22"/>
        </w:rPr>
        <w:t xml:space="preserve">, </w:t>
      </w:r>
      <w:r w:rsidR="00006BD8">
        <w:rPr>
          <w:rFonts w:cs="Arial"/>
          <w:szCs w:val="22"/>
        </w:rPr>
        <w:t>vurderte</w:t>
      </w:r>
      <w:r w:rsidR="008140AF" w:rsidRPr="002E576E">
        <w:rPr>
          <w:rFonts w:cs="Arial"/>
          <w:szCs w:val="22"/>
        </w:rPr>
        <w:t xml:space="preserve"> resultatene fra de ulike studiene på tvers</w:t>
      </w:r>
      <w:r w:rsidR="00006BD8">
        <w:rPr>
          <w:rFonts w:cs="Arial"/>
          <w:szCs w:val="22"/>
        </w:rPr>
        <w:t xml:space="preserve">, samt </w:t>
      </w:r>
      <w:r w:rsidR="00006BD8" w:rsidRPr="002E576E">
        <w:rPr>
          <w:rFonts w:cs="Arial"/>
          <w:szCs w:val="22"/>
        </w:rPr>
        <w:t>beskrev fellestrekk</w:t>
      </w:r>
      <w:r w:rsidR="00006BD8">
        <w:rPr>
          <w:rFonts w:cs="Arial"/>
          <w:szCs w:val="22"/>
        </w:rPr>
        <w:t>, og i noen tilfeller kontraster,</w:t>
      </w:r>
      <w:r w:rsidR="00006BD8" w:rsidRPr="002E576E">
        <w:rPr>
          <w:rFonts w:cs="Arial"/>
          <w:szCs w:val="22"/>
        </w:rPr>
        <w:t xml:space="preserve"> på tvers av studiene</w:t>
      </w:r>
      <w:r w:rsidR="00006BD8">
        <w:rPr>
          <w:rFonts w:cs="Arial"/>
          <w:szCs w:val="22"/>
        </w:rPr>
        <w:t xml:space="preserve"> der det var mulig</w:t>
      </w:r>
      <w:r w:rsidR="008140AF" w:rsidRPr="002E576E">
        <w:rPr>
          <w:rFonts w:cs="Arial"/>
          <w:szCs w:val="22"/>
        </w:rPr>
        <w:t xml:space="preserve"> – for å se om det var noen</w:t>
      </w:r>
      <w:r w:rsidR="00006BD8">
        <w:rPr>
          <w:rFonts w:cs="Arial"/>
          <w:szCs w:val="22"/>
        </w:rPr>
        <w:t xml:space="preserve"> </w:t>
      </w:r>
      <w:r w:rsidR="008140AF" w:rsidRPr="002E576E">
        <w:rPr>
          <w:rFonts w:cs="Arial"/>
          <w:szCs w:val="22"/>
        </w:rPr>
        <w:t>mønstre i funn og konklusjoner</w:t>
      </w:r>
      <w:r w:rsidR="00006BD8">
        <w:rPr>
          <w:rFonts w:cs="Arial"/>
          <w:szCs w:val="22"/>
        </w:rPr>
        <w:t xml:space="preserve">.  </w:t>
      </w:r>
      <w:r w:rsidRPr="002E576E">
        <w:rPr>
          <w:rFonts w:cs="Arial"/>
          <w:szCs w:val="22"/>
        </w:rPr>
        <w:t xml:space="preserve">Vi presenterer </w:t>
      </w:r>
      <w:r w:rsidR="00006BD8" w:rsidRPr="002E576E">
        <w:rPr>
          <w:rFonts w:cs="Arial"/>
          <w:szCs w:val="22"/>
        </w:rPr>
        <w:t>resultatene i tekst og tabeller. Hovedfremstillingen er i form av prosa</w:t>
      </w:r>
      <w:r w:rsidR="00006BD8">
        <w:rPr>
          <w:rFonts w:cs="Arial"/>
          <w:szCs w:val="22"/>
        </w:rPr>
        <w:t xml:space="preserve"> med </w:t>
      </w:r>
      <w:r w:rsidR="00006BD8" w:rsidRPr="002E576E">
        <w:rPr>
          <w:rFonts w:cs="Arial"/>
          <w:szCs w:val="22"/>
        </w:rPr>
        <w:t>narrative presentasjoner av resultater og konklusjoner.</w:t>
      </w:r>
    </w:p>
    <w:p w14:paraId="3C3270F2" w14:textId="77777777" w:rsidR="002E576E" w:rsidRDefault="002E576E" w:rsidP="002E576E">
      <w:pPr>
        <w:rPr>
          <w:rFonts w:cs="Arial"/>
          <w:szCs w:val="22"/>
        </w:rPr>
      </w:pPr>
    </w:p>
    <w:p w14:paraId="0067EB55" w14:textId="322574CC" w:rsidR="002E576E" w:rsidRDefault="002E576E" w:rsidP="002E576E">
      <w:pPr>
        <w:rPr>
          <w:rFonts w:cs="Arial"/>
          <w:szCs w:val="22"/>
        </w:rPr>
      </w:pPr>
      <w:r>
        <w:rPr>
          <w:rFonts w:cs="Arial"/>
          <w:szCs w:val="22"/>
        </w:rPr>
        <w:t xml:space="preserve">Iht. standarden for kartleggingsoversikter har vi </w:t>
      </w:r>
      <w:r w:rsidRPr="002E576E">
        <w:rPr>
          <w:rFonts w:cs="Arial"/>
          <w:szCs w:val="22"/>
        </w:rPr>
        <w:t xml:space="preserve">ikke utført noen datasynteser, dvs. vi har ikke </w:t>
      </w:r>
      <w:r>
        <w:rPr>
          <w:rFonts w:cs="Arial"/>
          <w:szCs w:val="22"/>
        </w:rPr>
        <w:t xml:space="preserve">utført en </w:t>
      </w:r>
      <w:r w:rsidRPr="002E576E">
        <w:rPr>
          <w:rFonts w:cs="Arial"/>
          <w:szCs w:val="22"/>
        </w:rPr>
        <w:t>syntese av individuelle studieresultater</w:t>
      </w:r>
      <w:r>
        <w:rPr>
          <w:rFonts w:cs="Arial"/>
          <w:szCs w:val="22"/>
        </w:rPr>
        <w:t xml:space="preserve"> </w:t>
      </w:r>
      <w:r w:rsidRPr="002E576E">
        <w:rPr>
          <w:rFonts w:cs="Arial"/>
          <w:szCs w:val="22"/>
        </w:rPr>
        <w:t>(f.eks. ingen metaanalyse)</w:t>
      </w:r>
      <w:r>
        <w:rPr>
          <w:rFonts w:cs="Arial"/>
          <w:szCs w:val="22"/>
        </w:rPr>
        <w:t xml:space="preserve"> fra studiene eller </w:t>
      </w:r>
      <w:r w:rsidRPr="002E576E">
        <w:rPr>
          <w:rFonts w:cs="Arial"/>
          <w:szCs w:val="22"/>
        </w:rPr>
        <w:t xml:space="preserve">vurdert tilliten til dokumentasjonen for resultatene </w:t>
      </w:r>
      <w:r>
        <w:rPr>
          <w:rFonts w:cs="Arial"/>
          <w:szCs w:val="22"/>
        </w:rPr>
        <w:t xml:space="preserve">ved hjelp av verktøy som </w:t>
      </w:r>
      <w:r w:rsidRPr="002E576E">
        <w:rPr>
          <w:rFonts w:cs="Arial"/>
          <w:szCs w:val="22"/>
        </w:rPr>
        <w:t>GRADE eller GRADE</w:t>
      </w:r>
      <w:r w:rsidR="009322CB">
        <w:rPr>
          <w:rFonts w:cs="Arial"/>
          <w:szCs w:val="22"/>
        </w:rPr>
        <w:t>-</w:t>
      </w:r>
      <w:r w:rsidRPr="002E576E">
        <w:rPr>
          <w:rFonts w:cs="Arial"/>
          <w:szCs w:val="22"/>
        </w:rPr>
        <w:t>CERQual</w:t>
      </w:r>
      <w:r>
        <w:rPr>
          <w:rFonts w:cs="Arial"/>
          <w:szCs w:val="22"/>
        </w:rPr>
        <w:t xml:space="preserve"> (</w:t>
      </w:r>
      <w:r w:rsidR="00A72ED5">
        <w:rPr>
          <w:rFonts w:cs="Arial"/>
          <w:szCs w:val="22"/>
        </w:rPr>
        <w:t>Ref</w:t>
      </w:r>
      <w:r w:rsidR="00550EED">
        <w:rPr>
          <w:rFonts w:cs="Arial"/>
          <w:szCs w:val="22"/>
        </w:rPr>
        <w:t>1</w:t>
      </w:r>
      <w:r>
        <w:rPr>
          <w:rFonts w:cs="Arial"/>
          <w:szCs w:val="22"/>
        </w:rPr>
        <w:t xml:space="preserve">). </w:t>
      </w:r>
    </w:p>
    <w:p w14:paraId="4D17DCC1" w14:textId="77777777" w:rsidR="002E576E" w:rsidRPr="002E576E" w:rsidRDefault="002E576E" w:rsidP="002E576E">
      <w:pPr>
        <w:rPr>
          <w:rFonts w:cs="Arial"/>
          <w:szCs w:val="22"/>
        </w:rPr>
      </w:pPr>
    </w:p>
    <w:p w14:paraId="73A6360D" w14:textId="7FC07169" w:rsidR="00E0092E" w:rsidRDefault="002E576E" w:rsidP="002E576E">
      <w:r w:rsidRPr="002E576E">
        <w:rPr>
          <w:rFonts w:cs="Arial"/>
          <w:szCs w:val="22"/>
        </w:rPr>
        <w:t>Vi brukte sjekklisten «The PRISMA extension for scoping reviews» (</w:t>
      </w:r>
      <w:r w:rsidR="00A72ED5">
        <w:rPr>
          <w:rFonts w:cs="Arial"/>
          <w:szCs w:val="22"/>
        </w:rPr>
        <w:t>Ref</w:t>
      </w:r>
      <w:r w:rsidR="00550EED">
        <w:rPr>
          <w:rFonts w:cs="Arial"/>
          <w:szCs w:val="22"/>
        </w:rPr>
        <w:t>4</w:t>
      </w:r>
      <w:r w:rsidRPr="002E576E">
        <w:rPr>
          <w:rFonts w:cs="Arial"/>
          <w:szCs w:val="22"/>
        </w:rPr>
        <w:t>) for å sikre rapporteringskrav.</w:t>
      </w:r>
    </w:p>
    <w:p w14:paraId="1B542879" w14:textId="77777777" w:rsidR="003A7632" w:rsidRDefault="003A7632" w:rsidP="002768CE"/>
    <w:p w14:paraId="06A15F76" w14:textId="77777777" w:rsidR="006B56CA" w:rsidRDefault="003A7632" w:rsidP="006B56CA">
      <w:pPr>
        <w:pStyle w:val="Overskrift1"/>
        <w:rPr>
          <w:rFonts w:cs="Arial"/>
        </w:rPr>
      </w:pPr>
      <w:bookmarkStart w:id="60" w:name="_Toc422394373"/>
      <w:bookmarkStart w:id="61" w:name="_Toc92438773"/>
      <w:r>
        <w:rPr>
          <w:rFonts w:cs="Arial"/>
        </w:rPr>
        <w:lastRenderedPageBreak/>
        <w:t>R</w:t>
      </w:r>
      <w:r w:rsidR="006B56CA">
        <w:rPr>
          <w:rFonts w:cs="Arial"/>
        </w:rPr>
        <w:t>esultater</w:t>
      </w:r>
      <w:bookmarkEnd w:id="60"/>
      <w:bookmarkEnd w:id="61"/>
      <w:r w:rsidR="006B56CA">
        <w:rPr>
          <w:rFonts w:cs="Arial"/>
        </w:rPr>
        <w:t xml:space="preserve"> </w:t>
      </w:r>
    </w:p>
    <w:p w14:paraId="77D7D980" w14:textId="77777777" w:rsidR="002E0B8D" w:rsidRDefault="006B56CA" w:rsidP="00915D18">
      <w:pPr>
        <w:pStyle w:val="Overskrift2"/>
        <w:rPr>
          <w:noProof/>
          <w:lang w:eastAsia="en-US"/>
        </w:rPr>
      </w:pPr>
      <w:bookmarkStart w:id="62" w:name="_Toc92438774"/>
      <w:r w:rsidRPr="00822255">
        <w:t>Resultater av litteratursøket</w:t>
      </w:r>
      <w:r w:rsidR="00E5714F">
        <w:t xml:space="preserve"> og </w:t>
      </w:r>
      <w:r w:rsidR="00200192">
        <w:t>utvelgelse</w:t>
      </w:r>
      <w:r w:rsidR="00E5714F">
        <w:t xml:space="preserve"> av studier</w:t>
      </w:r>
      <w:bookmarkEnd w:id="62"/>
      <w:r w:rsidRPr="00D91059">
        <w:rPr>
          <w:noProof/>
          <w:lang w:eastAsia="en-US"/>
        </w:rPr>
        <w:t xml:space="preserve"> </w:t>
      </w:r>
    </w:p>
    <w:p w14:paraId="2EC00713" w14:textId="77777777" w:rsidR="00C120CF" w:rsidRPr="00DE506F" w:rsidRDefault="00C120CF" w:rsidP="00C120CF">
      <w:pPr>
        <w:rPr>
          <w:lang w:eastAsia="en-US"/>
        </w:rPr>
      </w:pPr>
      <w:r w:rsidRPr="310709C2">
        <w:rPr>
          <w:lang w:eastAsia="en-US"/>
        </w:rPr>
        <w:t>Databasesøkene ga [xxx] treff før fjerning av dubletter (figur [x]). Etter fjerning av dubletter satt vi igjen med [xxx] referanser</w:t>
      </w:r>
      <w:r w:rsidR="001F74B2">
        <w:rPr>
          <w:lang w:eastAsia="en-US"/>
        </w:rPr>
        <w:t xml:space="preserve"> som vi vurderte</w:t>
      </w:r>
      <w:r w:rsidRPr="310709C2">
        <w:rPr>
          <w:lang w:eastAsia="en-US"/>
        </w:rPr>
        <w:t xml:space="preserve">. Av disse ekskluderte vi [xxx] referanser som åpenbart ikke oppfylte inklusjonskriteriene våre. Vi </w:t>
      </w:r>
      <w:r w:rsidR="003D4160" w:rsidRPr="310709C2">
        <w:rPr>
          <w:lang w:eastAsia="en-US"/>
        </w:rPr>
        <w:t>fikk tak i</w:t>
      </w:r>
      <w:r w:rsidRPr="310709C2">
        <w:rPr>
          <w:lang w:eastAsia="en-US"/>
        </w:rPr>
        <w:t xml:space="preserve"> og vurderte [xxx] publikasjoner i fulltekst, hvorav vi ekskluderte [xxx]</w:t>
      </w:r>
      <w:r w:rsidR="001F74B2">
        <w:rPr>
          <w:lang w:eastAsia="en-US"/>
        </w:rPr>
        <w:t xml:space="preserve"> </w:t>
      </w:r>
      <w:r w:rsidRPr="310709C2">
        <w:rPr>
          <w:lang w:eastAsia="en-US"/>
        </w:rPr>
        <w:t xml:space="preserve">(vedlegg </w:t>
      </w:r>
      <w:r w:rsidR="00552060" w:rsidRPr="310709C2">
        <w:rPr>
          <w:lang w:eastAsia="en-US"/>
        </w:rPr>
        <w:t>[x]</w:t>
      </w:r>
      <w:r w:rsidRPr="310709C2">
        <w:rPr>
          <w:lang w:eastAsia="en-US"/>
        </w:rPr>
        <w:t>).</w:t>
      </w:r>
      <w:r w:rsidR="004642FA" w:rsidRPr="310709C2">
        <w:rPr>
          <w:lang w:eastAsia="en-US"/>
        </w:rPr>
        <w:t xml:space="preserve"> Vi inkluderte [xx] studier fordelt på [xx] publikasjoner [referanser].</w:t>
      </w:r>
    </w:p>
    <w:p w14:paraId="140657BD" w14:textId="77777777" w:rsidR="002F6BB0" w:rsidRPr="00114C0B" w:rsidRDefault="002F6BB0" w:rsidP="002F6BB0">
      <w:pPr>
        <w:spacing w:before="60"/>
        <w:rPr>
          <w:rFonts w:ascii="Arial" w:hAnsi="Arial" w:cs="Arial"/>
          <w:color w:val="000000"/>
          <w:sz w:val="20"/>
          <w:szCs w:val="20"/>
        </w:rPr>
      </w:pPr>
      <w:r>
        <w:rPr>
          <w:noProof/>
        </w:rPr>
        <mc:AlternateContent>
          <mc:Choice Requires="wps">
            <w:drawing>
              <wp:anchor distT="0" distB="0" distL="114300" distR="114300" simplePos="0" relativeHeight="251671552" behindDoc="0" locked="0" layoutInCell="1" allowOverlap="1" wp14:anchorId="5F29B7DC" wp14:editId="5E7F6736">
                <wp:simplePos x="0" y="0"/>
                <wp:positionH relativeFrom="column">
                  <wp:posOffset>2693670</wp:posOffset>
                </wp:positionH>
                <wp:positionV relativeFrom="paragraph">
                  <wp:posOffset>3618865</wp:posOffset>
                </wp:positionV>
                <wp:extent cx="311150" cy="6350"/>
                <wp:effectExtent l="0" t="57150" r="31750" b="88900"/>
                <wp:wrapNone/>
                <wp:docPr id="244" name="Rett pilkobling 244"/>
                <wp:cNvGraphicFramePr/>
                <a:graphic xmlns:a="http://schemas.openxmlformats.org/drawingml/2006/main">
                  <a:graphicData uri="http://schemas.microsoft.com/office/word/2010/wordprocessingShape">
                    <wps:wsp>
                      <wps:cNvCnPr/>
                      <wps:spPr>
                        <a:xfrm>
                          <a:off x="0" y="0"/>
                          <a:ext cx="311150" cy="6350"/>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1AAC391" id="_x0000_t32" coordsize="21600,21600" o:spt="32" o:oned="t" path="m,l21600,21600e" filled="f">
                <v:path arrowok="t" fillok="f" o:connecttype="none"/>
                <o:lock v:ext="edit" shapetype="t"/>
              </v:shapetype>
              <v:shape id="Rett pilkobling 244" o:spid="_x0000_s1026" type="#_x0000_t32" style="position:absolute;margin-left:212.1pt;margin-top:284.95pt;width:24.5pt;height:.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" strokecolor="#00516a [1604]">
                <v:stroke endarrow="block"/>
              </v:shape>
            </w:pict>
          </mc:Fallback>
        </mc:AlternateContent>
      </w:r>
      <w:r>
        <w:rPr>
          <w:noProof/>
        </w:rPr>
        <mc:AlternateContent>
          <mc:Choice Requires="wps">
            <w:drawing>
              <wp:anchor distT="0" distB="0" distL="114300" distR="114300" simplePos="0" relativeHeight="251670528" behindDoc="0" locked="0" layoutInCell="1" allowOverlap="1" wp14:anchorId="58A758DC" wp14:editId="2708CC63">
                <wp:simplePos x="0" y="0"/>
                <wp:positionH relativeFrom="column">
                  <wp:posOffset>1563370</wp:posOffset>
                </wp:positionH>
                <wp:positionV relativeFrom="paragraph">
                  <wp:posOffset>3889538</wp:posOffset>
                </wp:positionV>
                <wp:extent cx="0" cy="326227"/>
                <wp:effectExtent l="76200" t="0" r="76200" b="55245"/>
                <wp:wrapNone/>
                <wp:docPr id="243" name="Rett pilkobling 243"/>
                <wp:cNvGraphicFramePr/>
                <a:graphic xmlns:a="http://schemas.openxmlformats.org/drawingml/2006/main">
                  <a:graphicData uri="http://schemas.microsoft.com/office/word/2010/wordprocessingShape">
                    <wps:wsp>
                      <wps:cNvCnPr/>
                      <wps:spPr>
                        <a:xfrm>
                          <a:off x="0" y="0"/>
                          <a:ext cx="0" cy="326227"/>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7F5B679" id="Rett pilkobling 243" o:spid="_x0000_s1026" type="#_x0000_t32" style="position:absolute;margin-left:123.1pt;margin-top:306.25pt;width:0;height:25.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" strokecolor="#00516a [1604]">
                <v:stroke endarrow="block"/>
              </v:shape>
            </w:pict>
          </mc:Fallback>
        </mc:AlternateContent>
      </w:r>
      <w:r>
        <w:rPr>
          <w:noProof/>
        </w:rPr>
        <mc:AlternateContent>
          <mc:Choice Requires="wps">
            <w:drawing>
              <wp:anchor distT="0" distB="0" distL="114300" distR="114300" simplePos="0" relativeHeight="251669504" behindDoc="0" locked="0" layoutInCell="1" allowOverlap="1" wp14:anchorId="1795AAFD" wp14:editId="63CD6827">
                <wp:simplePos x="0" y="0"/>
                <wp:positionH relativeFrom="column">
                  <wp:posOffset>1563370</wp:posOffset>
                </wp:positionH>
                <wp:positionV relativeFrom="paragraph">
                  <wp:posOffset>3001010</wp:posOffset>
                </wp:positionV>
                <wp:extent cx="0" cy="325755"/>
                <wp:effectExtent l="76200" t="0" r="76200" b="55245"/>
                <wp:wrapNone/>
                <wp:docPr id="242" name="Rett pilkobling 242"/>
                <wp:cNvGraphicFramePr/>
                <a:graphic xmlns:a="http://schemas.openxmlformats.org/drawingml/2006/main">
                  <a:graphicData uri="http://schemas.microsoft.com/office/word/2010/wordprocessingShape">
                    <wps:wsp>
                      <wps:cNvCnPr/>
                      <wps:spPr>
                        <a:xfrm>
                          <a:off x="0" y="0"/>
                          <a:ext cx="0" cy="325755"/>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CC7F0D4" id="Rett pilkobling 242" o:spid="_x0000_s1026" type="#_x0000_t32" style="position:absolute;margin-left:123.1pt;margin-top:236.3pt;width:0;height:25.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" strokecolor="#00516a [1604]">
                <v:stroke endarrow="block"/>
              </v:shape>
            </w:pict>
          </mc:Fallback>
        </mc:AlternateContent>
      </w:r>
      <w:r>
        <w:rPr>
          <w:noProof/>
        </w:rPr>
        <mc:AlternateContent>
          <mc:Choice Requires="wps">
            <w:drawing>
              <wp:anchor distT="0" distB="0" distL="114300" distR="114300" simplePos="0" relativeHeight="251668480" behindDoc="0" locked="0" layoutInCell="1" allowOverlap="1" wp14:anchorId="5A217B81" wp14:editId="518BEDD0">
                <wp:simplePos x="0" y="0"/>
                <wp:positionH relativeFrom="column">
                  <wp:posOffset>1563370</wp:posOffset>
                </wp:positionH>
                <wp:positionV relativeFrom="paragraph">
                  <wp:posOffset>2105369</wp:posOffset>
                </wp:positionV>
                <wp:extent cx="0" cy="332396"/>
                <wp:effectExtent l="76200" t="0" r="76200" b="48895"/>
                <wp:wrapNone/>
                <wp:docPr id="241" name="Rett pilkobling 241"/>
                <wp:cNvGraphicFramePr/>
                <a:graphic xmlns:a="http://schemas.openxmlformats.org/drawingml/2006/main">
                  <a:graphicData uri="http://schemas.microsoft.com/office/word/2010/wordprocessingShape">
                    <wps:wsp>
                      <wps:cNvCnPr/>
                      <wps:spPr>
                        <a:xfrm>
                          <a:off x="0" y="0"/>
                          <a:ext cx="0" cy="332396"/>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DBEFC85" id="Rett pilkobling 241" o:spid="_x0000_s1026" type="#_x0000_t32" style="position:absolute;margin-left:123.1pt;margin-top:165.8pt;width:0;height:26.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" strokecolor="#00516a [1604]">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002F1843" wp14:editId="29C271B2">
                <wp:simplePos x="0" y="0"/>
                <wp:positionH relativeFrom="column">
                  <wp:posOffset>1550670</wp:posOffset>
                </wp:positionH>
                <wp:positionV relativeFrom="paragraph">
                  <wp:posOffset>1269365</wp:posOffset>
                </wp:positionV>
                <wp:extent cx="0" cy="279400"/>
                <wp:effectExtent l="76200" t="0" r="57150" b="63500"/>
                <wp:wrapNone/>
                <wp:docPr id="237" name="Rett pilkobling 237"/>
                <wp:cNvGraphicFramePr/>
                <a:graphic xmlns:a="http://schemas.openxmlformats.org/drawingml/2006/main">
                  <a:graphicData uri="http://schemas.microsoft.com/office/word/2010/wordprocessingShape">
                    <wps:wsp>
                      <wps:cNvCnPr/>
                      <wps:spPr>
                        <a:xfrm>
                          <a:off x="0" y="0"/>
                          <a:ext cx="0" cy="279400"/>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07BA319" id="Rett pilkobling 237" o:spid="_x0000_s1026" type="#_x0000_t32" style="position:absolute;margin-left:122.1pt;margin-top:99.95pt;width:0;height:2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" strokecolor="#00516a [1604]">
                <v:stroke endarrow="block"/>
              </v:shape>
            </w:pict>
          </mc:Fallback>
        </mc:AlternateContent>
      </w:r>
      <w:r w:rsidRPr="00114C0B">
        <w:rPr>
          <w:noProof/>
        </w:rPr>
        <mc:AlternateContent>
          <mc:Choice Requires="wpg">
            <w:drawing>
              <wp:anchor distT="0" distB="0" distL="114300" distR="114300" simplePos="0" relativeHeight="251659264" behindDoc="0" locked="0" layoutInCell="1" allowOverlap="1" wp14:anchorId="23908BB7" wp14:editId="7B4CA95E">
                <wp:simplePos x="0" y="0"/>
                <wp:positionH relativeFrom="margin">
                  <wp:align>right</wp:align>
                </wp:positionH>
                <wp:positionV relativeFrom="paragraph">
                  <wp:posOffset>183515</wp:posOffset>
                </wp:positionV>
                <wp:extent cx="5264150" cy="5181600"/>
                <wp:effectExtent l="0" t="0" r="12700" b="19050"/>
                <wp:wrapTopAndBottom/>
                <wp:docPr id="21" name="Group 21"/>
                <wp:cNvGraphicFramePr/>
                <a:graphic xmlns:a="http://schemas.openxmlformats.org/drawingml/2006/main">
                  <a:graphicData uri="http://schemas.microsoft.com/office/word/2010/wordprocessingGroup">
                    <wpg:wgp>
                      <wpg:cNvGrpSpPr/>
                      <wpg:grpSpPr>
                        <a:xfrm>
                          <a:off x="0" y="0"/>
                          <a:ext cx="5264150" cy="5181600"/>
                          <a:chOff x="0" y="0"/>
                          <a:chExt cx="6646545" cy="5378450"/>
                        </a:xfrm>
                      </wpg:grpSpPr>
                      <wps:wsp>
                        <wps:cNvPr id="20" name="Rectangle 20"/>
                        <wps:cNvSpPr/>
                        <wps:spPr>
                          <a:xfrm>
                            <a:off x="0" y="0"/>
                            <a:ext cx="6646545" cy="5378450"/>
                          </a:xfrm>
                          <a:prstGeom prst="rect">
                            <a:avLst/>
                          </a:prstGeom>
                          <a:noFill/>
                          <a:ln>
                            <a:solidFill>
                              <a:schemeClr val="accent1">
                                <a:lumMod val="50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9"/>
                        <wpg:cNvGrpSpPr/>
                        <wpg:grpSpPr>
                          <a:xfrm>
                            <a:off x="753822" y="147321"/>
                            <a:ext cx="5803192" cy="4620246"/>
                            <a:chOff x="569037" y="-53982"/>
                            <a:chExt cx="5803192" cy="4620868"/>
                          </a:xfrm>
                          <a:solidFill>
                            <a:schemeClr val="bg1"/>
                          </a:solidFill>
                        </wpg:grpSpPr>
                        <wps:wsp>
                          <wps:cNvPr id="212" name="Rectangle 55"/>
                          <wps:cNvSpPr>
                            <a:spLocks noChangeArrowheads="1"/>
                          </wps:cNvSpPr>
                          <wps:spPr bwMode="auto">
                            <a:xfrm>
                              <a:off x="569037" y="1211297"/>
                              <a:ext cx="2702196" cy="582514"/>
                            </a:xfrm>
                            <a:prstGeom prst="rect">
                              <a:avLst/>
                            </a:prstGeom>
                            <a:grpFill/>
                            <a:ln w="9525">
                              <a:solidFill>
                                <a:schemeClr val="accent1">
                                  <a:lumMod val="50000"/>
                                </a:schemeClr>
                              </a:solidFill>
                              <a:miter lim="800000"/>
                              <a:headEnd/>
                              <a:tailEnd/>
                            </a:ln>
                          </wps:spPr>
                          <wps:txbx>
                            <w:txbxContent>
                              <w:p w14:paraId="2E3CDDFB" w14:textId="77777777" w:rsidR="002F6BB0" w:rsidRPr="00D06AEB" w:rsidRDefault="002F6BB0" w:rsidP="002F6BB0">
                                <w:pPr>
                                  <w:pStyle w:val="Figur-text"/>
                                  <w:rPr>
                                    <w:rFonts w:ascii="Cambria" w:hAnsi="Cambria"/>
                                  </w:rPr>
                                </w:pPr>
                                <w:r w:rsidRPr="00D06AEB">
                                  <w:rPr>
                                    <w:rFonts w:ascii="Cambria" w:hAnsi="Cambria"/>
                                  </w:rPr>
                                  <w:t xml:space="preserve">Referanser vurdert </w:t>
                                </w:r>
                              </w:p>
                              <w:p w14:paraId="701CA8B8" w14:textId="77777777" w:rsidR="002F6BB0" w:rsidRPr="00D06AEB" w:rsidRDefault="002F6BB0" w:rsidP="002F6BB0">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wps:wsp>
                          <wps:cNvPr id="218" name="Rectangle 60"/>
                          <wps:cNvSpPr>
                            <a:spLocks noChangeArrowheads="1"/>
                          </wps:cNvSpPr>
                          <wps:spPr bwMode="auto">
                            <a:xfrm>
                              <a:off x="569037" y="-53982"/>
                              <a:ext cx="2661652" cy="983111"/>
                            </a:xfrm>
                            <a:prstGeom prst="rect">
                              <a:avLst/>
                            </a:prstGeom>
                            <a:grpFill/>
                            <a:ln w="9525">
                              <a:solidFill>
                                <a:schemeClr val="accent1">
                                  <a:lumMod val="50000"/>
                                </a:schemeClr>
                              </a:solidFill>
                              <a:miter lim="800000"/>
                              <a:headEnd/>
                              <a:tailEnd/>
                            </a:ln>
                          </wps:spPr>
                          <wps:txbx>
                            <w:txbxContent>
                              <w:p w14:paraId="16818013" w14:textId="77777777" w:rsidR="002F6BB0" w:rsidRDefault="002F6BB0" w:rsidP="002F6BB0">
                                <w:pPr>
                                  <w:pStyle w:val="Figur-text"/>
                                  <w:rPr>
                                    <w:rFonts w:ascii="Cambria" w:hAnsi="Cambria"/>
                                  </w:rPr>
                                </w:pPr>
                                <w:r w:rsidRPr="00D06AEB">
                                  <w:rPr>
                                    <w:rFonts w:ascii="Cambria" w:hAnsi="Cambria"/>
                                  </w:rPr>
                                  <w:t>Referanser identifisert</w:t>
                                </w:r>
                                <w:r>
                                  <w:rPr>
                                    <w:rFonts w:ascii="Cambria" w:hAnsi="Cambria"/>
                                  </w:rPr>
                                  <w:t xml:space="preserve"> gjennom D</w:t>
                                </w:r>
                                <w:r w:rsidRPr="00D06AEB">
                                  <w:rPr>
                                    <w:rFonts w:ascii="Cambria" w:hAnsi="Cambria"/>
                                  </w:rPr>
                                  <w:t>atabasesøk</w:t>
                                </w:r>
                                <w:r>
                                  <w:rPr>
                                    <w:rFonts w:ascii="Cambria" w:hAnsi="Cambria"/>
                                  </w:rPr>
                                  <w:t xml:space="preserve"> (</w:t>
                                </w:r>
                                <w:r w:rsidRPr="00D06AEB">
                                  <w:rPr>
                                    <w:rFonts w:ascii="Cambria" w:hAnsi="Cambria"/>
                                  </w:rPr>
                                  <w:t>n = )</w:t>
                                </w:r>
                              </w:p>
                              <w:p w14:paraId="011B1BAB" w14:textId="77777777" w:rsidR="002F6BB0" w:rsidRDefault="002F6BB0" w:rsidP="002F6BB0">
                                <w:pPr>
                                  <w:pStyle w:val="Figur-text"/>
                                  <w:rPr>
                                    <w:rFonts w:ascii="Cambria" w:hAnsi="Cambria"/>
                                  </w:rPr>
                                </w:pPr>
                                <w:r>
                                  <w:rPr>
                                    <w:rFonts w:ascii="Cambria" w:hAnsi="Cambria"/>
                                  </w:rPr>
                                  <w:t>Grålitteratursøk (n = )</w:t>
                                </w:r>
                              </w:p>
                              <w:p w14:paraId="08011C88" w14:textId="77777777" w:rsidR="002F6BB0" w:rsidRDefault="002F6BB0" w:rsidP="002F6BB0">
                                <w:pPr>
                                  <w:pStyle w:val="Figur-text"/>
                                  <w:rPr>
                                    <w:rFonts w:ascii="Cambria" w:hAnsi="Cambria"/>
                                  </w:rPr>
                                </w:pPr>
                                <w:r>
                                  <w:rPr>
                                    <w:rFonts w:ascii="Cambria" w:hAnsi="Cambria"/>
                                  </w:rPr>
                                  <w:t>Register (n = )</w:t>
                                </w:r>
                              </w:p>
                              <w:p w14:paraId="2DB043BB" w14:textId="77777777" w:rsidR="002F6BB0" w:rsidRPr="00D06AEB" w:rsidRDefault="002F6BB0" w:rsidP="002F6BB0">
                                <w:pPr>
                                  <w:pStyle w:val="Figur-text"/>
                                  <w:rPr>
                                    <w:rFonts w:ascii="Cambria" w:hAnsi="Cambria"/>
                                  </w:rPr>
                                </w:pPr>
                              </w:p>
                            </w:txbxContent>
                          </wps:txbx>
                          <wps:bodyPr rot="0" vert="horz" wrap="square" lIns="91440" tIns="91440" rIns="91440" bIns="91440" anchor="t" anchorCtr="0" upright="1">
                            <a:noAutofit/>
                          </wps:bodyPr>
                        </wps:wsp>
                        <wps:wsp>
                          <wps:cNvPr id="221" name="Rectangle 63"/>
                          <wps:cNvSpPr>
                            <a:spLocks noChangeArrowheads="1"/>
                          </wps:cNvSpPr>
                          <wps:spPr bwMode="auto">
                            <a:xfrm>
                              <a:off x="3583463" y="-47631"/>
                              <a:ext cx="2788766" cy="1059322"/>
                            </a:xfrm>
                            <a:prstGeom prst="rect">
                              <a:avLst/>
                            </a:prstGeom>
                            <a:grpFill/>
                            <a:ln w="9525">
                              <a:solidFill>
                                <a:schemeClr val="accent1">
                                  <a:lumMod val="50000"/>
                                </a:schemeClr>
                              </a:solidFill>
                              <a:miter lim="800000"/>
                              <a:headEnd/>
                              <a:tailEnd/>
                            </a:ln>
                          </wps:spPr>
                          <wps:txbx>
                            <w:txbxContent>
                              <w:p w14:paraId="5E23365C" w14:textId="77777777" w:rsidR="002F6BB0" w:rsidRPr="00DC37D9" w:rsidRDefault="002F6BB0" w:rsidP="002F6BB0">
                                <w:pPr>
                                  <w:pStyle w:val="Figur-text"/>
                                  <w:rPr>
                                    <w:rFonts w:ascii="Cambria" w:hAnsi="Cambria"/>
                                  </w:rPr>
                                </w:pPr>
                                <w:r w:rsidRPr="00DC37D9">
                                  <w:rPr>
                                    <w:rFonts w:ascii="Cambria" w:hAnsi="Cambria"/>
                                  </w:rPr>
                                  <w:t>Re</w:t>
                                </w:r>
                                <w:r>
                                  <w:rPr>
                                    <w:rFonts w:ascii="Cambria" w:hAnsi="Cambria"/>
                                  </w:rPr>
                                  <w:t>feranser fjernet før screening:</w:t>
                                </w:r>
                              </w:p>
                              <w:p w14:paraId="07E94C51" w14:textId="77777777" w:rsidR="002F6BB0" w:rsidRPr="00DC37D9" w:rsidRDefault="002F6BB0" w:rsidP="002F6BB0">
                                <w:pPr>
                                  <w:pStyle w:val="Figur-text"/>
                                  <w:rPr>
                                    <w:rFonts w:ascii="Cambria" w:hAnsi="Cambria"/>
                                  </w:rPr>
                                </w:pPr>
                                <w:r w:rsidRPr="00DC37D9">
                                  <w:rPr>
                                    <w:rFonts w:ascii="Cambria" w:hAnsi="Cambria"/>
                                  </w:rPr>
                                  <w:t>Dup</w:t>
                                </w:r>
                                <w:r>
                                  <w:rPr>
                                    <w:rFonts w:ascii="Cambria" w:hAnsi="Cambria"/>
                                  </w:rPr>
                                  <w:t>likater</w:t>
                                </w:r>
                                <w:r w:rsidRPr="00DC37D9">
                                  <w:rPr>
                                    <w:rFonts w:ascii="Cambria" w:hAnsi="Cambria"/>
                                  </w:rPr>
                                  <w:t xml:space="preserve"> (n = )</w:t>
                                </w:r>
                              </w:p>
                              <w:p w14:paraId="1C2175FA" w14:textId="77777777" w:rsidR="002F6BB0" w:rsidRPr="00DC37D9" w:rsidRDefault="002F6BB0" w:rsidP="002F6BB0">
                                <w:pPr>
                                  <w:pStyle w:val="Figur-text"/>
                                  <w:rPr>
                                    <w:rFonts w:ascii="Cambria" w:hAnsi="Cambria"/>
                                  </w:rPr>
                                </w:pPr>
                                <w:r>
                                  <w:rPr>
                                    <w:rFonts w:ascii="Cambria" w:hAnsi="Cambria"/>
                                  </w:rPr>
                                  <w:t>Markert som ekskluderbare av maskinlæringsfunksjon</w:t>
                                </w:r>
                                <w:r w:rsidRPr="00DC37D9">
                                  <w:rPr>
                                    <w:rFonts w:ascii="Cambria" w:hAnsi="Cambria"/>
                                  </w:rPr>
                                  <w:t xml:space="preserve"> (n = )</w:t>
                                </w:r>
                              </w:p>
                              <w:p w14:paraId="4AB7B44A" w14:textId="77777777" w:rsidR="002F6BB0" w:rsidRPr="00D06AEB" w:rsidRDefault="002F6BB0" w:rsidP="002F6BB0">
                                <w:pPr>
                                  <w:pStyle w:val="Figur-text"/>
                                  <w:rPr>
                                    <w:rFonts w:ascii="Cambria" w:hAnsi="Cambria"/>
                                  </w:rPr>
                                </w:pPr>
                                <w:r w:rsidRPr="00DC37D9">
                                  <w:rPr>
                                    <w:rFonts w:ascii="Cambria" w:hAnsi="Cambria"/>
                                  </w:rPr>
                                  <w:t xml:space="preserve"> </w:t>
                                </w:r>
                                <w:r>
                                  <w:rPr>
                                    <w:rFonts w:ascii="Cambria" w:hAnsi="Cambria"/>
                                  </w:rPr>
                                  <w:t xml:space="preserve">Andre grunner </w:t>
                                </w:r>
                                <w:r w:rsidRPr="00DC37D9">
                                  <w:rPr>
                                    <w:rFonts w:ascii="Cambria" w:hAnsi="Cambria"/>
                                  </w:rPr>
                                  <w:t>(n = )</w:t>
                                </w:r>
                              </w:p>
                            </w:txbxContent>
                          </wps:txbx>
                          <wps:bodyPr rot="0" vert="horz" wrap="square" lIns="91440" tIns="91440" rIns="91440" bIns="91440" anchor="t" anchorCtr="0" upright="1">
                            <a:noAutofit/>
                          </wps:bodyPr>
                        </wps:wsp>
                        <wps:wsp>
                          <wps:cNvPr id="223" name="Rectangle 65"/>
                          <wps:cNvSpPr>
                            <a:spLocks noChangeArrowheads="1"/>
                          </wps:cNvSpPr>
                          <wps:spPr bwMode="auto">
                            <a:xfrm>
                              <a:off x="3603221" y="1181427"/>
                              <a:ext cx="2754311" cy="726730"/>
                            </a:xfrm>
                            <a:prstGeom prst="rect">
                              <a:avLst/>
                            </a:prstGeom>
                            <a:grpFill/>
                            <a:ln w="9525">
                              <a:solidFill>
                                <a:schemeClr val="accent1">
                                  <a:lumMod val="50000"/>
                                </a:schemeClr>
                              </a:solidFill>
                              <a:miter lim="800000"/>
                              <a:headEnd/>
                              <a:tailEnd/>
                            </a:ln>
                          </wps:spPr>
                          <wps:txbx>
                            <w:txbxContent>
                              <w:p w14:paraId="048C44C4" w14:textId="77777777" w:rsidR="002F6BB0" w:rsidRDefault="002F6BB0" w:rsidP="002F6BB0">
                                <w:pPr>
                                  <w:pStyle w:val="Figur-text"/>
                                  <w:rPr>
                                    <w:rFonts w:ascii="Cambria" w:hAnsi="Cambria"/>
                                  </w:rPr>
                                </w:pPr>
                                <w:r w:rsidRPr="00D06AEB">
                                  <w:rPr>
                                    <w:rFonts w:ascii="Cambria" w:hAnsi="Cambria"/>
                                  </w:rPr>
                                  <w:t>Referanser ekskludert</w:t>
                                </w:r>
                                <w:r w:rsidRPr="00D06AEB">
                                  <w:rPr>
                                    <w:rFonts w:ascii="Cambria" w:hAnsi="Cambria"/>
                                  </w:rPr>
                                  <w:br/>
                                </w:r>
                                <w:r>
                                  <w:rPr>
                                    <w:rFonts w:ascii="Cambria" w:hAnsi="Cambria"/>
                                  </w:rPr>
                                  <w:t xml:space="preserve">Av medarbeidere </w:t>
                                </w:r>
                                <w:r w:rsidRPr="00D06AEB">
                                  <w:rPr>
                                    <w:rFonts w:ascii="Cambria" w:hAnsi="Cambria"/>
                                  </w:rPr>
                                  <w:t>(n =   )</w:t>
                                </w:r>
                              </w:p>
                              <w:p w14:paraId="1436CA6E" w14:textId="77777777" w:rsidR="002F6BB0" w:rsidRPr="00D06AEB" w:rsidRDefault="002F6BB0" w:rsidP="002F6BB0">
                                <w:pPr>
                                  <w:pStyle w:val="Figur-text"/>
                                  <w:rPr>
                                    <w:rFonts w:ascii="Cambria" w:hAnsi="Cambria"/>
                                  </w:rPr>
                                </w:pPr>
                                <w:r>
                                  <w:rPr>
                                    <w:rFonts w:ascii="Cambria" w:hAnsi="Cambria"/>
                                  </w:rPr>
                                  <w:t>Av maskinfunksjon (n = )</w:t>
                                </w:r>
                              </w:p>
                            </w:txbxContent>
                          </wps:txbx>
                          <wps:bodyPr rot="0" vert="horz" wrap="square" lIns="91440" tIns="91440" rIns="91440" bIns="91440" anchor="t" anchorCtr="0" upright="1">
                            <a:noAutofit/>
                          </wps:bodyPr>
                        </wps:wsp>
                        <wps:wsp>
                          <wps:cNvPr id="224" name="Rectangle 66"/>
                          <wps:cNvSpPr>
                            <a:spLocks noChangeArrowheads="1"/>
                          </wps:cNvSpPr>
                          <wps:spPr bwMode="auto">
                            <a:xfrm>
                              <a:off x="569038" y="3053585"/>
                              <a:ext cx="2725791" cy="592425"/>
                            </a:xfrm>
                            <a:prstGeom prst="rect">
                              <a:avLst/>
                            </a:prstGeom>
                            <a:grpFill/>
                            <a:ln w="9525">
                              <a:solidFill>
                                <a:schemeClr val="accent1">
                                  <a:lumMod val="50000"/>
                                </a:schemeClr>
                              </a:solidFill>
                              <a:miter lim="800000"/>
                              <a:headEnd/>
                              <a:tailEnd/>
                            </a:ln>
                          </wps:spPr>
                          <wps:txbx>
                            <w:txbxContent>
                              <w:p w14:paraId="15008C6B" w14:textId="77777777" w:rsidR="002F6BB0" w:rsidRPr="00D06AEB" w:rsidRDefault="002F6BB0" w:rsidP="002F6BB0">
                                <w:pPr>
                                  <w:pStyle w:val="Figur-text"/>
                                  <w:rPr>
                                    <w:rFonts w:ascii="Cambria" w:hAnsi="Cambria"/>
                                  </w:rPr>
                                </w:pPr>
                                <w:r w:rsidRPr="00D06AEB">
                                  <w:rPr>
                                    <w:rFonts w:ascii="Cambria" w:hAnsi="Cambria"/>
                                  </w:rPr>
                                  <w:t>Fulltekster vurdert</w:t>
                                </w:r>
                                <w:r>
                                  <w:rPr>
                                    <w:rFonts w:ascii="Cambria" w:hAnsi="Cambria"/>
                                  </w:rPr>
                                  <w:t xml:space="preserve"> for inklusjon</w:t>
                                </w:r>
                                <w:r w:rsidRPr="00D06AEB">
                                  <w:rPr>
                                    <w:rFonts w:ascii="Cambria" w:hAnsi="Cambria"/>
                                  </w:rPr>
                                  <w:t xml:space="preserve"> </w:t>
                                </w:r>
                                <w:r w:rsidRPr="00D06AEB">
                                  <w:rPr>
                                    <w:rFonts w:ascii="Cambria" w:hAnsi="Cambria"/>
                                  </w:rPr>
                                  <w:br/>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wps:wsp>
                          <wps:cNvPr id="225" name="Rectangle 67"/>
                          <wps:cNvSpPr>
                            <a:spLocks noChangeArrowheads="1"/>
                          </wps:cNvSpPr>
                          <wps:spPr bwMode="auto">
                            <a:xfrm>
                              <a:off x="3666755" y="2915151"/>
                              <a:ext cx="2658705" cy="878213"/>
                            </a:xfrm>
                            <a:prstGeom prst="rect">
                              <a:avLst/>
                            </a:prstGeom>
                            <a:grpFill/>
                            <a:ln w="9525">
                              <a:solidFill>
                                <a:schemeClr val="accent1">
                                  <a:lumMod val="50000"/>
                                </a:schemeClr>
                              </a:solidFill>
                              <a:miter lim="800000"/>
                              <a:headEnd/>
                              <a:tailEnd/>
                            </a:ln>
                          </wps:spPr>
                          <wps:txbx>
                            <w:txbxContent>
                              <w:p w14:paraId="5117B006" w14:textId="77777777" w:rsidR="002F6BB0" w:rsidRPr="00D06AEB" w:rsidRDefault="002F6BB0" w:rsidP="002F6BB0">
                                <w:pPr>
                                  <w:pStyle w:val="Figur-text"/>
                                  <w:rPr>
                                    <w:rFonts w:ascii="Cambria" w:hAnsi="Cambria"/>
                                  </w:rPr>
                                </w:pPr>
                                <w:r w:rsidRPr="00D06AEB">
                                  <w:rPr>
                                    <w:rFonts w:ascii="Cambria" w:hAnsi="Cambria"/>
                                  </w:rPr>
                                  <w:t xml:space="preserve">Fulltekster ekskludert </w:t>
                                </w:r>
                              </w:p>
                              <w:p w14:paraId="14C8B724" w14:textId="77777777" w:rsidR="002F6BB0" w:rsidRDefault="002F6BB0" w:rsidP="002F6BB0">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1 (n =  </w:t>
                                </w:r>
                                <w:r w:rsidRPr="00D06AEB">
                                  <w:rPr>
                                    <w:rFonts w:ascii="Cambria" w:hAnsi="Cambria"/>
                                  </w:rPr>
                                  <w:t>)</w:t>
                                </w:r>
                              </w:p>
                              <w:p w14:paraId="73269533" w14:textId="77777777" w:rsidR="002F6BB0" w:rsidRDefault="002F6BB0" w:rsidP="002F6BB0">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2 (n =  </w:t>
                                </w:r>
                                <w:r w:rsidRPr="00D06AEB">
                                  <w:rPr>
                                    <w:rFonts w:ascii="Cambria" w:hAnsi="Cambria"/>
                                  </w:rPr>
                                  <w:t>)</w:t>
                                </w:r>
                              </w:p>
                              <w:p w14:paraId="2A36BD6A" w14:textId="77777777" w:rsidR="002F6BB0" w:rsidRPr="00D06AEB" w:rsidRDefault="002F6BB0" w:rsidP="002F6BB0">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3 (n =  </w:t>
                                </w:r>
                                <w:r w:rsidRPr="00D06AEB">
                                  <w:rPr>
                                    <w:rFonts w:ascii="Cambria" w:hAnsi="Cambria"/>
                                  </w:rPr>
                                  <w:t>)</w:t>
                                </w:r>
                              </w:p>
                              <w:p w14:paraId="110D56F7" w14:textId="77777777" w:rsidR="002F6BB0" w:rsidRPr="00D06AEB" w:rsidRDefault="002F6BB0" w:rsidP="002F6BB0">
                                <w:pPr>
                                  <w:pStyle w:val="Figur-text"/>
                                  <w:rPr>
                                    <w:rFonts w:ascii="Cambria" w:hAnsi="Cambria"/>
                                  </w:rPr>
                                </w:pPr>
                              </w:p>
                              <w:p w14:paraId="47CDF1D6" w14:textId="77777777" w:rsidR="002F6BB0" w:rsidRPr="00D06AEB" w:rsidRDefault="002F6BB0" w:rsidP="002F6BB0">
                                <w:pPr>
                                  <w:pStyle w:val="Figur-text"/>
                                  <w:rPr>
                                    <w:rFonts w:ascii="Cambria" w:hAnsi="Cambria"/>
                                  </w:rPr>
                                </w:pPr>
                              </w:p>
                            </w:txbxContent>
                          </wps:txbx>
                          <wps:bodyPr rot="0" vert="horz" wrap="square" lIns="91440" tIns="91440" rIns="91440" bIns="91440" anchor="t" anchorCtr="0" upright="1">
                            <a:noAutofit/>
                          </wps:bodyPr>
                        </wps:wsp>
                        <wps:wsp>
                          <wps:cNvPr id="213" name="Rectangle 56"/>
                          <wps:cNvSpPr>
                            <a:spLocks noChangeArrowheads="1"/>
                          </wps:cNvSpPr>
                          <wps:spPr bwMode="auto">
                            <a:xfrm>
                              <a:off x="593957" y="3975484"/>
                              <a:ext cx="2708889" cy="591402"/>
                            </a:xfrm>
                            <a:prstGeom prst="rect">
                              <a:avLst/>
                            </a:prstGeom>
                            <a:grpFill/>
                            <a:ln w="9525">
                              <a:solidFill>
                                <a:schemeClr val="accent1">
                                  <a:lumMod val="50000"/>
                                </a:schemeClr>
                              </a:solidFill>
                              <a:miter lim="800000"/>
                              <a:headEnd/>
                              <a:tailEnd/>
                            </a:ln>
                          </wps:spPr>
                          <wps:txbx>
                            <w:txbxContent>
                              <w:p w14:paraId="42C369BF" w14:textId="77777777" w:rsidR="002F6BB0" w:rsidRPr="00D06AEB" w:rsidRDefault="002F6BB0" w:rsidP="002F6BB0">
                                <w:pPr>
                                  <w:pStyle w:val="Figur-text"/>
                                  <w:rPr>
                                    <w:rFonts w:ascii="Cambria" w:hAnsi="Cambria"/>
                                  </w:rPr>
                                </w:pPr>
                                <w:r w:rsidRPr="00D06AEB">
                                  <w:rPr>
                                    <w:rFonts w:ascii="Cambria" w:hAnsi="Cambria"/>
                                  </w:rPr>
                                  <w:t>Inkludert</w:t>
                                </w:r>
                                <w:r>
                                  <w:rPr>
                                    <w:rFonts w:ascii="Cambria" w:hAnsi="Cambria"/>
                                  </w:rPr>
                                  <w:t>e studier</w:t>
                                </w:r>
                                <w:r>
                                  <w:rPr>
                                    <w:rFonts w:ascii="Cambria" w:hAnsi="Cambria"/>
                                  </w:rPr>
                                  <w:br/>
                                  <w:t xml:space="preserve">(n = </w:t>
                                </w:r>
                                <w:r w:rsidRPr="00D06AEB">
                                  <w:rPr>
                                    <w:rFonts w:ascii="Cambria" w:hAnsi="Cambria"/>
                                  </w:rPr>
                                  <w:t xml:space="preserve"> )</w:t>
                                </w:r>
                              </w:p>
                            </w:txbxContent>
                          </wps:txbx>
                          <wps:bodyPr rot="0" vert="horz" wrap="square" lIns="91440" tIns="91440" rIns="91440" bIns="91440" anchor="t" anchorCtr="0" upright="1">
                            <a:noAutofit/>
                          </wps:bodyPr>
                        </wps:wsp>
                        <wps:wsp>
                          <wps:cNvPr id="13" name="AutoShape 57"/>
                          <wps:cNvCnPr>
                            <a:cxnSpLocks noChangeShapeType="1"/>
                          </wps:cNvCnPr>
                          <wps:spPr bwMode="auto">
                            <a:xfrm>
                              <a:off x="3234415" y="421061"/>
                              <a:ext cx="341029"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rto="http://schemas.microsoft.com/office/word/2006/arto">
                                  <a:effectLst>
                                    <a:outerShdw dist="35921" dir="2700000" algn="ctr" rotWithShape="0">
                                      <a:srgbClr val="CCCCCC"/>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3908BB7" id="Group 21" o:spid="_x0000_s1026" style="position:absolute;margin-left:363.3pt;margin-top:14.45pt;width:414.5pt;height:408pt;z-index:251659264;mso-position-horizontal:right;mso-position-horizontal-relative:margin" coordsize="66465,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">
                <v:rect id="Rectangle 20" o:spid="_x0000_s1027" style="position:absolute;width:66465;height:537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" filled="f" strokecolor="#00516a [1604]"/>
                <v:group id="Group 19" o:spid="_x0000_s1028" style="position:absolute;left:7538;top:1473;width:58032;height:46202" coordorigin="5690,-539" coordsize="58031,4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_x0000_s1029" style="position:absolute;left:5690;top:12112;width:27022;height:5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" filled="f" strokecolor="#00516a [1604]">
                    <v:textbox inset=",7.2pt,,7.2pt">
                      <w:txbxContent>
                        <w:p w14:paraId="2E3CDDFB" w14:textId="77777777" w:rsidR="002F6BB0" w:rsidRPr="00D06AEB" w:rsidRDefault="002F6BB0" w:rsidP="002F6BB0">
                          <w:pPr>
                            <w:pStyle w:val="Figur-text"/>
                            <w:rPr>
                              <w:rFonts w:ascii="Cambria" w:hAnsi="Cambria"/>
                            </w:rPr>
                          </w:pPr>
                          <w:r w:rsidRPr="00D06AEB">
                            <w:rPr>
                              <w:rFonts w:ascii="Cambria" w:hAnsi="Cambria"/>
                            </w:rPr>
                            <w:t xml:space="preserve">Referanser vurdert </w:t>
                          </w:r>
                        </w:p>
                        <w:p w14:paraId="701CA8B8" w14:textId="77777777" w:rsidR="002F6BB0" w:rsidRPr="00D06AEB" w:rsidRDefault="002F6BB0" w:rsidP="002F6BB0">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v:textbox>
                  </v:rect>
                  <v:rect id="Rectangle 60" o:spid="_x0000_s1030" style="position:absolute;left:5690;top:-539;width:26616;height:9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" filled="f" strokecolor="#00516a [1604]">
                    <v:textbox inset=",7.2pt,,7.2pt">
                      <w:txbxContent>
                        <w:p w14:paraId="16818013" w14:textId="77777777" w:rsidR="002F6BB0" w:rsidRDefault="002F6BB0" w:rsidP="002F6BB0">
                          <w:pPr>
                            <w:pStyle w:val="Figur-text"/>
                            <w:rPr>
                              <w:rFonts w:ascii="Cambria" w:hAnsi="Cambria"/>
                            </w:rPr>
                          </w:pPr>
                          <w:r w:rsidRPr="00D06AEB">
                            <w:rPr>
                              <w:rFonts w:ascii="Cambria" w:hAnsi="Cambria"/>
                            </w:rPr>
                            <w:t>Referanser identifisert</w:t>
                          </w:r>
                          <w:r>
                            <w:rPr>
                              <w:rFonts w:ascii="Cambria" w:hAnsi="Cambria"/>
                            </w:rPr>
                            <w:t xml:space="preserve"> gjennom D</w:t>
                          </w:r>
                          <w:r w:rsidRPr="00D06AEB">
                            <w:rPr>
                              <w:rFonts w:ascii="Cambria" w:hAnsi="Cambria"/>
                            </w:rPr>
                            <w:t>atabasesøk</w:t>
                          </w:r>
                          <w:r>
                            <w:rPr>
                              <w:rFonts w:ascii="Cambria" w:hAnsi="Cambria"/>
                            </w:rPr>
                            <w:t xml:space="preserve"> (</w:t>
                          </w:r>
                          <w:r w:rsidRPr="00D06AEB">
                            <w:rPr>
                              <w:rFonts w:ascii="Cambria" w:hAnsi="Cambria"/>
                            </w:rPr>
                            <w:t>n = )</w:t>
                          </w:r>
                        </w:p>
                        <w:p w14:paraId="011B1BAB" w14:textId="77777777" w:rsidR="002F6BB0" w:rsidRDefault="002F6BB0" w:rsidP="002F6BB0">
                          <w:pPr>
                            <w:pStyle w:val="Figur-text"/>
                            <w:rPr>
                              <w:rFonts w:ascii="Cambria" w:hAnsi="Cambria"/>
                            </w:rPr>
                          </w:pPr>
                          <w:r>
                            <w:rPr>
                              <w:rFonts w:ascii="Cambria" w:hAnsi="Cambria"/>
                            </w:rPr>
                            <w:t>Grålitteratursøk (n = )</w:t>
                          </w:r>
                        </w:p>
                        <w:p w14:paraId="08011C88" w14:textId="77777777" w:rsidR="002F6BB0" w:rsidRDefault="002F6BB0" w:rsidP="002F6BB0">
                          <w:pPr>
                            <w:pStyle w:val="Figur-text"/>
                            <w:rPr>
                              <w:rFonts w:ascii="Cambria" w:hAnsi="Cambria"/>
                            </w:rPr>
                          </w:pPr>
                          <w:r>
                            <w:rPr>
                              <w:rFonts w:ascii="Cambria" w:hAnsi="Cambria"/>
                            </w:rPr>
                            <w:t>Register (n = )</w:t>
                          </w:r>
                        </w:p>
                        <w:p w14:paraId="2DB043BB" w14:textId="77777777" w:rsidR="002F6BB0" w:rsidRPr="00D06AEB" w:rsidRDefault="002F6BB0" w:rsidP="002F6BB0">
                          <w:pPr>
                            <w:pStyle w:val="Figur-text"/>
                            <w:rPr>
                              <w:rFonts w:ascii="Cambria" w:hAnsi="Cambria"/>
                            </w:rPr>
                          </w:pPr>
                        </w:p>
                      </w:txbxContent>
                    </v:textbox>
                  </v:rect>
                  <v:rect id="Rectangle 63" o:spid="_x0000_s1031" style="position:absolute;left:35834;top:-476;width:27888;height:10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" filled="f" strokecolor="#00516a [1604]">
                    <v:textbox inset=",7.2pt,,7.2pt">
                      <w:txbxContent>
                        <w:p w14:paraId="5E23365C" w14:textId="77777777" w:rsidR="002F6BB0" w:rsidRPr="00DC37D9" w:rsidRDefault="002F6BB0" w:rsidP="002F6BB0">
                          <w:pPr>
                            <w:pStyle w:val="Figur-text"/>
                            <w:rPr>
                              <w:rFonts w:ascii="Cambria" w:hAnsi="Cambria"/>
                            </w:rPr>
                          </w:pPr>
                          <w:r w:rsidRPr="00DC37D9">
                            <w:rPr>
                              <w:rFonts w:ascii="Cambria" w:hAnsi="Cambria"/>
                            </w:rPr>
                            <w:t>Re</w:t>
                          </w:r>
                          <w:r>
                            <w:rPr>
                              <w:rFonts w:ascii="Cambria" w:hAnsi="Cambria"/>
                            </w:rPr>
                            <w:t>feranser fjernet før screening:</w:t>
                          </w:r>
                        </w:p>
                        <w:p w14:paraId="07E94C51" w14:textId="77777777" w:rsidR="002F6BB0" w:rsidRPr="00DC37D9" w:rsidRDefault="002F6BB0" w:rsidP="002F6BB0">
                          <w:pPr>
                            <w:pStyle w:val="Figur-text"/>
                            <w:rPr>
                              <w:rFonts w:ascii="Cambria" w:hAnsi="Cambria"/>
                            </w:rPr>
                          </w:pPr>
                          <w:r w:rsidRPr="00DC37D9">
                            <w:rPr>
                              <w:rFonts w:ascii="Cambria" w:hAnsi="Cambria"/>
                            </w:rPr>
                            <w:t>Dup</w:t>
                          </w:r>
                          <w:r>
                            <w:rPr>
                              <w:rFonts w:ascii="Cambria" w:hAnsi="Cambria"/>
                            </w:rPr>
                            <w:t>likater</w:t>
                          </w:r>
                          <w:r w:rsidRPr="00DC37D9">
                            <w:rPr>
                              <w:rFonts w:ascii="Cambria" w:hAnsi="Cambria"/>
                            </w:rPr>
                            <w:t xml:space="preserve"> (n = )</w:t>
                          </w:r>
                        </w:p>
                        <w:p w14:paraId="1C2175FA" w14:textId="77777777" w:rsidR="002F6BB0" w:rsidRPr="00DC37D9" w:rsidRDefault="002F6BB0" w:rsidP="002F6BB0">
                          <w:pPr>
                            <w:pStyle w:val="Figur-text"/>
                            <w:rPr>
                              <w:rFonts w:ascii="Cambria" w:hAnsi="Cambria"/>
                            </w:rPr>
                          </w:pPr>
                          <w:r>
                            <w:rPr>
                              <w:rFonts w:ascii="Cambria" w:hAnsi="Cambria"/>
                            </w:rPr>
                            <w:t>Markert som ekskluderbare av maskinlæringsfunksjon</w:t>
                          </w:r>
                          <w:r w:rsidRPr="00DC37D9">
                            <w:rPr>
                              <w:rFonts w:ascii="Cambria" w:hAnsi="Cambria"/>
                            </w:rPr>
                            <w:t xml:space="preserve"> (n = )</w:t>
                          </w:r>
                        </w:p>
                        <w:p w14:paraId="4AB7B44A" w14:textId="77777777" w:rsidR="002F6BB0" w:rsidRPr="00D06AEB" w:rsidRDefault="002F6BB0" w:rsidP="002F6BB0">
                          <w:pPr>
                            <w:pStyle w:val="Figur-text"/>
                            <w:rPr>
                              <w:rFonts w:ascii="Cambria" w:hAnsi="Cambria"/>
                            </w:rPr>
                          </w:pPr>
                          <w:r w:rsidRPr="00DC37D9">
                            <w:rPr>
                              <w:rFonts w:ascii="Cambria" w:hAnsi="Cambria"/>
                            </w:rPr>
                            <w:t xml:space="preserve"> </w:t>
                          </w:r>
                          <w:r>
                            <w:rPr>
                              <w:rFonts w:ascii="Cambria" w:hAnsi="Cambria"/>
                            </w:rPr>
                            <w:t xml:space="preserve">Andre grunner </w:t>
                          </w:r>
                          <w:r w:rsidRPr="00DC37D9">
                            <w:rPr>
                              <w:rFonts w:ascii="Cambria" w:hAnsi="Cambria"/>
                            </w:rPr>
                            <w:t>(n = )</w:t>
                          </w:r>
                        </w:p>
                      </w:txbxContent>
                    </v:textbox>
                  </v:rect>
                  <v:rect id="Rectangle 65" o:spid="_x0000_s1032" style="position:absolute;left:36032;top:11814;width:27543;height:7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" filled="f" strokecolor="#00516a [1604]">
                    <v:textbox inset=",7.2pt,,7.2pt">
                      <w:txbxContent>
                        <w:p w14:paraId="048C44C4" w14:textId="77777777" w:rsidR="002F6BB0" w:rsidRDefault="002F6BB0" w:rsidP="002F6BB0">
                          <w:pPr>
                            <w:pStyle w:val="Figur-text"/>
                            <w:rPr>
                              <w:rFonts w:ascii="Cambria" w:hAnsi="Cambria"/>
                            </w:rPr>
                          </w:pPr>
                          <w:r w:rsidRPr="00D06AEB">
                            <w:rPr>
                              <w:rFonts w:ascii="Cambria" w:hAnsi="Cambria"/>
                            </w:rPr>
                            <w:t>Referanser ekskludert</w:t>
                          </w:r>
                          <w:r w:rsidRPr="00D06AEB">
                            <w:rPr>
                              <w:rFonts w:ascii="Cambria" w:hAnsi="Cambria"/>
                            </w:rPr>
                            <w:br/>
                          </w:r>
                          <w:r>
                            <w:rPr>
                              <w:rFonts w:ascii="Cambria" w:hAnsi="Cambria"/>
                            </w:rPr>
                            <w:t xml:space="preserve">Av medarbeidere </w:t>
                          </w:r>
                          <w:r w:rsidRPr="00D06AEB">
                            <w:rPr>
                              <w:rFonts w:ascii="Cambria" w:hAnsi="Cambria"/>
                            </w:rPr>
                            <w:t>(n =   )</w:t>
                          </w:r>
                        </w:p>
                        <w:p w14:paraId="1436CA6E" w14:textId="77777777" w:rsidR="002F6BB0" w:rsidRPr="00D06AEB" w:rsidRDefault="002F6BB0" w:rsidP="002F6BB0">
                          <w:pPr>
                            <w:pStyle w:val="Figur-text"/>
                            <w:rPr>
                              <w:rFonts w:ascii="Cambria" w:hAnsi="Cambria"/>
                            </w:rPr>
                          </w:pPr>
                          <w:r>
                            <w:rPr>
                              <w:rFonts w:ascii="Cambria" w:hAnsi="Cambria"/>
                            </w:rPr>
                            <w:t>Av maskinfunksjon (n = )</w:t>
                          </w:r>
                        </w:p>
                      </w:txbxContent>
                    </v:textbox>
                  </v:rect>
                  <v:rect id="Rectangle 66" o:spid="_x0000_s1033" style="position:absolute;left:5690;top:30535;width:27258;height:5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" filled="f" strokecolor="#00516a [1604]">
                    <v:textbox inset=",7.2pt,,7.2pt">
                      <w:txbxContent>
                        <w:p w14:paraId="15008C6B" w14:textId="77777777" w:rsidR="002F6BB0" w:rsidRPr="00D06AEB" w:rsidRDefault="002F6BB0" w:rsidP="002F6BB0">
                          <w:pPr>
                            <w:pStyle w:val="Figur-text"/>
                            <w:rPr>
                              <w:rFonts w:ascii="Cambria" w:hAnsi="Cambria"/>
                            </w:rPr>
                          </w:pPr>
                          <w:r w:rsidRPr="00D06AEB">
                            <w:rPr>
                              <w:rFonts w:ascii="Cambria" w:hAnsi="Cambria"/>
                            </w:rPr>
                            <w:t>Fulltekster vurdert</w:t>
                          </w:r>
                          <w:r>
                            <w:rPr>
                              <w:rFonts w:ascii="Cambria" w:hAnsi="Cambria"/>
                            </w:rPr>
                            <w:t xml:space="preserve"> for inklusjon</w:t>
                          </w:r>
                          <w:r w:rsidRPr="00D06AEB">
                            <w:rPr>
                              <w:rFonts w:ascii="Cambria" w:hAnsi="Cambria"/>
                            </w:rPr>
                            <w:t xml:space="preserve"> </w:t>
                          </w:r>
                          <w:r w:rsidRPr="00D06AEB">
                            <w:rPr>
                              <w:rFonts w:ascii="Cambria" w:hAnsi="Cambria"/>
                            </w:rPr>
                            <w:br/>
                          </w:r>
                          <w:r>
                            <w:rPr>
                              <w:rFonts w:ascii="Cambria" w:hAnsi="Cambria"/>
                            </w:rPr>
                            <w:t xml:space="preserve">(n =  </w:t>
                          </w:r>
                          <w:r w:rsidRPr="00D06AEB">
                            <w:rPr>
                              <w:rFonts w:ascii="Cambria" w:hAnsi="Cambria"/>
                            </w:rPr>
                            <w:t>)</w:t>
                          </w:r>
                        </w:p>
                      </w:txbxContent>
                    </v:textbox>
                  </v:rect>
                  <v:rect id="Rectangle 67" o:spid="_x0000_s1034" style="position:absolute;left:36667;top:29151;width:26587;height:8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" filled="f" strokecolor="#00516a [1604]">
                    <v:textbox inset=",7.2pt,,7.2pt">
                      <w:txbxContent>
                        <w:p w14:paraId="5117B006" w14:textId="77777777" w:rsidR="002F6BB0" w:rsidRPr="00D06AEB" w:rsidRDefault="002F6BB0" w:rsidP="002F6BB0">
                          <w:pPr>
                            <w:pStyle w:val="Figur-text"/>
                            <w:rPr>
                              <w:rFonts w:ascii="Cambria" w:hAnsi="Cambria"/>
                            </w:rPr>
                          </w:pPr>
                          <w:r w:rsidRPr="00D06AEB">
                            <w:rPr>
                              <w:rFonts w:ascii="Cambria" w:hAnsi="Cambria"/>
                            </w:rPr>
                            <w:t xml:space="preserve">Fulltekster ekskludert </w:t>
                          </w:r>
                        </w:p>
                        <w:p w14:paraId="14C8B724" w14:textId="77777777" w:rsidR="002F6BB0" w:rsidRDefault="002F6BB0" w:rsidP="002F6BB0">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1 (n =  </w:t>
                          </w:r>
                          <w:r w:rsidRPr="00D06AEB">
                            <w:rPr>
                              <w:rFonts w:ascii="Cambria" w:hAnsi="Cambria"/>
                            </w:rPr>
                            <w:t>)</w:t>
                          </w:r>
                        </w:p>
                        <w:p w14:paraId="73269533" w14:textId="77777777" w:rsidR="002F6BB0" w:rsidRDefault="002F6BB0" w:rsidP="002F6BB0">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2 (n =  </w:t>
                          </w:r>
                          <w:r w:rsidRPr="00D06AEB">
                            <w:rPr>
                              <w:rFonts w:ascii="Cambria" w:hAnsi="Cambria"/>
                            </w:rPr>
                            <w:t>)</w:t>
                          </w:r>
                        </w:p>
                        <w:p w14:paraId="2A36BD6A" w14:textId="77777777" w:rsidR="002F6BB0" w:rsidRPr="00D06AEB" w:rsidRDefault="002F6BB0" w:rsidP="002F6BB0">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3 (n =  </w:t>
                          </w:r>
                          <w:r w:rsidRPr="00D06AEB">
                            <w:rPr>
                              <w:rFonts w:ascii="Cambria" w:hAnsi="Cambria"/>
                            </w:rPr>
                            <w:t>)</w:t>
                          </w:r>
                        </w:p>
                        <w:p w14:paraId="110D56F7" w14:textId="77777777" w:rsidR="002F6BB0" w:rsidRPr="00D06AEB" w:rsidRDefault="002F6BB0" w:rsidP="002F6BB0">
                          <w:pPr>
                            <w:pStyle w:val="Figur-text"/>
                            <w:rPr>
                              <w:rFonts w:ascii="Cambria" w:hAnsi="Cambria"/>
                            </w:rPr>
                          </w:pPr>
                        </w:p>
                        <w:p w14:paraId="47CDF1D6" w14:textId="77777777" w:rsidR="002F6BB0" w:rsidRPr="00D06AEB" w:rsidRDefault="002F6BB0" w:rsidP="002F6BB0">
                          <w:pPr>
                            <w:pStyle w:val="Figur-text"/>
                            <w:rPr>
                              <w:rFonts w:ascii="Cambria" w:hAnsi="Cambria"/>
                            </w:rPr>
                          </w:pPr>
                        </w:p>
                      </w:txbxContent>
                    </v:textbox>
                  </v:rect>
                  <v:rect id="Rectangle 56" o:spid="_x0000_s1035" style="position:absolute;left:5939;top:39754;width:27089;height:5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" filled="f" strokecolor="#00516a [1604]">
                    <v:textbox inset=",7.2pt,,7.2pt">
                      <w:txbxContent>
                        <w:p w14:paraId="42C369BF" w14:textId="77777777" w:rsidR="002F6BB0" w:rsidRPr="00D06AEB" w:rsidRDefault="002F6BB0" w:rsidP="002F6BB0">
                          <w:pPr>
                            <w:pStyle w:val="Figur-text"/>
                            <w:rPr>
                              <w:rFonts w:ascii="Cambria" w:hAnsi="Cambria"/>
                            </w:rPr>
                          </w:pPr>
                          <w:r w:rsidRPr="00D06AEB">
                            <w:rPr>
                              <w:rFonts w:ascii="Cambria" w:hAnsi="Cambria"/>
                            </w:rPr>
                            <w:t>Inkludert</w:t>
                          </w:r>
                          <w:r>
                            <w:rPr>
                              <w:rFonts w:ascii="Cambria" w:hAnsi="Cambria"/>
                            </w:rPr>
                            <w:t>e studier</w:t>
                          </w:r>
                          <w:r>
                            <w:rPr>
                              <w:rFonts w:ascii="Cambria" w:hAnsi="Cambria"/>
                            </w:rPr>
                            <w:br/>
                            <w:t xml:space="preserve">(n = </w:t>
                          </w:r>
                          <w:r w:rsidRPr="00D06AEB">
                            <w:rPr>
                              <w:rFonts w:ascii="Cambria" w:hAnsi="Cambria"/>
                            </w:rPr>
                            <w:t xml:space="preserve"> )</w:t>
                          </w:r>
                        </w:p>
                      </w:txbxContent>
                    </v:textbox>
                  </v:rect>
                  <v:shapetype id="_x0000_t32" coordsize="21600,21600" o:spt="32" o:oned="t" path="m,l21600,21600e" filled="f">
                    <v:path arrowok="t" fillok="f" o:connecttype="none"/>
                    <o:lock v:ext="edit" shapetype="t"/>
                  </v:shapetype>
                  <v:shape id="AutoShape 57" o:spid="_x0000_s1036" type="#_x0000_t32" style="position:absolute;left:32344;top:4210;width:34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" strokecolor="#00516a [1604]">
                    <v:stroke endarrow="block"/>
                  </v:shape>
                </v:group>
                <w10:wrap type="topAndBottom" anchorx="margin"/>
              </v:group>
            </w:pict>
          </mc:Fallback>
        </mc:AlternateContent>
      </w:r>
      <w:r w:rsidRPr="00114C0B">
        <w:rPr>
          <w:noProof/>
        </w:rPr>
        <mc:AlternateContent>
          <mc:Choice Requires="wps">
            <w:drawing>
              <wp:anchor distT="0" distB="0" distL="114300" distR="114300" simplePos="0" relativeHeight="251662336" behindDoc="0" locked="0" layoutInCell="1" allowOverlap="1" wp14:anchorId="470A7CB3" wp14:editId="785EBB1C">
                <wp:simplePos x="0" y="0"/>
                <wp:positionH relativeFrom="column">
                  <wp:posOffset>26670</wp:posOffset>
                </wp:positionH>
                <wp:positionV relativeFrom="paragraph">
                  <wp:posOffset>4187190</wp:posOffset>
                </wp:positionV>
                <wp:extent cx="393700" cy="991095"/>
                <wp:effectExtent l="0" t="0" r="25400" b="19050"/>
                <wp:wrapNone/>
                <wp:docPr id="9" name="Avrundet rektangel 9"/>
                <wp:cNvGraphicFramePr/>
                <a:graphic xmlns:a="http://schemas.openxmlformats.org/drawingml/2006/main">
                  <a:graphicData uri="http://schemas.microsoft.com/office/word/2010/wordprocessingShape">
                    <wps:wsp>
                      <wps:cNvSpPr/>
                      <wps:spPr>
                        <a:xfrm>
                          <a:off x="0" y="0"/>
                          <a:ext cx="393700" cy="991095"/>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5DBC9768" w14:textId="77777777" w:rsidR="002F6BB0" w:rsidRPr="00915D18" w:rsidRDefault="002F6BB0" w:rsidP="002F6BB0">
                            <w:pPr>
                              <w:jc w:val="center"/>
                              <w:rPr>
                                <w:color w:val="000000" w:themeColor="text1"/>
                              </w:rPr>
                            </w:pPr>
                            <w:r>
                              <w:rPr>
                                <w:color w:val="000000" w:themeColor="text1"/>
                              </w:rPr>
                              <w:t>Inkludert</w:t>
                            </w:r>
                            <w:r w:rsidRPr="00915D18">
                              <w:rPr>
                                <w:noProof/>
                                <w:color w:val="000000" w:themeColor="text1"/>
                              </w:rPr>
                              <w:drawing>
                                <wp:inline distT="0" distB="0" distL="0" distR="0" wp14:anchorId="27095483" wp14:editId="2BFBF65D">
                                  <wp:extent cx="160020" cy="385503"/>
                                  <wp:effectExtent l="0" t="0" r="0" b="0"/>
                                  <wp:docPr id="235" name="Bild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 cy="385503"/>
                                          </a:xfrm>
                                          <a:prstGeom prst="rect">
                                            <a:avLst/>
                                          </a:prstGeom>
                                          <a:noFill/>
                                          <a:ln>
                                            <a:noFill/>
                                          </a:ln>
                                        </pic:spPr>
                                      </pic:pic>
                                    </a:graphicData>
                                  </a:graphic>
                                </wp:inline>
                              </w:drawing>
                            </w:r>
                            <w:r w:rsidRPr="00915D18">
                              <w:rPr>
                                <w:color w:val="000000" w:themeColor="text1"/>
                              </w:rPr>
                              <w:t>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70A7CB3" id="Avrundet rektangel 9" o:spid="_x0000_s1037" style="position:absolute;margin-left:2.1pt;margin-top:329.7pt;width:31pt;height:78.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" fillcolor="white [3212]" strokecolor="black [3213]" strokeweight="1pt">
                <v:textbox style="layout-flow:vertical;mso-layout-flow-alt:bottom-to-top">
                  <w:txbxContent>
                    <w:p w14:paraId="5DBC9768" w14:textId="77777777" w:rsidR="002F6BB0" w:rsidRPr="00915D18" w:rsidRDefault="002F6BB0" w:rsidP="002F6BB0">
                      <w:pPr>
                        <w:jc w:val="center"/>
                        <w:rPr>
                          <w:color w:val="000000" w:themeColor="text1"/>
                        </w:rPr>
                      </w:pPr>
                      <w:r>
                        <w:rPr>
                          <w:color w:val="000000" w:themeColor="text1"/>
                        </w:rPr>
                        <w:t>Inkludert</w:t>
                      </w:r>
                      <w:r w:rsidRPr="00915D18">
                        <w:rPr>
                          <w:noProof/>
                          <w:color w:val="000000" w:themeColor="text1"/>
                        </w:rPr>
                        <w:drawing>
                          <wp:inline distT="0" distB="0" distL="0" distR="0" wp14:anchorId="27095483" wp14:editId="2BFBF65D">
                            <wp:extent cx="160020" cy="385503"/>
                            <wp:effectExtent l="0" t="0" r="0" b="0"/>
                            <wp:docPr id="235" name="Bild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0020" cy="385503"/>
                                    </a:xfrm>
                                    <a:prstGeom prst="rect">
                                      <a:avLst/>
                                    </a:prstGeom>
                                    <a:noFill/>
                                    <a:ln>
                                      <a:noFill/>
                                    </a:ln>
                                  </pic:spPr>
                                </pic:pic>
                              </a:graphicData>
                            </a:graphic>
                          </wp:inline>
                        </w:drawing>
                      </w:r>
                      <w:r w:rsidRPr="00915D18">
                        <w:rPr>
                          <w:color w:val="000000" w:themeColor="text1"/>
                        </w:rPr>
                        <w:t>g</w:t>
                      </w:r>
                    </w:p>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653D2A70" wp14:editId="769201E5">
                <wp:simplePos x="0" y="0"/>
                <wp:positionH relativeFrom="column">
                  <wp:posOffset>2686050</wp:posOffset>
                </wp:positionH>
                <wp:positionV relativeFrom="paragraph">
                  <wp:posOffset>2685415</wp:posOffset>
                </wp:positionV>
                <wp:extent cx="269875" cy="0"/>
                <wp:effectExtent l="0" t="76200" r="15875" b="95250"/>
                <wp:wrapNone/>
                <wp:docPr id="234"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875"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rto="http://schemas.microsoft.com/office/word/2006/arto">
                              <a:effectLst>
                                <a:outerShdw dist="35921" dir="2700000" algn="ctr" rotWithShape="0">
                                  <a:srgbClr val="CCCCCC"/>
                                </a:outerShdw>
                              </a:effectLst>
                            </a14:hiddenEffects>
                          </a:ext>
                        </a:extLst>
                      </wps:spPr>
                      <wps:bodyPr/>
                    </wps:wsp>
                  </a:graphicData>
                </a:graphic>
              </wp:anchor>
            </w:drawing>
          </mc:Choice>
          <mc:Fallback>
            <w:pict>
              <v:shape w14:anchorId="20C85B0E" id="AutoShape 57" o:spid="_x0000_s1026" type="#_x0000_t32" style="position:absolute;margin-left:211.5pt;margin-top:211.45pt;width:21.2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" strokecolor="#00516a [1604]">
                <v:stroke endarrow="block"/>
              </v:shape>
            </w:pict>
          </mc:Fallback>
        </mc:AlternateContent>
      </w:r>
      <w:r>
        <w:rPr>
          <w:noProof/>
        </w:rPr>
        <mc:AlternateContent>
          <mc:Choice Requires="wps">
            <w:drawing>
              <wp:anchor distT="0" distB="0" distL="114300" distR="114300" simplePos="0" relativeHeight="251665408" behindDoc="0" locked="0" layoutInCell="1" allowOverlap="1" wp14:anchorId="5A5FAE05" wp14:editId="23A3CB29">
                <wp:simplePos x="0" y="0"/>
                <wp:positionH relativeFrom="column">
                  <wp:posOffset>2954020</wp:posOffset>
                </wp:positionH>
                <wp:positionV relativeFrom="paragraph">
                  <wp:posOffset>2425065</wp:posOffset>
                </wp:positionV>
                <wp:extent cx="2159000" cy="582295"/>
                <wp:effectExtent l="0" t="0" r="12700" b="27305"/>
                <wp:wrapNone/>
                <wp:docPr id="23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582295"/>
                        </a:xfrm>
                        <a:prstGeom prst="rect">
                          <a:avLst/>
                        </a:prstGeom>
                        <a:grpFill/>
                        <a:ln w="9525">
                          <a:solidFill>
                            <a:schemeClr val="accent1">
                              <a:lumMod val="50000"/>
                            </a:schemeClr>
                          </a:solidFill>
                          <a:miter lim="800000"/>
                          <a:headEnd/>
                          <a:tailEnd/>
                        </a:ln>
                      </wps:spPr>
                      <wps:txbx>
                        <w:txbxContent>
                          <w:p w14:paraId="7C272047" w14:textId="77777777" w:rsidR="002F6BB0" w:rsidRPr="00D06AEB" w:rsidRDefault="002F6BB0" w:rsidP="002F6BB0">
                            <w:pPr>
                              <w:pStyle w:val="Figur-text"/>
                              <w:rPr>
                                <w:rFonts w:ascii="Cambria" w:hAnsi="Cambria"/>
                              </w:rPr>
                            </w:pPr>
                            <w:r>
                              <w:rPr>
                                <w:rFonts w:ascii="Cambria" w:hAnsi="Cambria"/>
                              </w:rPr>
                              <w:t>Fulltekster ikke funnet</w:t>
                            </w:r>
                            <w:r w:rsidRPr="00D06AEB">
                              <w:rPr>
                                <w:rFonts w:ascii="Cambria" w:hAnsi="Cambria"/>
                              </w:rPr>
                              <w:t xml:space="preserve"> </w:t>
                            </w:r>
                          </w:p>
                          <w:p w14:paraId="040E437A" w14:textId="77777777" w:rsidR="002F6BB0" w:rsidRPr="00D06AEB" w:rsidRDefault="002F6BB0" w:rsidP="002F6BB0">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a:graphicData>
                </a:graphic>
                <wp14:sizeRelH relativeFrom="margin">
                  <wp14:pctWidth>0</wp14:pctWidth>
                </wp14:sizeRelH>
              </wp:anchor>
            </w:drawing>
          </mc:Choice>
          <mc:Fallback>
            <w:pict>
              <v:rect w14:anchorId="5A5FAE05" id="Rectangle 55" o:spid="_x0000_s1038" style="position:absolute;margin-left:232.6pt;margin-top:190.95pt;width:170pt;height:45.8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" filled="f" strokecolor="#00516a [1604]">
                <v:textbox inset=",7.2pt,,7.2pt">
                  <w:txbxContent>
                    <w:p w14:paraId="7C272047" w14:textId="77777777" w:rsidR="002F6BB0" w:rsidRPr="00D06AEB" w:rsidRDefault="002F6BB0" w:rsidP="002F6BB0">
                      <w:pPr>
                        <w:pStyle w:val="Figur-text"/>
                        <w:rPr>
                          <w:rFonts w:ascii="Cambria" w:hAnsi="Cambria"/>
                        </w:rPr>
                      </w:pPr>
                      <w:r>
                        <w:rPr>
                          <w:rFonts w:ascii="Cambria" w:hAnsi="Cambria"/>
                        </w:rPr>
                        <w:t>Fulltekster ikke funnet</w:t>
                      </w:r>
                      <w:r w:rsidRPr="00D06AEB">
                        <w:rPr>
                          <w:rFonts w:ascii="Cambria" w:hAnsi="Cambria"/>
                        </w:rPr>
                        <w:t xml:space="preserve"> </w:t>
                      </w:r>
                    </w:p>
                    <w:p w14:paraId="040E437A" w14:textId="77777777" w:rsidR="002F6BB0" w:rsidRPr="00D06AEB" w:rsidRDefault="002F6BB0" w:rsidP="002F6BB0">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5DB5B976" wp14:editId="1F98CE58">
                <wp:simplePos x="0" y="0"/>
                <wp:positionH relativeFrom="column">
                  <wp:posOffset>2673985</wp:posOffset>
                </wp:positionH>
                <wp:positionV relativeFrom="paragraph">
                  <wp:posOffset>1873885</wp:posOffset>
                </wp:positionV>
                <wp:extent cx="269875" cy="0"/>
                <wp:effectExtent l="0" t="76200" r="15875" b="95250"/>
                <wp:wrapNone/>
                <wp:docPr id="15"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875"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rto="http://schemas.microsoft.com/office/word/2006/arto">
                              <a:effectLst>
                                <a:outerShdw dist="35921" dir="2700000" algn="ctr" rotWithShape="0">
                                  <a:srgbClr val="CCCCCC"/>
                                </a:outerShdw>
                              </a:effectLst>
                            </a14:hiddenEffects>
                          </a:ext>
                        </a:extLst>
                      </wps:spPr>
                      <wps:bodyPr/>
                    </wps:wsp>
                  </a:graphicData>
                </a:graphic>
              </wp:anchor>
            </w:drawing>
          </mc:Choice>
          <mc:Fallback>
            <w:pict>
              <v:shape w14:anchorId="001C0558" id="AutoShape 57" o:spid="_x0000_s1026" type="#_x0000_t32" style="position:absolute;margin-left:210.55pt;margin-top:147.55pt;width:21.2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" strokecolor="#00516a [1604]">
                <v:stroke endarrow="block"/>
              </v:shape>
            </w:pict>
          </mc:Fallback>
        </mc:AlternateContent>
      </w:r>
      <w:r>
        <w:rPr>
          <w:noProof/>
        </w:rPr>
        <mc:AlternateContent>
          <mc:Choice Requires="wps">
            <w:drawing>
              <wp:anchor distT="0" distB="0" distL="114300" distR="114300" simplePos="0" relativeHeight="251664384" behindDoc="0" locked="0" layoutInCell="1" allowOverlap="1" wp14:anchorId="4430BDB7" wp14:editId="1CEAF4B7">
                <wp:simplePos x="0" y="0"/>
                <wp:positionH relativeFrom="column">
                  <wp:posOffset>534670</wp:posOffset>
                </wp:positionH>
                <wp:positionV relativeFrom="paragraph">
                  <wp:posOffset>2418715</wp:posOffset>
                </wp:positionV>
                <wp:extent cx="2140174" cy="582436"/>
                <wp:effectExtent l="0" t="0" r="12700" b="27305"/>
                <wp:wrapNone/>
                <wp:docPr id="1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0174" cy="582436"/>
                        </a:xfrm>
                        <a:prstGeom prst="rect">
                          <a:avLst/>
                        </a:prstGeom>
                        <a:grpFill/>
                        <a:ln w="9525">
                          <a:solidFill>
                            <a:schemeClr val="accent1">
                              <a:lumMod val="50000"/>
                            </a:schemeClr>
                          </a:solidFill>
                          <a:miter lim="800000"/>
                          <a:headEnd/>
                          <a:tailEnd/>
                        </a:ln>
                      </wps:spPr>
                      <wps:txbx>
                        <w:txbxContent>
                          <w:p w14:paraId="323F4037" w14:textId="77777777" w:rsidR="002F6BB0" w:rsidRPr="00D06AEB" w:rsidRDefault="002F6BB0" w:rsidP="002F6BB0">
                            <w:pPr>
                              <w:pStyle w:val="Figur-text"/>
                              <w:rPr>
                                <w:rFonts w:ascii="Cambria" w:hAnsi="Cambria"/>
                              </w:rPr>
                            </w:pPr>
                            <w:r>
                              <w:rPr>
                                <w:rFonts w:ascii="Cambria" w:hAnsi="Cambria"/>
                              </w:rPr>
                              <w:t>Fulltekster forsøkt funnet</w:t>
                            </w:r>
                            <w:r w:rsidRPr="00D06AEB">
                              <w:rPr>
                                <w:rFonts w:ascii="Cambria" w:hAnsi="Cambria"/>
                              </w:rPr>
                              <w:t xml:space="preserve"> </w:t>
                            </w:r>
                          </w:p>
                          <w:p w14:paraId="3F8F4DDB" w14:textId="77777777" w:rsidR="002F6BB0" w:rsidRPr="00D06AEB" w:rsidRDefault="002F6BB0" w:rsidP="002F6BB0">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a:graphicData>
                </a:graphic>
              </wp:anchor>
            </w:drawing>
          </mc:Choice>
          <mc:Fallback>
            <w:pict>
              <v:rect w14:anchorId="4430BDB7" id="_x0000_s1039" style="position:absolute;margin-left:42.1pt;margin-top:190.45pt;width:168.5pt;height:45.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" filled="f" strokecolor="#00516a [1604]">
                <v:textbox inset=",7.2pt,,7.2pt">
                  <w:txbxContent>
                    <w:p w14:paraId="323F4037" w14:textId="77777777" w:rsidR="002F6BB0" w:rsidRPr="00D06AEB" w:rsidRDefault="002F6BB0" w:rsidP="002F6BB0">
                      <w:pPr>
                        <w:pStyle w:val="Figur-text"/>
                        <w:rPr>
                          <w:rFonts w:ascii="Cambria" w:hAnsi="Cambria"/>
                        </w:rPr>
                      </w:pPr>
                      <w:r>
                        <w:rPr>
                          <w:rFonts w:ascii="Cambria" w:hAnsi="Cambria"/>
                        </w:rPr>
                        <w:t>Fulltekster forsøkt funnet</w:t>
                      </w:r>
                      <w:r w:rsidRPr="00D06AEB">
                        <w:rPr>
                          <w:rFonts w:ascii="Cambria" w:hAnsi="Cambria"/>
                        </w:rPr>
                        <w:t xml:space="preserve"> </w:t>
                      </w:r>
                    </w:p>
                    <w:p w14:paraId="3F8F4DDB" w14:textId="77777777" w:rsidR="002F6BB0" w:rsidRPr="00D06AEB" w:rsidRDefault="002F6BB0" w:rsidP="002F6BB0">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v:textbox>
              </v:rect>
            </w:pict>
          </mc:Fallback>
        </mc:AlternateContent>
      </w:r>
      <w:r w:rsidRPr="00114C0B">
        <w:rPr>
          <w:noProof/>
        </w:rPr>
        <mc:AlternateContent>
          <mc:Choice Requires="wps">
            <w:drawing>
              <wp:anchor distT="0" distB="0" distL="114300" distR="114300" simplePos="0" relativeHeight="251661312" behindDoc="0" locked="0" layoutInCell="1" allowOverlap="1" wp14:anchorId="7CBAE525" wp14:editId="28F5C663">
                <wp:simplePos x="0" y="0"/>
                <wp:positionH relativeFrom="column">
                  <wp:posOffset>20320</wp:posOffset>
                </wp:positionH>
                <wp:positionV relativeFrom="paragraph">
                  <wp:posOffset>1536065</wp:posOffset>
                </wp:positionV>
                <wp:extent cx="393700" cy="2438400"/>
                <wp:effectExtent l="0" t="0" r="25400" b="19050"/>
                <wp:wrapNone/>
                <wp:docPr id="7" name="Avrundet rektangel 7"/>
                <wp:cNvGraphicFramePr/>
                <a:graphic xmlns:a="http://schemas.openxmlformats.org/drawingml/2006/main">
                  <a:graphicData uri="http://schemas.microsoft.com/office/word/2010/wordprocessingShape">
                    <wps:wsp>
                      <wps:cNvSpPr/>
                      <wps:spPr>
                        <a:xfrm>
                          <a:off x="0" y="0"/>
                          <a:ext cx="393700" cy="2438400"/>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77AA9628" w14:textId="77777777" w:rsidR="002F6BB0" w:rsidRPr="00915D18" w:rsidRDefault="002F6BB0" w:rsidP="002F6BB0">
                            <w:pPr>
                              <w:jc w:val="center"/>
                              <w:rPr>
                                <w:color w:val="000000" w:themeColor="text1"/>
                              </w:rPr>
                            </w:pPr>
                            <w:r>
                              <w:rPr>
                                <w:color w:val="000000" w:themeColor="text1"/>
                              </w:rPr>
                              <w:t>Utvelgelse</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BAE525" id="Avrundet rektangel 7" o:spid="_x0000_s1040" style="position:absolute;margin-left:1.6pt;margin-top:120.95pt;width:31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" fillcolor="white [3212]" strokecolor="black [3213]" strokeweight="1pt">
                <v:textbox style="layout-flow:vertical;mso-layout-flow-alt:bottom-to-top">
                  <w:txbxContent>
                    <w:p w14:paraId="77AA9628" w14:textId="77777777" w:rsidR="002F6BB0" w:rsidRPr="00915D18" w:rsidRDefault="002F6BB0" w:rsidP="002F6BB0">
                      <w:pPr>
                        <w:jc w:val="center"/>
                        <w:rPr>
                          <w:color w:val="000000" w:themeColor="text1"/>
                        </w:rPr>
                      </w:pPr>
                      <w:r>
                        <w:rPr>
                          <w:color w:val="000000" w:themeColor="text1"/>
                        </w:rPr>
                        <w:t>Utvelgelse</w:t>
                      </w:r>
                    </w:p>
                  </w:txbxContent>
                </v:textbox>
              </v:roundrect>
            </w:pict>
          </mc:Fallback>
        </mc:AlternateContent>
      </w:r>
      <w:r w:rsidRPr="00114C0B">
        <w:rPr>
          <w:noProof/>
        </w:rPr>
        <mc:AlternateContent>
          <mc:Choice Requires="wps">
            <w:drawing>
              <wp:anchor distT="0" distB="0" distL="114300" distR="114300" simplePos="0" relativeHeight="251660288" behindDoc="0" locked="0" layoutInCell="1" allowOverlap="1" wp14:anchorId="77C886DF" wp14:editId="62EB2114">
                <wp:simplePos x="0" y="0"/>
                <wp:positionH relativeFrom="column">
                  <wp:posOffset>26670</wp:posOffset>
                </wp:positionH>
                <wp:positionV relativeFrom="paragraph">
                  <wp:posOffset>313690</wp:posOffset>
                </wp:positionV>
                <wp:extent cx="393700" cy="991095"/>
                <wp:effectExtent l="0" t="0" r="25400" b="19050"/>
                <wp:wrapNone/>
                <wp:docPr id="1" name="Avrundet rektangel 1"/>
                <wp:cNvGraphicFramePr/>
                <a:graphic xmlns:a="http://schemas.openxmlformats.org/drawingml/2006/main">
                  <a:graphicData uri="http://schemas.microsoft.com/office/word/2010/wordprocessingShape">
                    <wps:wsp>
                      <wps:cNvSpPr/>
                      <wps:spPr>
                        <a:xfrm>
                          <a:off x="0" y="0"/>
                          <a:ext cx="393700" cy="991095"/>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664F874C" w14:textId="77777777" w:rsidR="002F6BB0" w:rsidRPr="00915D18" w:rsidRDefault="002F6BB0" w:rsidP="002F6BB0">
                            <w:pPr>
                              <w:jc w:val="center"/>
                              <w:rPr>
                                <w:color w:val="000000" w:themeColor="text1"/>
                              </w:rPr>
                            </w:pPr>
                            <w:r w:rsidRPr="00915D18">
                              <w:rPr>
                                <w:color w:val="000000" w:themeColor="text1"/>
                              </w:rPr>
                              <w:t>Identifisering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C886DF" id="Avrundet rektangel 1" o:spid="_x0000_s1041" style="position:absolute;margin-left:2.1pt;margin-top:24.7pt;width:31pt;height:78.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" fillcolor="white [3212]" strokecolor="black [3213]" strokeweight="1pt">
                <v:textbox style="layout-flow:vertical;mso-layout-flow-alt:bottom-to-top">
                  <w:txbxContent>
                    <w:p w14:paraId="664F874C" w14:textId="77777777" w:rsidR="002F6BB0" w:rsidRPr="00915D18" w:rsidRDefault="002F6BB0" w:rsidP="002F6BB0">
                      <w:pPr>
                        <w:jc w:val="center"/>
                        <w:rPr>
                          <w:color w:val="000000" w:themeColor="text1"/>
                        </w:rPr>
                      </w:pPr>
                      <w:r w:rsidRPr="00915D18">
                        <w:rPr>
                          <w:color w:val="000000" w:themeColor="text1"/>
                        </w:rPr>
                        <w:t>Identifisering</w:t>
                      </w:r>
                    </w:p>
                  </w:txbxContent>
                </v:textbox>
              </v:roundrect>
            </w:pict>
          </mc:Fallback>
        </mc:AlternateContent>
      </w:r>
      <w:r w:rsidRPr="00114C0B">
        <w:t xml:space="preserve">   </w:t>
      </w:r>
    </w:p>
    <w:p w14:paraId="52609B11" w14:textId="77777777" w:rsidR="002F6BB0" w:rsidRDefault="002F6BB0" w:rsidP="002F6BB0">
      <w:pPr>
        <w:rPr>
          <w:i/>
        </w:rPr>
      </w:pPr>
      <w:r w:rsidRPr="00114C0B">
        <w:rPr>
          <w:b/>
          <w:i/>
        </w:rPr>
        <w:t>Figur X</w:t>
      </w:r>
      <w:r w:rsidRPr="00114C0B">
        <w:t xml:space="preserve">: </w:t>
      </w:r>
      <w:r w:rsidRPr="00114C0B">
        <w:rPr>
          <w:i/>
        </w:rPr>
        <w:t xml:space="preserve">Flytdiagram over </w:t>
      </w:r>
      <w:r>
        <w:rPr>
          <w:i/>
        </w:rPr>
        <w:t>utvelgelse</w:t>
      </w:r>
      <w:r w:rsidRPr="00114C0B">
        <w:rPr>
          <w:i/>
        </w:rPr>
        <w:t xml:space="preserve"> av studier</w:t>
      </w:r>
    </w:p>
    <w:p w14:paraId="1A2C354F" w14:textId="77777777" w:rsidR="006B56CA" w:rsidRPr="00D91059" w:rsidRDefault="006B56CA" w:rsidP="0031554D">
      <w:pPr>
        <w:rPr>
          <w:lang w:val="nn-NO"/>
        </w:rPr>
      </w:pPr>
    </w:p>
    <w:p w14:paraId="2D05D5AB" w14:textId="77777777" w:rsidR="0031554D" w:rsidRPr="00114C0B" w:rsidRDefault="0031554D" w:rsidP="0031554D">
      <w:pPr>
        <w:pStyle w:val="Overskrift2"/>
      </w:pPr>
      <w:bookmarkStart w:id="63" w:name="_Toc92438775"/>
      <w:r w:rsidRPr="00114C0B">
        <w:lastRenderedPageBreak/>
        <w:t>Beskrivelse av de inkluderte studiene</w:t>
      </w:r>
      <w:bookmarkEnd w:id="63"/>
    </w:p>
    <w:p w14:paraId="53E2BCEA" w14:textId="1178C298" w:rsidR="00940A98" w:rsidRPr="00DB1933" w:rsidRDefault="003D4160" w:rsidP="01BE243B">
      <w:pPr>
        <w:rPr>
          <w:szCs w:val="24"/>
        </w:rPr>
      </w:pPr>
      <w:r w:rsidRPr="00DB1933">
        <w:rPr>
          <w:szCs w:val="24"/>
        </w:rPr>
        <w:t>Vi inkluderte [xx] unike studier i denne oversikten, beskrevet i [xx] publikasjoner</w:t>
      </w:r>
      <w:r w:rsidR="00830FEF" w:rsidRPr="00DB1933">
        <w:rPr>
          <w:szCs w:val="24"/>
        </w:rPr>
        <w:t xml:space="preserve"> [(referanser til alle inkluderte publikasjoner)]</w:t>
      </w:r>
      <w:r w:rsidRPr="00DB1933">
        <w:rPr>
          <w:szCs w:val="24"/>
        </w:rPr>
        <w:t xml:space="preserve">. </w:t>
      </w:r>
    </w:p>
    <w:p w14:paraId="3C7634E6" w14:textId="77777777" w:rsidR="00940A98" w:rsidRDefault="00940A98" w:rsidP="00C06D3B">
      <w:pPr>
        <w:rPr>
          <w:sz w:val="24"/>
        </w:rPr>
      </w:pPr>
    </w:p>
    <w:p w14:paraId="1DD837DE" w14:textId="77777777" w:rsidR="00C06D3B" w:rsidRPr="00C13992" w:rsidRDefault="003D4160" w:rsidP="00C06D3B">
      <w:r>
        <w:rPr>
          <w:sz w:val="24"/>
        </w:rPr>
        <w:t>[</w:t>
      </w:r>
      <w:r w:rsidR="00C06D3B" w:rsidRPr="00C13992">
        <w:t>Te</w:t>
      </w:r>
      <w:r>
        <w:t>kst</w:t>
      </w:r>
      <w:r w:rsidR="00C06D3B" w:rsidRPr="00C13992">
        <w:t>]</w:t>
      </w:r>
    </w:p>
    <w:p w14:paraId="0AE41119" w14:textId="77777777" w:rsidR="007916D1" w:rsidRDefault="007916D1" w:rsidP="0031554D"/>
    <w:p w14:paraId="6A70B090" w14:textId="77777777" w:rsidR="00703127" w:rsidRPr="00114C0B" w:rsidRDefault="00703127" w:rsidP="00703127">
      <w:pPr>
        <w:spacing w:before="60"/>
        <w:rPr>
          <w:rFonts w:ascii="Arial" w:hAnsi="Arial" w:cs="Arial"/>
          <w:color w:val="000000"/>
          <w:sz w:val="20"/>
          <w:szCs w:val="20"/>
        </w:rPr>
      </w:pPr>
      <w:r w:rsidRPr="00114C0B">
        <w:rPr>
          <w:b/>
          <w:i/>
        </w:rPr>
        <w:t>Tabell 1</w:t>
      </w:r>
      <w:r w:rsidRPr="00114C0B">
        <w:t xml:space="preserve">: </w:t>
      </w:r>
      <w:r w:rsidRPr="00114C0B">
        <w:rPr>
          <w:i/>
        </w:rPr>
        <w:t>Beskrivelse av de inkluderte studiene (N=</w:t>
      </w:r>
      <w:r w:rsidR="002E7995" w:rsidRPr="00114C0B">
        <w:rPr>
          <w:i/>
        </w:rPr>
        <w:t>x</w:t>
      </w:r>
      <w:r w:rsidRPr="00114C0B">
        <w:rPr>
          <w:i/>
        </w:rPr>
        <w:t>)</w:t>
      </w:r>
      <w:r w:rsidRPr="00114C0B">
        <w:t xml:space="preserve">    </w:t>
      </w:r>
    </w:p>
    <w:tbl>
      <w:tblPr>
        <w:tblStyle w:val="TableKunnskapssenteret"/>
        <w:tblW w:w="8222" w:type="dxa"/>
        <w:tblLayout w:type="fixed"/>
        <w:tblLook w:val="01E0" w:firstRow="1" w:lastRow="1" w:firstColumn="1" w:lastColumn="1" w:noHBand="0" w:noVBand="0"/>
      </w:tblPr>
      <w:tblGrid>
        <w:gridCol w:w="2325"/>
        <w:gridCol w:w="1474"/>
        <w:gridCol w:w="1474"/>
        <w:gridCol w:w="1474"/>
        <w:gridCol w:w="1475"/>
      </w:tblGrid>
      <w:tr w:rsidR="00FD7F3A" w14:paraId="43F79B48" w14:textId="77777777" w:rsidTr="00703127">
        <w:trPr>
          <w:cnfStyle w:val="100000000000" w:firstRow="1" w:lastRow="0" w:firstColumn="0" w:lastColumn="0" w:oddVBand="0" w:evenVBand="0" w:oddHBand="0" w:evenHBand="0" w:firstRowFirstColumn="0" w:firstRowLastColumn="0" w:lastRowFirstColumn="0" w:lastRowLastColumn="0"/>
        </w:trPr>
        <w:tc>
          <w:tcPr>
            <w:tcW w:w="2325" w:type="dxa"/>
          </w:tcPr>
          <w:p w14:paraId="00328545" w14:textId="77777777" w:rsidR="00FD7F3A" w:rsidRDefault="00FD7F3A" w:rsidP="00FD7F3A">
            <w:r>
              <w:t xml:space="preserve">Studie </w:t>
            </w:r>
          </w:p>
        </w:tc>
        <w:tc>
          <w:tcPr>
            <w:tcW w:w="1474" w:type="dxa"/>
          </w:tcPr>
          <w:p w14:paraId="2D2F4C55" w14:textId="23C9C70D" w:rsidR="00FD7F3A" w:rsidRDefault="00FD7F3A" w:rsidP="00FD7F3A">
            <w:pPr>
              <w:rPr>
                <w:b w:val="0"/>
              </w:rPr>
            </w:pPr>
            <w:r>
              <w:t>[Tekst]</w:t>
            </w:r>
          </w:p>
        </w:tc>
        <w:tc>
          <w:tcPr>
            <w:tcW w:w="1474" w:type="dxa"/>
          </w:tcPr>
          <w:p w14:paraId="0A902F6D" w14:textId="39B2A41D" w:rsidR="00FD7F3A" w:rsidRDefault="00FD7F3A" w:rsidP="00FD7F3A">
            <w:pPr>
              <w:rPr>
                <w:b w:val="0"/>
              </w:rPr>
            </w:pPr>
            <w:r>
              <w:t>[Tekst]</w:t>
            </w:r>
          </w:p>
        </w:tc>
        <w:tc>
          <w:tcPr>
            <w:tcW w:w="1474" w:type="dxa"/>
          </w:tcPr>
          <w:p w14:paraId="58782297" w14:textId="55009235" w:rsidR="00FD7F3A" w:rsidRDefault="00FD7F3A" w:rsidP="00FD7F3A">
            <w:pPr>
              <w:rPr>
                <w:b w:val="0"/>
              </w:rPr>
            </w:pPr>
            <w:r>
              <w:t>[Tekst]</w:t>
            </w:r>
          </w:p>
        </w:tc>
        <w:tc>
          <w:tcPr>
            <w:tcW w:w="1475" w:type="dxa"/>
          </w:tcPr>
          <w:p w14:paraId="13D3EB53" w14:textId="16B56589" w:rsidR="00FD7F3A" w:rsidRDefault="00FD7F3A" w:rsidP="00FD7F3A">
            <w:pPr>
              <w:rPr>
                <w:b w:val="0"/>
              </w:rPr>
            </w:pPr>
            <w:r>
              <w:t>[Tekst]</w:t>
            </w:r>
          </w:p>
        </w:tc>
      </w:tr>
      <w:tr w:rsidR="00FD7F3A" w14:paraId="40718CDC" w14:textId="77777777" w:rsidTr="00703127">
        <w:tc>
          <w:tcPr>
            <w:tcW w:w="2325" w:type="dxa"/>
          </w:tcPr>
          <w:p w14:paraId="0D0CE19E" w14:textId="4E09B505" w:rsidR="00FD7F3A" w:rsidRDefault="00FD7F3A" w:rsidP="00FD7F3A">
            <w:pPr>
              <w:rPr>
                <w:b/>
              </w:rPr>
            </w:pPr>
            <w:r>
              <w:t>Førsteforfatter år (referanse)</w:t>
            </w:r>
          </w:p>
        </w:tc>
        <w:tc>
          <w:tcPr>
            <w:tcW w:w="1474" w:type="dxa"/>
          </w:tcPr>
          <w:p w14:paraId="42381050" w14:textId="19A8EE20" w:rsidR="00FD7F3A" w:rsidRDefault="00FD7F3A" w:rsidP="00FD7F3A">
            <w:r>
              <w:t>[Tekst]</w:t>
            </w:r>
          </w:p>
        </w:tc>
        <w:tc>
          <w:tcPr>
            <w:tcW w:w="1474" w:type="dxa"/>
          </w:tcPr>
          <w:p w14:paraId="7BD6A374" w14:textId="23D588D2" w:rsidR="00FD7F3A" w:rsidRDefault="00FD7F3A" w:rsidP="00FD7F3A">
            <w:r>
              <w:t>[Tekst]</w:t>
            </w:r>
          </w:p>
        </w:tc>
        <w:tc>
          <w:tcPr>
            <w:tcW w:w="1474" w:type="dxa"/>
          </w:tcPr>
          <w:p w14:paraId="74498389" w14:textId="25D46AFE" w:rsidR="00FD7F3A" w:rsidRDefault="00FD7F3A" w:rsidP="00FD7F3A">
            <w:r>
              <w:t>[Tekst]</w:t>
            </w:r>
          </w:p>
        </w:tc>
        <w:tc>
          <w:tcPr>
            <w:tcW w:w="1475" w:type="dxa"/>
          </w:tcPr>
          <w:p w14:paraId="43481C46" w14:textId="2FFFDE9C" w:rsidR="00FD7F3A" w:rsidRDefault="00FD7F3A" w:rsidP="00FD7F3A">
            <w:r>
              <w:t>[Tekst]</w:t>
            </w:r>
          </w:p>
        </w:tc>
      </w:tr>
      <w:tr w:rsidR="00DC2E6B" w14:paraId="6AC9FDC1" w14:textId="77777777" w:rsidTr="00703127">
        <w:tc>
          <w:tcPr>
            <w:tcW w:w="2325" w:type="dxa"/>
          </w:tcPr>
          <w:p w14:paraId="5F35AF2F" w14:textId="77777777" w:rsidR="00DC2E6B" w:rsidRDefault="00DC2E6B" w:rsidP="00DC2E6B">
            <w:pPr>
              <w:rPr>
                <w:b/>
              </w:rPr>
            </w:pPr>
          </w:p>
        </w:tc>
        <w:tc>
          <w:tcPr>
            <w:tcW w:w="1474" w:type="dxa"/>
          </w:tcPr>
          <w:p w14:paraId="298E810E" w14:textId="77777777" w:rsidR="00DC2E6B" w:rsidRDefault="00DC2E6B" w:rsidP="00DC2E6B"/>
        </w:tc>
        <w:tc>
          <w:tcPr>
            <w:tcW w:w="1474" w:type="dxa"/>
          </w:tcPr>
          <w:p w14:paraId="5AF9CDE7" w14:textId="77777777" w:rsidR="00DC2E6B" w:rsidRDefault="00DC2E6B" w:rsidP="00DC2E6B"/>
        </w:tc>
        <w:tc>
          <w:tcPr>
            <w:tcW w:w="1474" w:type="dxa"/>
          </w:tcPr>
          <w:p w14:paraId="3C5CEC43" w14:textId="77777777" w:rsidR="00DC2E6B" w:rsidRDefault="00DC2E6B" w:rsidP="00DC2E6B"/>
        </w:tc>
        <w:tc>
          <w:tcPr>
            <w:tcW w:w="1475" w:type="dxa"/>
          </w:tcPr>
          <w:p w14:paraId="53E09BE8" w14:textId="77777777" w:rsidR="00DC2E6B" w:rsidRDefault="00DC2E6B" w:rsidP="00DC2E6B"/>
        </w:tc>
      </w:tr>
    </w:tbl>
    <w:p w14:paraId="6218B339" w14:textId="77777777" w:rsidR="007916D1" w:rsidRPr="00D91059" w:rsidRDefault="007916D1" w:rsidP="0031554D">
      <w:pPr>
        <w:rPr>
          <w:lang w:val="nn-NO"/>
        </w:rPr>
      </w:pPr>
    </w:p>
    <w:p w14:paraId="68A070F0" w14:textId="77777777" w:rsidR="0031554D" w:rsidRPr="0031554D" w:rsidRDefault="0031554D" w:rsidP="0031554D">
      <w:pPr>
        <w:rPr>
          <w:lang w:val="nn-NO"/>
        </w:rPr>
      </w:pPr>
    </w:p>
    <w:p w14:paraId="5B268337" w14:textId="77777777" w:rsidR="006B56CA" w:rsidRPr="00FF58AA" w:rsidRDefault="006B56CA" w:rsidP="006B56CA">
      <w:pPr>
        <w:pStyle w:val="NormalWeb"/>
        <w:shd w:val="clear" w:color="auto" w:fill="FFFFFF"/>
        <w:rPr>
          <w:rFonts w:ascii="Arial" w:hAnsi="Arial" w:cs="Arial"/>
          <w:color w:val="000000"/>
          <w:sz w:val="20"/>
          <w:szCs w:val="20"/>
        </w:rPr>
      </w:pPr>
    </w:p>
    <w:p w14:paraId="6F84BF87" w14:textId="41000251" w:rsidR="006B56CA" w:rsidRPr="00C35EF0" w:rsidRDefault="00AE638F" w:rsidP="006B56CA">
      <w:pPr>
        <w:pStyle w:val="Overskrift2"/>
      </w:pPr>
      <w:bookmarkStart w:id="64" w:name="_Toc92438776"/>
      <w:r>
        <w:t>(Sett inn overskrift)</w:t>
      </w:r>
      <w:bookmarkEnd w:id="64"/>
    </w:p>
    <w:p w14:paraId="4A3BD4FD" w14:textId="77777777" w:rsidR="00AE638F" w:rsidRPr="00C13992" w:rsidRDefault="00AE638F" w:rsidP="00AE638F">
      <w:bookmarkStart w:id="65" w:name="_Toc151761408"/>
      <w:bookmarkStart w:id="66" w:name="_Toc49934052"/>
      <w:bookmarkStart w:id="67" w:name="_Toc150253135"/>
      <w:bookmarkStart w:id="68" w:name="_Toc49934054"/>
      <w:bookmarkStart w:id="69" w:name="_Toc150253136"/>
      <w:r>
        <w:rPr>
          <w:sz w:val="24"/>
        </w:rPr>
        <w:t>[</w:t>
      </w:r>
      <w:r w:rsidRPr="00C13992">
        <w:t>Te</w:t>
      </w:r>
      <w:r>
        <w:t>kst</w:t>
      </w:r>
      <w:r w:rsidRPr="00C13992">
        <w:t>]</w:t>
      </w:r>
    </w:p>
    <w:p w14:paraId="72171772" w14:textId="77777777" w:rsidR="00A77500" w:rsidRDefault="00A77500" w:rsidP="00A77500">
      <w:pPr>
        <w:rPr>
          <w:highlight w:val="yellow"/>
        </w:rPr>
      </w:pPr>
    </w:p>
    <w:p w14:paraId="7AEB72C9" w14:textId="77777777" w:rsidR="00B57613" w:rsidRDefault="00196AC0">
      <w:pPr>
        <w:pStyle w:val="Overskrift1"/>
      </w:pPr>
      <w:bookmarkStart w:id="70" w:name="_Toc92438777"/>
      <w:bookmarkEnd w:id="65"/>
      <w:bookmarkEnd w:id="66"/>
      <w:bookmarkEnd w:id="67"/>
      <w:r>
        <w:lastRenderedPageBreak/>
        <w:t>Diskusjon</w:t>
      </w:r>
      <w:bookmarkEnd w:id="68"/>
      <w:bookmarkEnd w:id="69"/>
      <w:bookmarkEnd w:id="70"/>
    </w:p>
    <w:p w14:paraId="359F8B52" w14:textId="77777777" w:rsidR="004B1700" w:rsidRPr="00A76DD8" w:rsidRDefault="00735ABC" w:rsidP="004B1700">
      <w:pPr>
        <w:pStyle w:val="Overskrift2"/>
      </w:pPr>
      <w:bookmarkStart w:id="71" w:name="_Toc92438778"/>
      <w:r w:rsidRPr="00A76DD8">
        <w:t>Hovedfunn</w:t>
      </w:r>
      <w:bookmarkEnd w:id="71"/>
    </w:p>
    <w:p w14:paraId="44B09DD5" w14:textId="77777777" w:rsidR="00E52DD8" w:rsidRPr="00114C0B" w:rsidRDefault="00940A98" w:rsidP="00E52DD8">
      <w:r>
        <w:t>[</w:t>
      </w:r>
      <w:r w:rsidR="00AE2CE6" w:rsidRPr="00AE2CE6">
        <w:t xml:space="preserve">Gi en kortfattet oppsummering av de viktigste resultatene i oversikten, det vil si de som omfattes av hovedmålet beskrevet </w:t>
      </w:r>
      <w:r w:rsidR="00AE2CE6">
        <w:t>i</w:t>
      </w:r>
      <w:r w:rsidR="00AE2CE6" w:rsidRPr="00AE2CE6">
        <w:t xml:space="preserve"> innledningen</w:t>
      </w:r>
      <w:r>
        <w:t>.</w:t>
      </w:r>
      <w:r>
        <w:rPr>
          <w:sz w:val="24"/>
        </w:rPr>
        <w:t>]</w:t>
      </w:r>
      <w:r w:rsidR="00E52DD8" w:rsidRPr="00114C0B">
        <w:t xml:space="preserve"> </w:t>
      </w:r>
    </w:p>
    <w:p w14:paraId="46A3D470" w14:textId="77777777" w:rsidR="0036663A" w:rsidRDefault="0036663A" w:rsidP="00F14F21"/>
    <w:p w14:paraId="1619A149" w14:textId="720BD9CF" w:rsidR="0036663A" w:rsidRPr="00A76DD8" w:rsidRDefault="00822B56" w:rsidP="0036663A">
      <w:pPr>
        <w:pStyle w:val="Overskrift2"/>
      </w:pPr>
      <w:bookmarkStart w:id="72" w:name="_Toc92438779"/>
      <w:r>
        <w:t xml:space="preserve">Er kunnskapsgrunnlaget </w:t>
      </w:r>
      <w:r w:rsidR="00AE2CE6">
        <w:t>dekkende</w:t>
      </w:r>
      <w:r w:rsidR="00AE638F">
        <w:t>, pålitelig</w:t>
      </w:r>
      <w:r>
        <w:t xml:space="preserve"> og </w:t>
      </w:r>
      <w:r w:rsidR="00AE2CE6">
        <w:t>anvendelig</w:t>
      </w:r>
      <w:r>
        <w:t>?</w:t>
      </w:r>
      <w:bookmarkEnd w:id="72"/>
    </w:p>
    <w:p w14:paraId="704D23C4" w14:textId="6F2EF6D1" w:rsidR="000364F8" w:rsidRPr="00114C0B" w:rsidRDefault="00940A98" w:rsidP="000364F8">
      <w:r>
        <w:t>[</w:t>
      </w:r>
      <w:r w:rsidR="00AE2CE6" w:rsidRPr="00AE2CE6">
        <w:t xml:space="preserve">Gi en vurdering av i hvilken grad kunnskapsgrunnlaget i denne oversikten svarer på problemstillingene. Er de inkluderte studiene tilstrekkelige </w:t>
      </w:r>
      <w:r w:rsidR="00AE638F">
        <w:t xml:space="preserve">og har gode metoder </w:t>
      </w:r>
      <w:r w:rsidR="00AE2CE6" w:rsidRPr="00AE2CE6">
        <w:t>til å s</w:t>
      </w:r>
      <w:r w:rsidR="00AE638F">
        <w:t>vare på alle problemstillingene</w:t>
      </w:r>
      <w:r>
        <w:t>]</w:t>
      </w:r>
      <w:r w:rsidR="00AE2CE6" w:rsidRPr="00AE2CE6">
        <w:t xml:space="preserve"> </w:t>
      </w:r>
      <w:r w:rsidR="000364F8" w:rsidRPr="00114C0B">
        <w:t xml:space="preserve"> </w:t>
      </w:r>
    </w:p>
    <w:p w14:paraId="42786293" w14:textId="77777777" w:rsidR="00BF672C" w:rsidRPr="00A5408D" w:rsidRDefault="00BF672C" w:rsidP="0036663A"/>
    <w:p w14:paraId="1F6A8090" w14:textId="097FFA9B" w:rsidR="004B1700" w:rsidRPr="00A76DD8" w:rsidRDefault="00AE638F" w:rsidP="004B1700">
      <w:pPr>
        <w:pStyle w:val="Overskrift2"/>
      </w:pPr>
      <w:bookmarkStart w:id="73" w:name="_Toc92438780"/>
      <w:r>
        <w:t xml:space="preserve">Styrker og svakheter </w:t>
      </w:r>
      <w:r w:rsidR="00BF672C">
        <w:t xml:space="preserve">ved </w:t>
      </w:r>
      <w:r>
        <w:t>kartleggingsoversikten</w:t>
      </w:r>
      <w:bookmarkEnd w:id="73"/>
    </w:p>
    <w:p w14:paraId="53D2E203" w14:textId="6BF38715" w:rsidR="00DB516C" w:rsidRPr="00DB516C" w:rsidRDefault="00940A98" w:rsidP="00DB516C">
      <w:r>
        <w:t>[</w:t>
      </w:r>
      <w:r w:rsidR="00DB516C" w:rsidRPr="00DB516C">
        <w:t xml:space="preserve">Oppgi </w:t>
      </w:r>
      <w:r w:rsidR="00AE638F">
        <w:t xml:space="preserve">noen av de største styrkene ved oversikten samt </w:t>
      </w:r>
      <w:r w:rsidR="00DB516C" w:rsidRPr="00DB516C">
        <w:t>ev. beslutninger dere gjor</w:t>
      </w:r>
      <w:r>
        <w:t>de</w:t>
      </w:r>
      <w:r w:rsidR="00DB516C" w:rsidRPr="00DB516C">
        <w:t xml:space="preserve"> i prosessen som kan ha åpnet for skjevheter i kunnskapsgrunnlaget, og reflekter rundt disse.</w:t>
      </w:r>
      <w:r>
        <w:t>]</w:t>
      </w:r>
      <w:r w:rsidR="00DB516C" w:rsidRPr="00DB516C">
        <w:t xml:space="preserve"> </w:t>
      </w:r>
    </w:p>
    <w:p w14:paraId="5C3574CA" w14:textId="77777777" w:rsidR="004B1700" w:rsidRPr="00252BF9" w:rsidRDefault="004B1700" w:rsidP="004B1700"/>
    <w:p w14:paraId="09CE5236" w14:textId="00C42C98" w:rsidR="004B1700" w:rsidRPr="00A76DD8" w:rsidRDefault="002A0ED1" w:rsidP="002A140B">
      <w:pPr>
        <w:pStyle w:val="Overskrift2"/>
      </w:pPr>
      <w:bookmarkStart w:id="74" w:name="_Toc92438781"/>
      <w:r w:rsidRPr="00A76DD8">
        <w:t>Overensstemmelse med an</w:t>
      </w:r>
      <w:r w:rsidR="001F74B2">
        <w:t>dre litteraturoversikter</w:t>
      </w:r>
      <w:bookmarkEnd w:id="74"/>
    </w:p>
    <w:p w14:paraId="4B349983" w14:textId="77777777" w:rsidR="000364F8" w:rsidRPr="00114C0B" w:rsidRDefault="000364F8" w:rsidP="000364F8">
      <w:r w:rsidRPr="00114C0B">
        <w:t xml:space="preserve">[Beskriv i hvilken grad resultatene i denne oppsummeringen stemmer overens med, eller avviker fra, resultatene i andre </w:t>
      </w:r>
      <w:r w:rsidR="00114C0B">
        <w:t xml:space="preserve">lignende </w:t>
      </w:r>
      <w:r w:rsidRPr="00114C0B">
        <w:t xml:space="preserve">litteraturoversikter ev. </w:t>
      </w:r>
      <w:r w:rsidR="00DB516C">
        <w:t>p</w:t>
      </w:r>
      <w:r w:rsidR="00DB516C" w:rsidRPr="00114C0B">
        <w:t>rimærstudier</w:t>
      </w:r>
      <w:r w:rsidR="00DB516C">
        <w:t>, som er redegjort for i innledningen</w:t>
      </w:r>
      <w:r w:rsidRPr="00114C0B">
        <w:t>.]</w:t>
      </w:r>
    </w:p>
    <w:p w14:paraId="3BF223C3" w14:textId="77777777" w:rsidR="0036663A" w:rsidRPr="00A76DD8" w:rsidRDefault="0036663A" w:rsidP="002A140B"/>
    <w:p w14:paraId="5352BC44" w14:textId="77777777" w:rsidR="00200192" w:rsidRPr="00D91059" w:rsidRDefault="00200192" w:rsidP="00200192">
      <w:pPr>
        <w:pStyle w:val="Overskrift2"/>
      </w:pPr>
      <w:bookmarkStart w:id="75" w:name="_Toc92438782"/>
      <w:r w:rsidRPr="00D91059">
        <w:t>Resultatenes betydning for praksis</w:t>
      </w:r>
      <w:bookmarkEnd w:id="75"/>
    </w:p>
    <w:p w14:paraId="24505210" w14:textId="6A2CB352" w:rsidR="00200192" w:rsidRPr="00A5408D" w:rsidRDefault="00AE638F" w:rsidP="00AE638F">
      <w:r>
        <w:t>Iht. standarden for kartleggingsoversikter har vi ikke vurdert studienes risiko for systematiske skjevheter, syntetisert resultatene fra de inkluderte studiene eller vurdert tilliten til dokumentasjonen av syntetiserte resultater. Følgelig er vi tilbakeholdne med å vurdere resultatenes betydning for praksis. Basert på uthentet data og hva de inkluderte studienes forfattere skriver, kan vi likevel løfte frem noen punkter vedrørende praksis:</w:t>
      </w:r>
      <w:r w:rsidR="00632BF4" w:rsidRPr="00A5408D" w:rsidDel="00632BF4">
        <w:t xml:space="preserve"> </w:t>
      </w:r>
    </w:p>
    <w:p w14:paraId="386907B4" w14:textId="77777777" w:rsidR="00200192" w:rsidRPr="00A5408D" w:rsidRDefault="00200192" w:rsidP="00200192"/>
    <w:p w14:paraId="305960B4" w14:textId="77777777" w:rsidR="00200192" w:rsidRPr="00D91059" w:rsidRDefault="00200192" w:rsidP="00200192">
      <w:pPr>
        <w:pStyle w:val="Overskrift2"/>
      </w:pPr>
      <w:bookmarkStart w:id="76" w:name="_Toc92438783"/>
      <w:r w:rsidRPr="00D91059">
        <w:lastRenderedPageBreak/>
        <w:t>Kunnskapshull</w:t>
      </w:r>
      <w:bookmarkEnd w:id="76"/>
    </w:p>
    <w:p w14:paraId="6FDFAAD6" w14:textId="0C6504B8" w:rsidR="00FD013B" w:rsidRPr="00FD013B" w:rsidRDefault="000D764B" w:rsidP="00FD013B">
      <w:pPr>
        <w:rPr>
          <w:iCs/>
        </w:rPr>
      </w:pPr>
      <w:r>
        <w:rPr>
          <w:iCs/>
        </w:rPr>
        <w:t>[</w:t>
      </w:r>
      <w:r w:rsidR="00FD013B" w:rsidRPr="00FD013B">
        <w:rPr>
          <w:iCs/>
        </w:rPr>
        <w:t xml:space="preserve">Oppsummer hva denne </w:t>
      </w:r>
      <w:r w:rsidR="001F74B2">
        <w:rPr>
          <w:iCs/>
        </w:rPr>
        <w:t>kartleggings</w:t>
      </w:r>
      <w:r w:rsidR="00FD013B" w:rsidRPr="00FD013B">
        <w:rPr>
          <w:iCs/>
        </w:rPr>
        <w:t>oversikten hadde som hensikt å svare på, men ikke kunne gi sikre svar på, og gi anbefalinger om videre forskning.</w:t>
      </w:r>
      <w:r>
        <w:rPr>
          <w:iCs/>
        </w:rPr>
        <w:t>]</w:t>
      </w:r>
    </w:p>
    <w:p w14:paraId="72A9BE96" w14:textId="77777777" w:rsidR="00200192" w:rsidRPr="00252BF9" w:rsidRDefault="00FD013B" w:rsidP="00FD013B">
      <w:r w:rsidRPr="00C13992">
        <w:t> </w:t>
      </w:r>
    </w:p>
    <w:p w14:paraId="75018197" w14:textId="77777777" w:rsidR="00384D12" w:rsidRPr="00C13992" w:rsidRDefault="00384D12" w:rsidP="002129FD"/>
    <w:p w14:paraId="55D57CDC" w14:textId="77777777" w:rsidR="00B57613" w:rsidRPr="00D91059" w:rsidRDefault="00196AC0">
      <w:pPr>
        <w:pStyle w:val="Overskrift1"/>
        <w:rPr>
          <w:rFonts w:cs="Arial"/>
        </w:rPr>
      </w:pPr>
      <w:bookmarkStart w:id="77" w:name="_Toc49934056"/>
      <w:bookmarkStart w:id="78" w:name="_Toc150253137"/>
      <w:bookmarkStart w:id="79" w:name="_Toc92438784"/>
      <w:r w:rsidRPr="00D91059">
        <w:rPr>
          <w:rFonts w:cs="Arial"/>
        </w:rPr>
        <w:lastRenderedPageBreak/>
        <w:t>Konklusjon</w:t>
      </w:r>
      <w:bookmarkEnd w:id="77"/>
      <w:bookmarkEnd w:id="78"/>
      <w:bookmarkEnd w:id="79"/>
      <w:r w:rsidRPr="00D91059">
        <w:rPr>
          <w:rFonts w:cs="Arial"/>
        </w:rPr>
        <w:t xml:space="preserve"> </w:t>
      </w:r>
    </w:p>
    <w:p w14:paraId="5705137E" w14:textId="1905D054" w:rsidR="00B354B2" w:rsidRDefault="00B354B2" w:rsidP="000E098C">
      <w:r>
        <w:t>[</w:t>
      </w:r>
      <w:r w:rsidR="00013CA8">
        <w:t xml:space="preserve">Sett inn tekst. </w:t>
      </w:r>
      <w:r>
        <w:t>Skal være maks. én side]</w:t>
      </w:r>
    </w:p>
    <w:p w14:paraId="4C52DB45" w14:textId="77777777" w:rsidR="0036663A" w:rsidRPr="00D91059" w:rsidRDefault="0036663A" w:rsidP="00906D39"/>
    <w:p w14:paraId="21B2D0B1" w14:textId="77777777" w:rsidR="002B051E" w:rsidRPr="00D91059" w:rsidRDefault="002B051E">
      <w:pPr>
        <w:rPr>
          <w:rStyle w:val="instruksjonstekst2"/>
          <w:highlight w:val="yellow"/>
        </w:rPr>
      </w:pPr>
    </w:p>
    <w:p w14:paraId="63FCDBFB" w14:textId="77777777" w:rsidR="002B051E" w:rsidRPr="00D91059" w:rsidRDefault="002B051E">
      <w:pPr>
        <w:rPr>
          <w:rStyle w:val="instruksjonstekst2"/>
          <w:highlight w:val="yellow"/>
        </w:rPr>
      </w:pPr>
    </w:p>
    <w:p w14:paraId="76902989" w14:textId="77777777" w:rsidR="002B051E" w:rsidRPr="00D91059" w:rsidRDefault="002B051E">
      <w:pPr>
        <w:rPr>
          <w:rStyle w:val="instruksjonstekst2"/>
          <w:highlight w:val="yellow"/>
        </w:rPr>
      </w:pPr>
    </w:p>
    <w:p w14:paraId="1396688E" w14:textId="77777777" w:rsidR="002B051E" w:rsidRPr="00D91059" w:rsidRDefault="002B051E">
      <w:pPr>
        <w:rPr>
          <w:rStyle w:val="instruksjonstekst2"/>
          <w:highlight w:val="yellow"/>
        </w:rPr>
      </w:pPr>
    </w:p>
    <w:p w14:paraId="0C35C5C3" w14:textId="77777777" w:rsidR="002B051E" w:rsidRPr="00D91059" w:rsidRDefault="002B051E">
      <w:pPr>
        <w:rPr>
          <w:rStyle w:val="instruksjonstekst2"/>
          <w:highlight w:val="yellow"/>
        </w:rPr>
      </w:pPr>
    </w:p>
    <w:p w14:paraId="05F089D5" w14:textId="77777777" w:rsidR="002B051E" w:rsidRPr="00D91059" w:rsidRDefault="002B051E">
      <w:pPr>
        <w:rPr>
          <w:rStyle w:val="instruksjonstekst2"/>
          <w:highlight w:val="yellow"/>
        </w:rPr>
      </w:pPr>
    </w:p>
    <w:p w14:paraId="77E4687F" w14:textId="77777777" w:rsidR="002B051E" w:rsidRPr="00D91059" w:rsidRDefault="002B051E">
      <w:pPr>
        <w:rPr>
          <w:rStyle w:val="instruksjonstekst2"/>
          <w:highlight w:val="yellow"/>
        </w:rPr>
      </w:pPr>
    </w:p>
    <w:p w14:paraId="1089D237" w14:textId="77777777" w:rsidR="002B051E" w:rsidRPr="00D91059" w:rsidRDefault="002B051E">
      <w:pPr>
        <w:rPr>
          <w:rStyle w:val="instruksjonstekst2"/>
          <w:highlight w:val="yellow"/>
        </w:rPr>
      </w:pPr>
    </w:p>
    <w:p w14:paraId="1252480C" w14:textId="77777777" w:rsidR="002B051E" w:rsidRPr="00D91059" w:rsidRDefault="002B051E">
      <w:pPr>
        <w:rPr>
          <w:rStyle w:val="instruksjonstekst2"/>
          <w:highlight w:val="yellow"/>
        </w:rPr>
      </w:pPr>
    </w:p>
    <w:p w14:paraId="79A2B372" w14:textId="77777777" w:rsidR="002B051E" w:rsidRPr="00D91059" w:rsidRDefault="002B051E">
      <w:pPr>
        <w:rPr>
          <w:rStyle w:val="instruksjonstekst2"/>
          <w:highlight w:val="yellow"/>
        </w:rPr>
      </w:pPr>
    </w:p>
    <w:p w14:paraId="71CB1A5E" w14:textId="77777777" w:rsidR="002B051E" w:rsidRPr="00D91059" w:rsidRDefault="002B051E">
      <w:pPr>
        <w:rPr>
          <w:rStyle w:val="instruksjonstekst2"/>
          <w:highlight w:val="yellow"/>
        </w:rPr>
      </w:pPr>
    </w:p>
    <w:p w14:paraId="17BF6F07" w14:textId="77777777" w:rsidR="002B051E" w:rsidRPr="00D91059" w:rsidRDefault="002B051E">
      <w:pPr>
        <w:rPr>
          <w:rStyle w:val="instruksjonstekst2"/>
          <w:highlight w:val="yellow"/>
        </w:rPr>
      </w:pPr>
    </w:p>
    <w:p w14:paraId="26132228" w14:textId="77777777" w:rsidR="002B051E" w:rsidRPr="00D91059" w:rsidRDefault="002B051E">
      <w:pPr>
        <w:rPr>
          <w:rStyle w:val="instruksjonstekst2"/>
          <w:highlight w:val="yellow"/>
        </w:rPr>
      </w:pPr>
    </w:p>
    <w:p w14:paraId="47121E5D" w14:textId="77777777" w:rsidR="002B051E" w:rsidRPr="00D91059" w:rsidRDefault="002B051E">
      <w:pPr>
        <w:rPr>
          <w:rStyle w:val="instruksjonstekst2"/>
          <w:highlight w:val="yellow"/>
        </w:rPr>
      </w:pPr>
    </w:p>
    <w:p w14:paraId="1D23BAB7" w14:textId="77777777" w:rsidR="002B051E" w:rsidRPr="00D91059" w:rsidRDefault="002B051E">
      <w:pPr>
        <w:rPr>
          <w:rStyle w:val="instruksjonstekst2"/>
          <w:highlight w:val="yellow"/>
        </w:rPr>
      </w:pPr>
    </w:p>
    <w:p w14:paraId="7EBECBA7" w14:textId="77777777" w:rsidR="002B051E" w:rsidRPr="00D91059" w:rsidRDefault="002B051E">
      <w:pPr>
        <w:rPr>
          <w:rStyle w:val="instruksjonstekst2"/>
          <w:highlight w:val="yellow"/>
        </w:rPr>
      </w:pPr>
    </w:p>
    <w:p w14:paraId="7897C950" w14:textId="77777777" w:rsidR="002B051E" w:rsidRPr="00D91059" w:rsidRDefault="002B051E">
      <w:pPr>
        <w:rPr>
          <w:rStyle w:val="instruksjonstekst2"/>
          <w:highlight w:val="yellow"/>
        </w:rPr>
      </w:pPr>
    </w:p>
    <w:p w14:paraId="721307CF" w14:textId="77777777" w:rsidR="002B051E" w:rsidRPr="00D91059" w:rsidRDefault="002B051E">
      <w:pPr>
        <w:rPr>
          <w:rStyle w:val="instruksjonstekst2"/>
          <w:highlight w:val="yellow"/>
        </w:rPr>
      </w:pPr>
    </w:p>
    <w:p w14:paraId="5F1F72E1" w14:textId="77777777" w:rsidR="002B051E" w:rsidRPr="00D91059" w:rsidRDefault="002B051E">
      <w:pPr>
        <w:rPr>
          <w:rStyle w:val="instruksjonstekst2"/>
          <w:highlight w:val="yellow"/>
        </w:rPr>
      </w:pPr>
    </w:p>
    <w:p w14:paraId="5487041E" w14:textId="77777777" w:rsidR="002B051E" w:rsidRPr="00D91059" w:rsidRDefault="002B051E">
      <w:pPr>
        <w:rPr>
          <w:rStyle w:val="instruksjonstekst2"/>
          <w:highlight w:val="yellow"/>
        </w:rPr>
      </w:pPr>
    </w:p>
    <w:p w14:paraId="5AB5DFB1" w14:textId="77777777" w:rsidR="002B051E" w:rsidRPr="00D91059" w:rsidRDefault="002B051E">
      <w:pPr>
        <w:rPr>
          <w:rStyle w:val="instruksjonstekst2"/>
          <w:highlight w:val="yellow"/>
        </w:rPr>
      </w:pPr>
    </w:p>
    <w:p w14:paraId="0E537F9E" w14:textId="77777777" w:rsidR="002B051E" w:rsidRPr="00D91059" w:rsidRDefault="002B051E">
      <w:pPr>
        <w:rPr>
          <w:rStyle w:val="instruksjonstekst2"/>
          <w:highlight w:val="yellow"/>
        </w:rPr>
      </w:pPr>
    </w:p>
    <w:p w14:paraId="34537C9B" w14:textId="77777777" w:rsidR="002B051E" w:rsidRPr="00D91059" w:rsidRDefault="002B051E">
      <w:pPr>
        <w:rPr>
          <w:rStyle w:val="instruksjonstekst2"/>
          <w:highlight w:val="yellow"/>
        </w:rPr>
      </w:pPr>
    </w:p>
    <w:p w14:paraId="01E02698" w14:textId="77777777" w:rsidR="00B57613" w:rsidRPr="00D91059" w:rsidRDefault="00B57613">
      <w:pPr>
        <w:sectPr w:rsidR="00B57613" w:rsidRPr="00D91059">
          <w:pgSz w:w="11901" w:h="16840"/>
          <w:pgMar w:top="1021" w:right="2268" w:bottom="1247" w:left="1418" w:header="0" w:footer="680" w:gutter="0"/>
          <w:pgNumType w:chapStyle="1"/>
          <w:cols w:space="708"/>
        </w:sectPr>
      </w:pPr>
    </w:p>
    <w:p w14:paraId="0F35585C" w14:textId="240BECDE" w:rsidR="00B57613" w:rsidRDefault="00196AC0">
      <w:pPr>
        <w:pStyle w:val="Overskrift1"/>
      </w:pPr>
      <w:bookmarkStart w:id="80" w:name="_Toc151761411"/>
      <w:bookmarkStart w:id="81" w:name="_Toc49934058"/>
      <w:bookmarkStart w:id="82" w:name="_Toc150253139"/>
      <w:bookmarkStart w:id="83" w:name="_Toc92438785"/>
      <w:r w:rsidRPr="00D91059">
        <w:lastRenderedPageBreak/>
        <w:t>Referanser</w:t>
      </w:r>
      <w:bookmarkEnd w:id="80"/>
      <w:bookmarkEnd w:id="81"/>
      <w:bookmarkEnd w:id="82"/>
      <w:bookmarkEnd w:id="83"/>
    </w:p>
    <w:p w14:paraId="09CFBDC6" w14:textId="77777777" w:rsidR="007A37CE" w:rsidRPr="001F3696" w:rsidRDefault="007A37CE" w:rsidP="007A37CE">
      <w:pPr>
        <w:pStyle w:val="Listeavsnitt"/>
        <w:numPr>
          <w:ilvl w:val="0"/>
          <w:numId w:val="36"/>
        </w:numPr>
        <w:rPr>
          <w:b/>
          <w:szCs w:val="22"/>
        </w:rPr>
      </w:pPr>
      <w:r w:rsidRPr="00B6180E">
        <w:rPr>
          <w:lang w:val="nb-NO"/>
        </w:rPr>
        <w:t xml:space="preserve">Levac D, Colquhoun H, O’Brien KK. </w:t>
      </w:r>
      <w:r w:rsidRPr="00B6180E">
        <w:t xml:space="preserve">Scoping studies: Advancing the methodology. Implementation </w:t>
      </w:r>
      <w:r>
        <w:t>s</w:t>
      </w:r>
      <w:r w:rsidRPr="00B6180E">
        <w:t>cience</w:t>
      </w:r>
      <w:r>
        <w:t>.</w:t>
      </w:r>
      <w:r w:rsidRPr="00B6180E">
        <w:t xml:space="preserve"> 2010;5:69</w:t>
      </w:r>
      <w:r>
        <w:t>.</w:t>
      </w:r>
    </w:p>
    <w:p w14:paraId="01B00EB4" w14:textId="77777777" w:rsidR="007A37CE" w:rsidRPr="00B6180E" w:rsidRDefault="007A37CE" w:rsidP="007A37CE">
      <w:pPr>
        <w:pStyle w:val="Listeavsnitt"/>
        <w:numPr>
          <w:ilvl w:val="0"/>
          <w:numId w:val="36"/>
        </w:numPr>
        <w:rPr>
          <w:b/>
          <w:szCs w:val="22"/>
        </w:rPr>
      </w:pPr>
      <w:r w:rsidRPr="00B6180E">
        <w:t xml:space="preserve">Peters MDJ, Godfrey C, McInerney P, Munn Z, Tricco AC, Khalil, H. Chapter 11: Scoping Reviews (2020 version). In: Aromataris E, Munn Z (Editors). JBI Manual for Evidence Synthesis, JBI, 2020. Available from https://synthesismanual.jbi.global.  </w:t>
      </w:r>
      <w:r w:rsidRPr="001F3696">
        <w:t>https://doi.org/10.46658/JBIMES-20-12</w:t>
      </w:r>
    </w:p>
    <w:p w14:paraId="5A30C497" w14:textId="77777777" w:rsidR="007A37CE" w:rsidRPr="00B6180E" w:rsidRDefault="007A37CE" w:rsidP="007A37CE">
      <w:pPr>
        <w:pStyle w:val="Listeavsnitt"/>
        <w:numPr>
          <w:ilvl w:val="0"/>
          <w:numId w:val="36"/>
        </w:numPr>
        <w:rPr>
          <w:b/>
          <w:szCs w:val="22"/>
        </w:rPr>
      </w:pPr>
      <w:r w:rsidRPr="00B6180E">
        <w:t>Arksey H, O'Malley L. Scoping studies: towards a methodological framework. International journal of social research methodology. 2005;8(1):19-32.</w:t>
      </w:r>
    </w:p>
    <w:p w14:paraId="1BF2AD5A" w14:textId="3DC99D5C" w:rsidR="007A37CE" w:rsidRPr="00920B98" w:rsidRDefault="007A37CE" w:rsidP="007A37CE">
      <w:pPr>
        <w:pStyle w:val="Listeavsnitt"/>
        <w:numPr>
          <w:ilvl w:val="0"/>
          <w:numId w:val="36"/>
        </w:numPr>
        <w:rPr>
          <w:b/>
          <w:szCs w:val="22"/>
          <w:lang w:val="nb-NO"/>
        </w:rPr>
      </w:pPr>
      <w:r w:rsidRPr="007A37CE">
        <w:t xml:space="preserve">Tricco AC, Lillie E, Zarin W, O'Brien KK, Colquhoun H, Levac D, et al. </w:t>
      </w:r>
      <w:r w:rsidRPr="00B6180E">
        <w:t>PRISMA extension for scoping reviews (PRISMA-ScR): checklist and explanation. Annals of internal medicine. 2018;169(7):467-73.</w:t>
      </w:r>
    </w:p>
    <w:p w14:paraId="7AA6A391" w14:textId="756BDF6E" w:rsidR="00920B98" w:rsidRDefault="00920B98" w:rsidP="00920B98">
      <w:pPr>
        <w:pStyle w:val="Listeavsnitt"/>
        <w:numPr>
          <w:ilvl w:val="0"/>
          <w:numId w:val="36"/>
        </w:numPr>
        <w:rPr>
          <w:szCs w:val="22"/>
          <w:lang w:val="nb-NO"/>
        </w:rPr>
      </w:pPr>
      <w:r w:rsidRPr="00920B98">
        <w:rPr>
          <w:szCs w:val="22"/>
          <w:lang w:val="nb-NO"/>
        </w:rPr>
        <w:t>Thomas J GS, Brunton J, Ghouze Z, O'Driscoll P, Bond M EPPI-Reviewer: advanced soft-ware for systematic reviews, maps and evidence synthesis. EPPI-Centre, UCL Social Re-search Institute, University College London; 2020.https://eppi.ioe.ac.uk/cms/Default.aspx?tabid=2967</w:t>
      </w:r>
    </w:p>
    <w:p w14:paraId="46678130" w14:textId="561FFBF6" w:rsidR="00920B98" w:rsidRDefault="00920B98" w:rsidP="00920B98">
      <w:pPr>
        <w:pStyle w:val="Listeavsnitt"/>
        <w:numPr>
          <w:ilvl w:val="0"/>
          <w:numId w:val="36"/>
        </w:numPr>
        <w:rPr>
          <w:szCs w:val="22"/>
          <w:lang w:val="nb-NO"/>
        </w:rPr>
      </w:pPr>
      <w:r w:rsidRPr="00920B98">
        <w:rPr>
          <w:szCs w:val="22"/>
          <w:lang w:val="nb-NO"/>
        </w:rPr>
        <w:t>Muller, A.E., et al., Machine learning in systematic reviews: Comparing automated text clus-tering with Lingo3G and human researcher categorization in a rapid review. Res Synth Methods, 2021.</w:t>
      </w:r>
    </w:p>
    <w:p w14:paraId="2411F844" w14:textId="08CAFE09" w:rsidR="00920B98" w:rsidRPr="00920B98" w:rsidRDefault="00920B98" w:rsidP="00920B98">
      <w:pPr>
        <w:pStyle w:val="Listeavsnitt"/>
        <w:numPr>
          <w:ilvl w:val="0"/>
          <w:numId w:val="36"/>
        </w:numPr>
        <w:rPr>
          <w:szCs w:val="22"/>
          <w:lang w:val="nb-NO"/>
        </w:rPr>
      </w:pPr>
      <w:r w:rsidRPr="00920B98">
        <w:rPr>
          <w:szCs w:val="22"/>
          <w:lang w:val="nb-NO"/>
        </w:rPr>
        <w:t>Thomas, J., et al., Machine learning reduced workload with minimal risk of missing studies: development and evaluation of a randomized controlled trial classifier for Cochrane Re-views. Journal of Clinical Epidemiology, 2021. 133: p. 140-151.</w:t>
      </w:r>
    </w:p>
    <w:p w14:paraId="788AC940" w14:textId="77777777" w:rsidR="007A37CE" w:rsidRPr="007A37CE" w:rsidRDefault="007A37CE" w:rsidP="007A37CE"/>
    <w:p w14:paraId="5C070C8E" w14:textId="77D0924C" w:rsidR="004B1700" w:rsidRPr="00392638" w:rsidRDefault="003577BB" w:rsidP="00594B32">
      <w:pPr>
        <w:pStyle w:val="Overskrift1"/>
      </w:pPr>
      <w:bookmarkStart w:id="84" w:name="_Toc92438786"/>
      <w:r>
        <w:lastRenderedPageBreak/>
        <w:t xml:space="preserve">Vedlegg </w:t>
      </w:r>
      <w:r w:rsidR="00FD7F3A">
        <w:t>1</w:t>
      </w:r>
      <w:r>
        <w:t xml:space="preserve">: </w:t>
      </w:r>
      <w:r w:rsidR="008D3C0B" w:rsidRPr="00392638">
        <w:t>Søke</w:t>
      </w:r>
      <w:r w:rsidR="004B1700" w:rsidRPr="00392638">
        <w:t>strateg</w:t>
      </w:r>
      <w:r w:rsidR="008D3C0B" w:rsidRPr="00392638">
        <w:t>i</w:t>
      </w:r>
      <w:bookmarkEnd w:id="84"/>
    </w:p>
    <w:p w14:paraId="1579830C" w14:textId="77777777" w:rsidR="002A140B" w:rsidRPr="00A76DD8" w:rsidRDefault="00AE7E65" w:rsidP="002A140B">
      <w:r>
        <w:t>[Tekst]</w:t>
      </w:r>
    </w:p>
    <w:p w14:paraId="71A52691" w14:textId="77777777" w:rsidR="004B1700" w:rsidRPr="00392638" w:rsidRDefault="004B1700" w:rsidP="004B1700"/>
    <w:p w14:paraId="1C2AAEF9" w14:textId="77777777" w:rsidR="00BD00BB" w:rsidRPr="00A76DD8" w:rsidRDefault="00BD00BB" w:rsidP="00BD00BB">
      <w:pPr>
        <w:pStyle w:val="Overskrift1"/>
      </w:pPr>
      <w:bookmarkStart w:id="85" w:name="_Toc92434362"/>
      <w:bookmarkStart w:id="86" w:name="_Toc92438787"/>
      <w:r w:rsidRPr="004C557C">
        <w:lastRenderedPageBreak/>
        <w:t>Vedlegg 2: Detaljer om avansert bruk av maskinlæring</w:t>
      </w:r>
      <w:bookmarkEnd w:id="85"/>
      <w:bookmarkEnd w:id="86"/>
    </w:p>
    <w:p w14:paraId="2C873643" w14:textId="77777777" w:rsidR="00BD00BB" w:rsidRPr="004C557C" w:rsidRDefault="00BD00BB" w:rsidP="00BD00BB">
      <w:pPr>
        <w:rPr>
          <w:b/>
        </w:rPr>
      </w:pPr>
      <w:r w:rsidRPr="004C557C">
        <w:rPr>
          <w:b/>
        </w:rPr>
        <w:t>Automatic text clustering</w:t>
      </w:r>
    </w:p>
    <w:p w14:paraId="5A397DD5" w14:textId="77777777" w:rsidR="00BD00BB" w:rsidRDefault="00BD00BB" w:rsidP="00BD00BB">
      <w:r>
        <w:t>[Inkluder informasjon om parametere benyttet. Nedenfor er en oversikt over parame-terne som det skal rapporteres på]</w:t>
      </w:r>
    </w:p>
    <w:p w14:paraId="6A9D37E2" w14:textId="77777777" w:rsidR="00BD00BB" w:rsidRDefault="00BD00BB" w:rsidP="00BD00BB">
      <w:r w:rsidRPr="005E6312">
        <w:rPr>
          <w:noProof/>
          <w:color w:val="2B579A"/>
          <w:shd w:val="clear" w:color="auto" w:fill="E6E6E6"/>
        </w:rPr>
        <w:drawing>
          <wp:inline distT="0" distB="0" distL="0" distR="0" wp14:anchorId="7346DFA3" wp14:editId="00FE6316">
            <wp:extent cx="5216525" cy="2728595"/>
            <wp:effectExtent l="0" t="0" r="3175" b="0"/>
            <wp:docPr id="245" name="Bild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16525" cy="2728595"/>
                    </a:xfrm>
                    <a:prstGeom prst="rect">
                      <a:avLst/>
                    </a:prstGeom>
                  </pic:spPr>
                </pic:pic>
              </a:graphicData>
            </a:graphic>
          </wp:inline>
        </w:drawing>
      </w:r>
    </w:p>
    <w:p w14:paraId="2C75BB56" w14:textId="77777777" w:rsidR="00BD00BB" w:rsidRDefault="00BD00BB" w:rsidP="00BD00BB"/>
    <w:p w14:paraId="3BA08ABD" w14:textId="77777777" w:rsidR="00BD00BB" w:rsidRDefault="00BD00BB" w:rsidP="00BD00BB">
      <w:pPr>
        <w:rPr>
          <w:b/>
        </w:rPr>
      </w:pPr>
    </w:p>
    <w:p w14:paraId="18F74CDA" w14:textId="77777777" w:rsidR="00BD00BB" w:rsidRPr="004C557C" w:rsidRDefault="00BD00BB" w:rsidP="00BD00BB">
      <w:pPr>
        <w:rPr>
          <w:b/>
        </w:rPr>
      </w:pPr>
      <w:r w:rsidRPr="004C557C">
        <w:rPr>
          <w:b/>
        </w:rPr>
        <w:t>Custom classifiers</w:t>
      </w:r>
    </w:p>
    <w:p w14:paraId="624C1904" w14:textId="77777777" w:rsidR="00BD00BB" w:rsidRDefault="00BD00BB" w:rsidP="00BD00BB">
      <w:r>
        <w:t>[Inkluder detaljer om hvordan dere bygget, testet og implementerte egen classifier. Nedenfor er et eksempel over hvordan dette skal rapporteres ved bruk i screening. Malen for dette ligger i samme Sharepoint-mappe som rapportmalen]</w:t>
      </w:r>
    </w:p>
    <w:p w14:paraId="1C6895C8" w14:textId="77777777" w:rsidR="00BD00BB" w:rsidRPr="00392638" w:rsidRDefault="00BD00BB" w:rsidP="00BD00BB">
      <w:r>
        <w:rPr>
          <w:noProof/>
        </w:rPr>
        <w:lastRenderedPageBreak/>
        <w:drawing>
          <wp:inline distT="0" distB="0" distL="0" distR="0" wp14:anchorId="3A2BE1A3" wp14:editId="407C0F38">
            <wp:extent cx="5184775" cy="589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08"/>
                    <a:stretch/>
                  </pic:blipFill>
                  <pic:spPr bwMode="auto">
                    <a:xfrm>
                      <a:off x="0" y="0"/>
                      <a:ext cx="5184775" cy="5892800"/>
                    </a:xfrm>
                    <a:prstGeom prst="rect">
                      <a:avLst/>
                    </a:prstGeom>
                    <a:ln>
                      <a:noFill/>
                    </a:ln>
                    <a:extLst>
                      <a:ext uri="{53640926-AAD7-44D8-BBD7-CCE9431645EC}">
                        <a14:shadowObscured xmlns:a14="http://schemas.microsoft.com/office/drawing/2010/main"/>
                      </a:ext>
                    </a:extLst>
                  </pic:spPr>
                </pic:pic>
              </a:graphicData>
            </a:graphic>
          </wp:inline>
        </w:drawing>
      </w:r>
    </w:p>
    <w:p w14:paraId="67C58641" w14:textId="50537AF3" w:rsidR="004B1700" w:rsidRPr="00392638" w:rsidRDefault="00AE7E65" w:rsidP="00594B32">
      <w:pPr>
        <w:pStyle w:val="Overskrift1"/>
      </w:pPr>
      <w:bookmarkStart w:id="87" w:name="_Toc92438788"/>
      <w:r>
        <w:lastRenderedPageBreak/>
        <w:t xml:space="preserve">Vedlegg </w:t>
      </w:r>
      <w:r w:rsidR="00BD00BB">
        <w:t>3</w:t>
      </w:r>
      <w:r>
        <w:t>: Relevante e</w:t>
      </w:r>
      <w:r w:rsidR="008D3C0B" w:rsidRPr="00392638">
        <w:t>ksk</w:t>
      </w:r>
      <w:r w:rsidR="004B1700" w:rsidRPr="00392638">
        <w:t>lude</w:t>
      </w:r>
      <w:r w:rsidR="008D3C0B" w:rsidRPr="00392638">
        <w:t>rte</w:t>
      </w:r>
      <w:r w:rsidR="004B1700" w:rsidRPr="00392638">
        <w:t xml:space="preserve"> studie</w:t>
      </w:r>
      <w:r w:rsidR="008D3C0B" w:rsidRPr="00392638">
        <w:t>r</w:t>
      </w:r>
      <w:r w:rsidR="003577BB">
        <w:t xml:space="preserve"> lest i fulltekst</w:t>
      </w:r>
      <w:bookmarkEnd w:id="87"/>
    </w:p>
    <w:p w14:paraId="1FBC55F0" w14:textId="77777777" w:rsidR="002A140B" w:rsidRDefault="00AE7E65" w:rsidP="002A140B">
      <w:r>
        <w:t>[Tekst</w:t>
      </w:r>
      <w:r w:rsidR="00DB06FA">
        <w:t xml:space="preserve"> eller liste i tabell</w:t>
      </w:r>
      <w:r>
        <w:t>]</w:t>
      </w:r>
    </w:p>
    <w:p w14:paraId="1739A85D" w14:textId="77777777" w:rsidR="00773A8F" w:rsidRDefault="00773A8F" w:rsidP="00773A8F"/>
    <w:tbl>
      <w:tblPr>
        <w:tblStyle w:val="TableKunnskapssenteret"/>
        <w:tblW w:w="8222" w:type="dxa"/>
        <w:tblLayout w:type="fixed"/>
        <w:tblLook w:val="01E0" w:firstRow="1" w:lastRow="1" w:firstColumn="1" w:lastColumn="1" w:noHBand="0" w:noVBand="0"/>
      </w:tblPr>
      <w:tblGrid>
        <w:gridCol w:w="6237"/>
        <w:gridCol w:w="1985"/>
      </w:tblGrid>
      <w:tr w:rsidR="00773A8F" w14:paraId="43B3C395" w14:textId="77777777" w:rsidTr="00B97FBF">
        <w:trPr>
          <w:cnfStyle w:val="100000000000" w:firstRow="1" w:lastRow="0" w:firstColumn="0" w:lastColumn="0" w:oddVBand="0" w:evenVBand="0" w:oddHBand="0" w:evenHBand="0" w:firstRowFirstColumn="0" w:firstRowLastColumn="0" w:lastRowFirstColumn="0" w:lastRowLastColumn="0"/>
        </w:trPr>
        <w:tc>
          <w:tcPr>
            <w:tcW w:w="6237" w:type="dxa"/>
          </w:tcPr>
          <w:p w14:paraId="19FCB8E7" w14:textId="77777777" w:rsidR="00773A8F" w:rsidRDefault="00773A8F" w:rsidP="00C06D3B">
            <w:r>
              <w:t xml:space="preserve">Studie </w:t>
            </w:r>
          </w:p>
        </w:tc>
        <w:tc>
          <w:tcPr>
            <w:tcW w:w="1985" w:type="dxa"/>
          </w:tcPr>
          <w:p w14:paraId="0F4E237A" w14:textId="77777777" w:rsidR="00773A8F" w:rsidRDefault="00773A8F" w:rsidP="00C06D3B">
            <w:pPr>
              <w:rPr>
                <w:b w:val="0"/>
              </w:rPr>
            </w:pPr>
            <w:r>
              <w:t xml:space="preserve">Eksklusjonsårsak </w:t>
            </w:r>
          </w:p>
        </w:tc>
      </w:tr>
      <w:tr w:rsidR="00773A8F" w14:paraId="5D494701" w14:textId="77777777" w:rsidTr="00B97FBF">
        <w:tc>
          <w:tcPr>
            <w:tcW w:w="6237" w:type="dxa"/>
          </w:tcPr>
          <w:p w14:paraId="6262F0CF" w14:textId="77777777" w:rsidR="00773A8F" w:rsidRPr="00AE7E65" w:rsidRDefault="00AE7E65" w:rsidP="00AE7E65">
            <w:r w:rsidRPr="00AE7E65">
              <w:t>[Studie]</w:t>
            </w:r>
            <w:r w:rsidR="00773A8F" w:rsidRPr="00AE7E65">
              <w:t xml:space="preserve"> </w:t>
            </w:r>
          </w:p>
        </w:tc>
        <w:tc>
          <w:tcPr>
            <w:tcW w:w="1985" w:type="dxa"/>
          </w:tcPr>
          <w:p w14:paraId="08BD328F" w14:textId="77777777" w:rsidR="00773A8F" w:rsidRDefault="00AE7E65" w:rsidP="00C06D3B">
            <w:r>
              <w:t>[Forklaring]</w:t>
            </w:r>
            <w:r w:rsidR="00773A8F">
              <w:t xml:space="preserve"> </w:t>
            </w:r>
          </w:p>
        </w:tc>
      </w:tr>
      <w:tr w:rsidR="00773A8F" w:rsidRPr="00AE7E65" w14:paraId="6FC960C3" w14:textId="77777777" w:rsidTr="00B97FBF">
        <w:tc>
          <w:tcPr>
            <w:tcW w:w="6237" w:type="dxa"/>
          </w:tcPr>
          <w:p w14:paraId="5F35CDE6" w14:textId="77777777" w:rsidR="00773A8F" w:rsidRPr="00AE7E65" w:rsidRDefault="00773A8F" w:rsidP="00C06D3B"/>
        </w:tc>
        <w:tc>
          <w:tcPr>
            <w:tcW w:w="1985" w:type="dxa"/>
          </w:tcPr>
          <w:p w14:paraId="2E28D6E8" w14:textId="77777777" w:rsidR="00773A8F" w:rsidRPr="00AE7E65" w:rsidRDefault="00773A8F" w:rsidP="00C06D3B"/>
        </w:tc>
      </w:tr>
    </w:tbl>
    <w:p w14:paraId="1B921AEB" w14:textId="77777777" w:rsidR="00392638" w:rsidRPr="00392638" w:rsidRDefault="00392638" w:rsidP="004B1700"/>
    <w:sectPr w:rsidR="00392638" w:rsidRPr="00392638" w:rsidSect="00E118CA">
      <w:footerReference w:type="default" r:id="rId23"/>
      <w:pgSz w:w="11901" w:h="16840"/>
      <w:pgMar w:top="1021" w:right="2268" w:bottom="1247" w:left="1418" w:header="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47BCA" w14:textId="77777777" w:rsidR="001E7E96" w:rsidRDefault="001E7E96">
      <w:r>
        <w:separator/>
      </w:r>
    </w:p>
    <w:p w14:paraId="14EDF3B0" w14:textId="77777777" w:rsidR="001E7E96" w:rsidRDefault="001E7E96"/>
    <w:p w14:paraId="07AA71B8" w14:textId="77777777" w:rsidR="001E7E96" w:rsidRDefault="001E7E96"/>
    <w:p w14:paraId="30D95DF6" w14:textId="77777777" w:rsidR="001E7E96" w:rsidRDefault="001E7E96"/>
  </w:endnote>
  <w:endnote w:type="continuationSeparator" w:id="0">
    <w:p w14:paraId="12373EBC" w14:textId="77777777" w:rsidR="001E7E96" w:rsidRDefault="001E7E96">
      <w:r>
        <w:continuationSeparator/>
      </w:r>
    </w:p>
    <w:p w14:paraId="6C6E68FE" w14:textId="77777777" w:rsidR="001E7E96" w:rsidRDefault="001E7E96"/>
    <w:p w14:paraId="62BEC90A" w14:textId="77777777" w:rsidR="001E7E96" w:rsidRDefault="001E7E96"/>
    <w:p w14:paraId="4C336CB5" w14:textId="77777777" w:rsidR="001E7E96" w:rsidRDefault="001E7E96"/>
  </w:endnote>
  <w:endnote w:type="continuationNotice" w:id="1">
    <w:p w14:paraId="4872A61B" w14:textId="77777777" w:rsidR="001E7E96" w:rsidRDefault="001E7E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System">
    <w:panose1 w:val="00000000000000000000"/>
    <w:charset w:val="00"/>
    <w:family w:val="swiss"/>
    <w:pitch w:val="variable"/>
    <w:sig w:usb0="00000003" w:usb1="00000000" w:usb2="00000000" w:usb3="00000000" w:csb0="00000001" w:csb1="00000000"/>
  </w:font>
  <w:font w:name="Sun Cd TFm">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GRADE-quality">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Adobe Myungjo Std M">
    <w:panose1 w:val="00000000000000000000"/>
    <w:charset w:val="80"/>
    <w:family w:val="roman"/>
    <w:notTrueType/>
    <w:pitch w:val="variable"/>
    <w:sig w:usb0="00000203"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D078" w14:textId="77777777" w:rsidR="00920B98" w:rsidRDefault="00920B98">
    <w:pPr>
      <w:pStyle w:val="Bunntekst"/>
      <w:framePr w:wrap="around" w:vAnchor="text" w:hAnchor="margin" w:y="1"/>
      <w:rPr>
        <w:rStyle w:val="Sidetall"/>
      </w:rPr>
    </w:pPr>
    <w:r>
      <w:rPr>
        <w:rStyle w:val="Sidetall"/>
      </w:rPr>
      <w:fldChar w:fldCharType="begin"/>
    </w:r>
    <w:r>
      <w:rPr>
        <w:rStyle w:val="Sidetall"/>
      </w:rPr>
      <w:instrText xml:space="preserve">PAGE  </w:instrText>
    </w:r>
    <w:r>
      <w:rPr>
        <w:rStyle w:val="Sidetall"/>
      </w:rPr>
      <w:fldChar w:fldCharType="end"/>
    </w:r>
  </w:p>
  <w:p w14:paraId="2A4C886D" w14:textId="77777777" w:rsidR="00920B98" w:rsidRDefault="00920B98">
    <w:pPr>
      <w:pStyle w:val="Bunnteks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0EB4" w14:textId="77777777" w:rsidR="00920B98" w:rsidRDefault="00920B98">
    <w:pPr>
      <w:pStyle w:val="Bunntekst"/>
      <w:tabs>
        <w:tab w:val="clear" w:pos="227"/>
        <w:tab w:val="clear" w:pos="510"/>
        <w:tab w:val="clear" w:pos="4320"/>
        <w:tab w:val="clear" w:pos="8640"/>
      </w:tabs>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041D" w14:textId="3BDC6ADB" w:rsidR="00920B98" w:rsidRDefault="00920B98">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A72ED5">
      <w:rPr>
        <w:rStyle w:val="Sidetall"/>
        <w:noProof/>
      </w:rPr>
      <w:t>4</w:t>
    </w:r>
    <w:r>
      <w:rPr>
        <w:rStyle w:val="Sidetall"/>
        <w:noProof/>
      </w:rPr>
      <w:fldChar w:fldCharType="end"/>
    </w:r>
    <w:r>
      <w:rPr>
        <w:rStyle w:val="Sidetall"/>
        <w:noProof/>
      </w:rPr>
      <w:t xml:space="preserve">   </w:t>
    </w:r>
    <w:r w:rsidR="001E7E96">
      <w:fldChar w:fldCharType="begin"/>
    </w:r>
    <w:r w:rsidR="001E7E96">
      <w:instrText>STYLEREF  "1"  \* MERGEF</w:instrText>
    </w:r>
    <w:r w:rsidR="001E7E96">
      <w:instrText>ORMAT</w:instrText>
    </w:r>
    <w:r w:rsidR="001E7E96">
      <w:fldChar w:fldCharType="separate"/>
    </w:r>
    <w:r w:rsidR="002B7D02" w:rsidRPr="002B7D02">
      <w:rPr>
        <w:rStyle w:val="Sidetall"/>
        <w:noProof/>
      </w:rPr>
      <w:t>Innhold</w:t>
    </w:r>
    <w:r w:rsidR="001E7E96">
      <w:rPr>
        <w:rStyle w:val="Sidetall"/>
        <w:noProof/>
      </w:rPr>
      <w:fldChar w:fldCharType="end"/>
    </w:r>
    <w:r>
      <w:rPr>
        <w:rStyle w:val="Sidetall"/>
      </w:rPr>
      <w:t xml:space="preserve">  </w:t>
    </w:r>
  </w:p>
  <w:p w14:paraId="407A9C09" w14:textId="77777777" w:rsidR="00920B98" w:rsidRDefault="00920B98">
    <w:pPr>
      <w:pStyle w:val="Bunntekst"/>
      <w:tabs>
        <w:tab w:val="clear" w:pos="227"/>
        <w:tab w:val="clear" w:pos="510"/>
        <w:tab w:val="clear" w:pos="4320"/>
        <w:tab w:val="clear" w:pos="8640"/>
      </w:tabs>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0F957" w14:textId="1B4899B6" w:rsidR="00920B98" w:rsidRDefault="00920B98">
    <w:pPr>
      <w:framePr w:w="7837" w:wrap="around" w:vAnchor="text" w:hAnchor="margin" w:y="1"/>
      <w:tabs>
        <w:tab w:val="clear" w:pos="510"/>
      </w:tabs>
      <w:autoSpaceDE w:val="0"/>
      <w:autoSpaceDN w:val="0"/>
      <w:adjustRightInd w:val="0"/>
      <w:spacing w:line="240" w:lineRule="auto"/>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A72ED5">
      <w:rPr>
        <w:rStyle w:val="Sidetall"/>
        <w:noProof/>
      </w:rPr>
      <w:t>7</w:t>
    </w:r>
    <w:r>
      <w:rPr>
        <w:rStyle w:val="Sidetall"/>
        <w:noProof/>
      </w:rPr>
      <w:fldChar w:fldCharType="end"/>
    </w:r>
    <w:r>
      <w:rPr>
        <w:rStyle w:val="Sidetall"/>
        <w:noProof/>
      </w:rPr>
      <w:t xml:space="preserve">   </w:t>
    </w:r>
    <w:r w:rsidR="001E7E96">
      <w:fldChar w:fldCharType="begin"/>
    </w:r>
    <w:r w:rsidR="001E7E96">
      <w:instrText>STYLEREF  "1"  \* MERGEFORMAT</w:instrText>
    </w:r>
    <w:r w:rsidR="001E7E96">
      <w:fldChar w:fldCharType="separate"/>
    </w:r>
    <w:r w:rsidR="002B7D02">
      <w:rPr>
        <w:noProof/>
      </w:rPr>
      <w:t>Key messages</w:t>
    </w:r>
    <w:r w:rsidR="001E7E96">
      <w:rPr>
        <w:noProof/>
      </w:rPr>
      <w:fldChar w:fldCharType="end"/>
    </w:r>
  </w:p>
  <w:p w14:paraId="448A3F7E" w14:textId="77777777" w:rsidR="00920B98" w:rsidRDefault="00920B98">
    <w:pPr>
      <w:pStyle w:val="Bunntekst"/>
      <w:tabs>
        <w:tab w:val="clear" w:pos="227"/>
        <w:tab w:val="clear" w:pos="510"/>
        <w:tab w:val="clear" w:pos="4320"/>
        <w:tab w:val="clear" w:pos="8640"/>
      </w:tabs>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6ACB" w14:textId="462F1B96" w:rsidR="00920B98" w:rsidRDefault="00920B98">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A72ED5">
      <w:rPr>
        <w:rStyle w:val="Sidetall"/>
        <w:noProof/>
      </w:rPr>
      <w:t>20</w:t>
    </w:r>
    <w:r>
      <w:rPr>
        <w:rStyle w:val="Sidetall"/>
        <w:noProof/>
      </w:rPr>
      <w:fldChar w:fldCharType="end"/>
    </w:r>
    <w:r>
      <w:rPr>
        <w:rStyle w:val="Sidetall"/>
        <w:noProof/>
      </w:rPr>
      <w:t xml:space="preserve">  </w:t>
    </w:r>
    <w:r w:rsidR="001E7E96">
      <w:fldChar w:fldCharType="begin"/>
    </w:r>
    <w:r w:rsidR="001E7E96">
      <w:instrText>STYLEREF  "1"  \* MERGEFORMAT</w:instrText>
    </w:r>
    <w:r w:rsidR="001E7E96">
      <w:fldChar w:fldCharType="separate"/>
    </w:r>
    <w:r w:rsidR="002B7D02">
      <w:rPr>
        <w:noProof/>
      </w:rPr>
      <w:t>Konklusjon</w:t>
    </w:r>
    <w:r w:rsidR="001E7E96">
      <w:rPr>
        <w:noProof/>
      </w:rPr>
      <w:fldChar w:fldCharType="end"/>
    </w:r>
  </w:p>
  <w:p w14:paraId="35ABB24E" w14:textId="77777777" w:rsidR="00920B98" w:rsidRDefault="00920B98">
    <w:pPr>
      <w:pStyle w:val="Bunntekst"/>
      <w:tabs>
        <w:tab w:val="clear" w:pos="227"/>
        <w:tab w:val="clear" w:pos="510"/>
        <w:tab w:val="clear" w:pos="4320"/>
        <w:tab w:val="clear" w:pos="8640"/>
      </w:tabs>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A86B3" w14:textId="0E1C0E3A" w:rsidR="00920B98" w:rsidRDefault="00920B98">
    <w:pPr>
      <w:pStyle w:val="Bunntekst"/>
      <w:framePr w:wrap="around" w:vAnchor="text" w:hAnchor="page" w:x="1419" w:y="23"/>
      <w:rPr>
        <w:noProof/>
        <w:sz w:val="18"/>
      </w:rPr>
    </w:pPr>
    <w:r>
      <w:rPr>
        <w:rStyle w:val="Sidetall"/>
        <w:noProof/>
      </w:rPr>
      <w:fldChar w:fldCharType="begin"/>
    </w:r>
    <w:r>
      <w:rPr>
        <w:rStyle w:val="Sidetall"/>
        <w:noProof/>
      </w:rPr>
      <w:instrText xml:space="preserve">PAGE  </w:instrText>
    </w:r>
    <w:r>
      <w:rPr>
        <w:rStyle w:val="Sidetall"/>
        <w:noProof/>
      </w:rPr>
      <w:fldChar w:fldCharType="separate"/>
    </w:r>
    <w:r w:rsidR="00A72ED5">
      <w:rPr>
        <w:rStyle w:val="Sidetall"/>
        <w:noProof/>
      </w:rPr>
      <w:t>22</w:t>
    </w:r>
    <w:r>
      <w:rPr>
        <w:rStyle w:val="Sidetall"/>
        <w:noProof/>
      </w:rPr>
      <w:fldChar w:fldCharType="end"/>
    </w:r>
    <w:r>
      <w:rPr>
        <w:rStyle w:val="Sidetall"/>
        <w:noProof/>
      </w:rPr>
      <w:t xml:space="preserve"> </w:t>
    </w:r>
  </w:p>
  <w:p w14:paraId="766E57F1" w14:textId="77777777" w:rsidR="00920B98" w:rsidRDefault="00920B98">
    <w:pPr>
      <w:pStyle w:val="Bunntekst"/>
      <w:tabs>
        <w:tab w:val="clear" w:pos="227"/>
        <w:tab w:val="clear" w:pos="510"/>
        <w:tab w:val="clear" w:pos="4320"/>
        <w:tab w:val="clear" w:pos="8640"/>
      </w:tabs>
      <w:ind w:firstLine="360"/>
    </w:pPr>
  </w:p>
  <w:p w14:paraId="0230AD5E" w14:textId="77777777" w:rsidR="00920B98" w:rsidRDefault="00920B98"/>
  <w:p w14:paraId="2077A985" w14:textId="77777777" w:rsidR="00920B98" w:rsidRDefault="00920B98"/>
  <w:p w14:paraId="29AF19E7" w14:textId="77777777" w:rsidR="00920B98" w:rsidRDefault="00920B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4D74" w14:textId="77777777" w:rsidR="001E7E96" w:rsidRDefault="001E7E96">
      <w:r>
        <w:separator/>
      </w:r>
    </w:p>
    <w:p w14:paraId="5A842000" w14:textId="77777777" w:rsidR="001E7E96" w:rsidRDefault="001E7E96"/>
    <w:p w14:paraId="19CC7712" w14:textId="77777777" w:rsidR="001E7E96" w:rsidRDefault="001E7E96"/>
    <w:p w14:paraId="5400A390" w14:textId="77777777" w:rsidR="001E7E96" w:rsidRDefault="001E7E96"/>
  </w:footnote>
  <w:footnote w:type="continuationSeparator" w:id="0">
    <w:p w14:paraId="1C88FD4D" w14:textId="77777777" w:rsidR="001E7E96" w:rsidRDefault="001E7E96">
      <w:r>
        <w:continuationSeparator/>
      </w:r>
    </w:p>
    <w:p w14:paraId="4E6A2792" w14:textId="77777777" w:rsidR="001E7E96" w:rsidRDefault="001E7E96"/>
    <w:p w14:paraId="597CF982" w14:textId="77777777" w:rsidR="001E7E96" w:rsidRDefault="001E7E96"/>
    <w:p w14:paraId="2A7CD887" w14:textId="77777777" w:rsidR="001E7E96" w:rsidRDefault="001E7E96"/>
  </w:footnote>
  <w:footnote w:type="continuationNotice" w:id="1">
    <w:p w14:paraId="0DC2961F" w14:textId="77777777" w:rsidR="001E7E96" w:rsidRDefault="001E7E9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71C7" w14:textId="00813286" w:rsidR="00920B98" w:rsidRDefault="00920B98">
    <w:pPr>
      <w:pStyle w:val="Topptekst"/>
    </w:pPr>
  </w:p>
  <w:p w14:paraId="777BE0EB" w14:textId="77777777" w:rsidR="00920B98" w:rsidRDefault="00920B98">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7E8EBA"/>
    <w:lvl w:ilvl="0">
      <w:start w:val="1"/>
      <w:numFmt w:val="decimal"/>
      <w:pStyle w:val="Nummerertliste5"/>
      <w:lvlText w:val="%1."/>
      <w:lvlJc w:val="left"/>
      <w:pPr>
        <w:tabs>
          <w:tab w:val="num" w:pos="1800"/>
        </w:tabs>
        <w:ind w:left="1800" w:hanging="360"/>
      </w:pPr>
    </w:lvl>
  </w:abstractNum>
  <w:abstractNum w:abstractNumId="1" w15:restartNumberingAfterBreak="0">
    <w:nsid w:val="FFFFFF7D"/>
    <w:multiLevelType w:val="singleLevel"/>
    <w:tmpl w:val="662C3DAA"/>
    <w:lvl w:ilvl="0">
      <w:start w:val="1"/>
      <w:numFmt w:val="decimal"/>
      <w:pStyle w:val="Nummerertliste4"/>
      <w:lvlText w:val="%1."/>
      <w:lvlJc w:val="left"/>
      <w:pPr>
        <w:tabs>
          <w:tab w:val="num" w:pos="1440"/>
        </w:tabs>
        <w:ind w:left="1440" w:hanging="360"/>
      </w:pPr>
    </w:lvl>
  </w:abstractNum>
  <w:abstractNum w:abstractNumId="2" w15:restartNumberingAfterBreak="0">
    <w:nsid w:val="FFFFFF7E"/>
    <w:multiLevelType w:val="singleLevel"/>
    <w:tmpl w:val="C004023E"/>
    <w:lvl w:ilvl="0">
      <w:start w:val="1"/>
      <w:numFmt w:val="decimal"/>
      <w:pStyle w:val="Nummerertliste3"/>
      <w:lvlText w:val="%1."/>
      <w:lvlJc w:val="left"/>
      <w:pPr>
        <w:tabs>
          <w:tab w:val="num" w:pos="1080"/>
        </w:tabs>
        <w:ind w:left="1080" w:hanging="360"/>
      </w:pPr>
    </w:lvl>
  </w:abstractNum>
  <w:abstractNum w:abstractNumId="3" w15:restartNumberingAfterBreak="0">
    <w:nsid w:val="FFFFFF7F"/>
    <w:multiLevelType w:val="singleLevel"/>
    <w:tmpl w:val="5A9A56E4"/>
    <w:lvl w:ilvl="0">
      <w:start w:val="1"/>
      <w:numFmt w:val="decimal"/>
      <w:pStyle w:val="Nummerertliste2"/>
      <w:lvlText w:val="%1."/>
      <w:lvlJc w:val="left"/>
      <w:pPr>
        <w:tabs>
          <w:tab w:val="num" w:pos="720"/>
        </w:tabs>
        <w:ind w:left="720" w:hanging="360"/>
      </w:pPr>
    </w:lvl>
  </w:abstractNum>
  <w:abstractNum w:abstractNumId="4" w15:restartNumberingAfterBreak="0">
    <w:nsid w:val="FFFFFF80"/>
    <w:multiLevelType w:val="singleLevel"/>
    <w:tmpl w:val="C9509B0C"/>
    <w:lvl w:ilvl="0">
      <w:start w:val="1"/>
      <w:numFmt w:val="bullet"/>
      <w:pStyle w:val="Punktliste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CA3C8"/>
    <w:lvl w:ilvl="0">
      <w:start w:val="1"/>
      <w:numFmt w:val="bullet"/>
      <w:pStyle w:val="Punktliste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2293A0"/>
    <w:lvl w:ilvl="0">
      <w:start w:val="1"/>
      <w:numFmt w:val="bullet"/>
      <w:pStyle w:val="Punktliste3"/>
      <w:lvlText w:val=""/>
      <w:lvlJc w:val="left"/>
      <w:pPr>
        <w:tabs>
          <w:tab w:val="num" w:pos="340"/>
        </w:tabs>
        <w:ind w:left="340" w:firstLine="380"/>
      </w:pPr>
      <w:rPr>
        <w:rFonts w:ascii="Symbol" w:hAnsi="Symbol" w:hint="default"/>
      </w:rPr>
    </w:lvl>
  </w:abstractNum>
  <w:abstractNum w:abstractNumId="7" w15:restartNumberingAfterBreak="0">
    <w:nsid w:val="03EC1E12"/>
    <w:multiLevelType w:val="hybridMultilevel"/>
    <w:tmpl w:val="81F2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1B243C"/>
    <w:multiLevelType w:val="hybridMultilevel"/>
    <w:tmpl w:val="69DEC388"/>
    <w:lvl w:ilvl="0" w:tplc="0414000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284BBB"/>
    <w:multiLevelType w:val="hybridMultilevel"/>
    <w:tmpl w:val="9AD0B66C"/>
    <w:lvl w:ilvl="0" w:tplc="2982CA70">
      <w:start w:val="1"/>
      <w:numFmt w:val="decimal"/>
      <w:lvlText w:val="%1)"/>
      <w:lvlJc w:val="left"/>
      <w:pPr>
        <w:ind w:left="720" w:hanging="360"/>
      </w:pPr>
      <w:rPr>
        <w:rFonts w:hint="default"/>
      </w:rPr>
    </w:lvl>
    <w:lvl w:ilvl="1" w:tplc="B11298D6" w:tentative="1">
      <w:start w:val="1"/>
      <w:numFmt w:val="lowerLetter"/>
      <w:lvlText w:val="%2."/>
      <w:lvlJc w:val="left"/>
      <w:pPr>
        <w:ind w:left="1440" w:hanging="360"/>
      </w:pPr>
    </w:lvl>
    <w:lvl w:ilvl="2" w:tplc="D0A862EE" w:tentative="1">
      <w:start w:val="1"/>
      <w:numFmt w:val="lowerRoman"/>
      <w:lvlText w:val="%3."/>
      <w:lvlJc w:val="right"/>
      <w:pPr>
        <w:ind w:left="2160" w:hanging="180"/>
      </w:pPr>
    </w:lvl>
    <w:lvl w:ilvl="3" w:tplc="D2F6AAAA" w:tentative="1">
      <w:start w:val="1"/>
      <w:numFmt w:val="decimal"/>
      <w:lvlText w:val="%4."/>
      <w:lvlJc w:val="left"/>
      <w:pPr>
        <w:ind w:left="2880" w:hanging="360"/>
      </w:pPr>
    </w:lvl>
    <w:lvl w:ilvl="4" w:tplc="AA921E5E" w:tentative="1">
      <w:start w:val="1"/>
      <w:numFmt w:val="lowerLetter"/>
      <w:lvlText w:val="%5."/>
      <w:lvlJc w:val="left"/>
      <w:pPr>
        <w:ind w:left="3600" w:hanging="360"/>
      </w:pPr>
    </w:lvl>
    <w:lvl w:ilvl="5" w:tplc="49B06150" w:tentative="1">
      <w:start w:val="1"/>
      <w:numFmt w:val="lowerRoman"/>
      <w:lvlText w:val="%6."/>
      <w:lvlJc w:val="right"/>
      <w:pPr>
        <w:ind w:left="4320" w:hanging="180"/>
      </w:pPr>
    </w:lvl>
    <w:lvl w:ilvl="6" w:tplc="C068E0A2" w:tentative="1">
      <w:start w:val="1"/>
      <w:numFmt w:val="decimal"/>
      <w:lvlText w:val="%7."/>
      <w:lvlJc w:val="left"/>
      <w:pPr>
        <w:ind w:left="5040" w:hanging="360"/>
      </w:pPr>
    </w:lvl>
    <w:lvl w:ilvl="7" w:tplc="63D8F39A" w:tentative="1">
      <w:start w:val="1"/>
      <w:numFmt w:val="lowerLetter"/>
      <w:lvlText w:val="%8."/>
      <w:lvlJc w:val="left"/>
      <w:pPr>
        <w:ind w:left="5760" w:hanging="360"/>
      </w:pPr>
    </w:lvl>
    <w:lvl w:ilvl="8" w:tplc="165C117E" w:tentative="1">
      <w:start w:val="1"/>
      <w:numFmt w:val="lowerRoman"/>
      <w:lvlText w:val="%9."/>
      <w:lvlJc w:val="right"/>
      <w:pPr>
        <w:ind w:left="6480" w:hanging="180"/>
      </w:pPr>
    </w:lvl>
  </w:abstractNum>
  <w:abstractNum w:abstractNumId="10" w15:restartNumberingAfterBreak="0">
    <w:nsid w:val="0C1122FB"/>
    <w:multiLevelType w:val="hybridMultilevel"/>
    <w:tmpl w:val="FB220DB4"/>
    <w:styleLink w:val="StyleBulletedCourierNewBoldLeft05cmHanging204cm"/>
    <w:lvl w:ilvl="0" w:tplc="692C42E6">
      <w:start w:val="1"/>
      <w:numFmt w:val="bullet"/>
      <w:lvlText w:val=""/>
      <w:lvlJc w:val="left"/>
      <w:pPr>
        <w:tabs>
          <w:tab w:val="num" w:pos="227"/>
        </w:tabs>
        <w:ind w:left="227" w:hanging="227"/>
      </w:pPr>
      <w:rPr>
        <w:rFonts w:ascii="Symbol" w:hAnsi="Symbol" w:hint="default"/>
      </w:rPr>
    </w:lvl>
    <w:lvl w:ilvl="1" w:tplc="EB746FA6">
      <w:start w:val="1"/>
      <w:numFmt w:val="bullet"/>
      <w:lvlText w:val="­"/>
      <w:lvlJc w:val="left"/>
      <w:pPr>
        <w:ind w:left="1440" w:hanging="360"/>
      </w:pPr>
      <w:rPr>
        <w:rFonts w:ascii="Courier New" w:hAnsi="Courier New"/>
        <w:b/>
        <w:bCs/>
        <w:sz w:val="22"/>
      </w:rPr>
    </w:lvl>
    <w:lvl w:ilvl="2" w:tplc="96CE0A00">
      <w:start w:val="1"/>
      <w:numFmt w:val="bullet"/>
      <w:lvlText w:val="­"/>
      <w:lvlJc w:val="left"/>
      <w:pPr>
        <w:ind w:left="2160" w:hanging="360"/>
      </w:pPr>
      <w:rPr>
        <w:rFonts w:ascii="Courier New" w:hAnsi="Courier New" w:hint="default"/>
      </w:rPr>
    </w:lvl>
    <w:lvl w:ilvl="3" w:tplc="0BF04B36">
      <w:start w:val="1"/>
      <w:numFmt w:val="bullet"/>
      <w:lvlText w:val=""/>
      <w:lvlJc w:val="left"/>
      <w:pPr>
        <w:ind w:left="2880" w:hanging="360"/>
      </w:pPr>
      <w:rPr>
        <w:rFonts w:ascii="Symbol" w:hAnsi="Symbol" w:hint="default"/>
      </w:rPr>
    </w:lvl>
    <w:lvl w:ilvl="4" w:tplc="E7E0FB2E">
      <w:start w:val="1"/>
      <w:numFmt w:val="bullet"/>
      <w:lvlText w:val="o"/>
      <w:lvlJc w:val="left"/>
      <w:pPr>
        <w:ind w:left="3600" w:hanging="360"/>
      </w:pPr>
      <w:rPr>
        <w:rFonts w:ascii="Courier New" w:hAnsi="Courier New" w:hint="default"/>
      </w:rPr>
    </w:lvl>
    <w:lvl w:ilvl="5" w:tplc="9B6E6406">
      <w:start w:val="1"/>
      <w:numFmt w:val="bullet"/>
      <w:lvlText w:val=""/>
      <w:lvlJc w:val="left"/>
      <w:pPr>
        <w:ind w:left="4320" w:hanging="360"/>
      </w:pPr>
      <w:rPr>
        <w:rFonts w:ascii="Wingdings" w:hAnsi="Wingdings" w:hint="default"/>
      </w:rPr>
    </w:lvl>
    <w:lvl w:ilvl="6" w:tplc="9008EFEC">
      <w:start w:val="1"/>
      <w:numFmt w:val="bullet"/>
      <w:lvlText w:val=""/>
      <w:lvlJc w:val="left"/>
      <w:pPr>
        <w:ind w:left="5040" w:hanging="360"/>
      </w:pPr>
      <w:rPr>
        <w:rFonts w:ascii="Symbol" w:hAnsi="Symbol" w:hint="default"/>
      </w:rPr>
    </w:lvl>
    <w:lvl w:ilvl="7" w:tplc="DE50580E">
      <w:start w:val="1"/>
      <w:numFmt w:val="bullet"/>
      <w:lvlText w:val="o"/>
      <w:lvlJc w:val="left"/>
      <w:pPr>
        <w:ind w:left="5760" w:hanging="360"/>
      </w:pPr>
      <w:rPr>
        <w:rFonts w:ascii="Courier New" w:hAnsi="Courier New" w:hint="default"/>
      </w:rPr>
    </w:lvl>
    <w:lvl w:ilvl="8" w:tplc="6C8C9F58">
      <w:start w:val="1"/>
      <w:numFmt w:val="bullet"/>
      <w:lvlText w:val=""/>
      <w:lvlJc w:val="left"/>
      <w:pPr>
        <w:ind w:left="6480" w:hanging="360"/>
      </w:pPr>
      <w:rPr>
        <w:rFonts w:ascii="Wingdings" w:hAnsi="Wingdings" w:hint="default"/>
      </w:rPr>
    </w:lvl>
  </w:abstractNum>
  <w:abstractNum w:abstractNumId="11" w15:restartNumberingAfterBreak="0">
    <w:nsid w:val="0D5F193C"/>
    <w:multiLevelType w:val="hybridMultilevel"/>
    <w:tmpl w:val="BDAACA8A"/>
    <w:lvl w:ilvl="0" w:tplc="0414000F">
      <w:start w:val="1"/>
      <w:numFmt w:val="decimal"/>
      <w:lvlText w:val="%1."/>
      <w:lvlJc w:val="left"/>
      <w:pPr>
        <w:ind w:left="720" w:hanging="360"/>
      </w:pPr>
      <w:rPr>
        <w:rFonts w:hint="default"/>
        <w:b w:val="0"/>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15:restartNumberingAfterBreak="0">
    <w:nsid w:val="1383494B"/>
    <w:multiLevelType w:val="hybridMultilevel"/>
    <w:tmpl w:val="C2667FF2"/>
    <w:lvl w:ilvl="0" w:tplc="3BA8EAE8">
      <w:start w:val="1"/>
      <w:numFmt w:val="decimal"/>
      <w:lvlText w:val="%1)"/>
      <w:lvlJc w:val="left"/>
      <w:pPr>
        <w:ind w:left="720" w:hanging="360"/>
      </w:pPr>
      <w:rPr>
        <w:rFonts w:ascii="Georgia" w:eastAsia="Times New Roman" w:hAnsi="Georgia" w:cs="Times New Roman"/>
      </w:rPr>
    </w:lvl>
    <w:lvl w:ilvl="1" w:tplc="4E9870A6" w:tentative="1">
      <w:start w:val="1"/>
      <w:numFmt w:val="lowerLetter"/>
      <w:lvlText w:val="%2."/>
      <w:lvlJc w:val="left"/>
      <w:pPr>
        <w:ind w:left="1440" w:hanging="360"/>
      </w:pPr>
    </w:lvl>
    <w:lvl w:ilvl="2" w:tplc="FA844748" w:tentative="1">
      <w:start w:val="1"/>
      <w:numFmt w:val="lowerRoman"/>
      <w:lvlText w:val="%3."/>
      <w:lvlJc w:val="right"/>
      <w:pPr>
        <w:ind w:left="2160" w:hanging="180"/>
      </w:pPr>
    </w:lvl>
    <w:lvl w:ilvl="3" w:tplc="FE6C0EE2" w:tentative="1">
      <w:start w:val="1"/>
      <w:numFmt w:val="decimal"/>
      <w:lvlText w:val="%4."/>
      <w:lvlJc w:val="left"/>
      <w:pPr>
        <w:ind w:left="2880" w:hanging="360"/>
      </w:pPr>
    </w:lvl>
    <w:lvl w:ilvl="4" w:tplc="56B6D564" w:tentative="1">
      <w:start w:val="1"/>
      <w:numFmt w:val="lowerLetter"/>
      <w:lvlText w:val="%5."/>
      <w:lvlJc w:val="left"/>
      <w:pPr>
        <w:ind w:left="3600" w:hanging="360"/>
      </w:pPr>
    </w:lvl>
    <w:lvl w:ilvl="5" w:tplc="06FC315E" w:tentative="1">
      <w:start w:val="1"/>
      <w:numFmt w:val="lowerRoman"/>
      <w:lvlText w:val="%6."/>
      <w:lvlJc w:val="right"/>
      <w:pPr>
        <w:ind w:left="4320" w:hanging="180"/>
      </w:pPr>
    </w:lvl>
    <w:lvl w:ilvl="6" w:tplc="3B94FF28" w:tentative="1">
      <w:start w:val="1"/>
      <w:numFmt w:val="decimal"/>
      <w:lvlText w:val="%7."/>
      <w:lvlJc w:val="left"/>
      <w:pPr>
        <w:ind w:left="5040" w:hanging="360"/>
      </w:pPr>
    </w:lvl>
    <w:lvl w:ilvl="7" w:tplc="51D84090" w:tentative="1">
      <w:start w:val="1"/>
      <w:numFmt w:val="lowerLetter"/>
      <w:lvlText w:val="%8."/>
      <w:lvlJc w:val="left"/>
      <w:pPr>
        <w:ind w:left="5760" w:hanging="360"/>
      </w:pPr>
    </w:lvl>
    <w:lvl w:ilvl="8" w:tplc="669278B8" w:tentative="1">
      <w:start w:val="1"/>
      <w:numFmt w:val="lowerRoman"/>
      <w:lvlText w:val="%9."/>
      <w:lvlJc w:val="right"/>
      <w:pPr>
        <w:ind w:left="6480" w:hanging="180"/>
      </w:pPr>
    </w:lvl>
  </w:abstractNum>
  <w:abstractNum w:abstractNumId="13" w15:restartNumberingAfterBreak="0">
    <w:nsid w:val="16D510ED"/>
    <w:multiLevelType w:val="hybridMultilevel"/>
    <w:tmpl w:val="18EECF02"/>
    <w:lvl w:ilvl="0" w:tplc="629EC0BC">
      <w:start w:val="1"/>
      <w:numFmt w:val="decimal"/>
      <w:lvlText w:val="%1."/>
      <w:lvlJc w:val="left"/>
      <w:pPr>
        <w:tabs>
          <w:tab w:val="num" w:pos="720"/>
        </w:tabs>
        <w:ind w:left="720" w:hanging="360"/>
      </w:pPr>
    </w:lvl>
    <w:lvl w:ilvl="1" w:tplc="9BE2C05A" w:tentative="1">
      <w:start w:val="1"/>
      <w:numFmt w:val="decimal"/>
      <w:lvlText w:val="%2."/>
      <w:lvlJc w:val="left"/>
      <w:pPr>
        <w:tabs>
          <w:tab w:val="num" w:pos="1440"/>
        </w:tabs>
        <w:ind w:left="1440" w:hanging="360"/>
      </w:pPr>
    </w:lvl>
    <w:lvl w:ilvl="2" w:tplc="CC2EAE7A" w:tentative="1">
      <w:start w:val="1"/>
      <w:numFmt w:val="decimal"/>
      <w:lvlText w:val="%3."/>
      <w:lvlJc w:val="left"/>
      <w:pPr>
        <w:tabs>
          <w:tab w:val="num" w:pos="2160"/>
        </w:tabs>
        <w:ind w:left="2160" w:hanging="360"/>
      </w:pPr>
    </w:lvl>
    <w:lvl w:ilvl="3" w:tplc="2264CB3C" w:tentative="1">
      <w:start w:val="1"/>
      <w:numFmt w:val="decimal"/>
      <w:lvlText w:val="%4."/>
      <w:lvlJc w:val="left"/>
      <w:pPr>
        <w:tabs>
          <w:tab w:val="num" w:pos="2880"/>
        </w:tabs>
        <w:ind w:left="2880" w:hanging="360"/>
      </w:pPr>
    </w:lvl>
    <w:lvl w:ilvl="4" w:tplc="63460EEA" w:tentative="1">
      <w:start w:val="1"/>
      <w:numFmt w:val="decimal"/>
      <w:lvlText w:val="%5."/>
      <w:lvlJc w:val="left"/>
      <w:pPr>
        <w:tabs>
          <w:tab w:val="num" w:pos="3600"/>
        </w:tabs>
        <w:ind w:left="3600" w:hanging="360"/>
      </w:pPr>
    </w:lvl>
    <w:lvl w:ilvl="5" w:tplc="97A40338" w:tentative="1">
      <w:start w:val="1"/>
      <w:numFmt w:val="decimal"/>
      <w:lvlText w:val="%6."/>
      <w:lvlJc w:val="left"/>
      <w:pPr>
        <w:tabs>
          <w:tab w:val="num" w:pos="4320"/>
        </w:tabs>
        <w:ind w:left="4320" w:hanging="360"/>
      </w:pPr>
    </w:lvl>
    <w:lvl w:ilvl="6" w:tplc="C11CD14E" w:tentative="1">
      <w:start w:val="1"/>
      <w:numFmt w:val="decimal"/>
      <w:lvlText w:val="%7."/>
      <w:lvlJc w:val="left"/>
      <w:pPr>
        <w:tabs>
          <w:tab w:val="num" w:pos="5040"/>
        </w:tabs>
        <w:ind w:left="5040" w:hanging="360"/>
      </w:pPr>
    </w:lvl>
    <w:lvl w:ilvl="7" w:tplc="1902BAD2" w:tentative="1">
      <w:start w:val="1"/>
      <w:numFmt w:val="decimal"/>
      <w:lvlText w:val="%8."/>
      <w:lvlJc w:val="left"/>
      <w:pPr>
        <w:tabs>
          <w:tab w:val="num" w:pos="5760"/>
        </w:tabs>
        <w:ind w:left="5760" w:hanging="360"/>
      </w:pPr>
    </w:lvl>
    <w:lvl w:ilvl="8" w:tplc="93CEBF50" w:tentative="1">
      <w:start w:val="1"/>
      <w:numFmt w:val="decimal"/>
      <w:lvlText w:val="%9."/>
      <w:lvlJc w:val="left"/>
      <w:pPr>
        <w:tabs>
          <w:tab w:val="num" w:pos="6480"/>
        </w:tabs>
        <w:ind w:left="6480" w:hanging="360"/>
      </w:pPr>
    </w:lvl>
  </w:abstractNum>
  <w:abstractNum w:abstractNumId="14" w15:restartNumberingAfterBreak="0">
    <w:nsid w:val="19C66D13"/>
    <w:multiLevelType w:val="hybridMultilevel"/>
    <w:tmpl w:val="3AE831F8"/>
    <w:lvl w:ilvl="0" w:tplc="55A4EBD0">
      <w:numFmt w:val="bullet"/>
      <w:lvlText w:val="-"/>
      <w:lvlJc w:val="left"/>
      <w:pPr>
        <w:ind w:left="360" w:hanging="360"/>
      </w:pPr>
      <w:rPr>
        <w:rFonts w:ascii="Georgia" w:eastAsia="Times New Roman" w:hAnsi="Georgia" w:cs="Times New Roman" w:hint="default"/>
        <w:color w:val="auto"/>
        <w:u w:val="none"/>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5" w15:restartNumberingAfterBreak="0">
    <w:nsid w:val="1D130DE7"/>
    <w:multiLevelType w:val="hybridMultilevel"/>
    <w:tmpl w:val="1E227E1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6E96FE2"/>
    <w:multiLevelType w:val="hybridMultilevel"/>
    <w:tmpl w:val="FB220DB4"/>
    <w:lvl w:ilvl="0" w:tplc="F8988CF2">
      <w:start w:val="1"/>
      <w:numFmt w:val="bullet"/>
      <w:pStyle w:val="Tabletextbullet"/>
      <w:lvlText w:val=""/>
      <w:lvlJc w:val="left"/>
      <w:pPr>
        <w:tabs>
          <w:tab w:val="num" w:pos="227"/>
        </w:tabs>
        <w:ind w:left="227" w:hanging="227"/>
      </w:pPr>
      <w:rPr>
        <w:rFonts w:ascii="Symbol" w:hAnsi="Symbol" w:hint="default"/>
      </w:rPr>
    </w:lvl>
    <w:lvl w:ilvl="1" w:tplc="8DEE5FC2">
      <w:start w:val="1"/>
      <w:numFmt w:val="bullet"/>
      <w:lvlText w:val="­"/>
      <w:lvlJc w:val="left"/>
      <w:pPr>
        <w:ind w:left="1440" w:hanging="360"/>
      </w:pPr>
      <w:rPr>
        <w:rFonts w:ascii="Courier New" w:hAnsi="Courier New" w:hint="default"/>
      </w:rPr>
    </w:lvl>
    <w:lvl w:ilvl="2" w:tplc="F878C90A">
      <w:start w:val="1"/>
      <w:numFmt w:val="bullet"/>
      <w:lvlText w:val="­"/>
      <w:lvlJc w:val="left"/>
      <w:pPr>
        <w:ind w:left="2160" w:hanging="360"/>
      </w:pPr>
      <w:rPr>
        <w:rFonts w:ascii="Courier New" w:hAnsi="Courier New" w:hint="default"/>
      </w:rPr>
    </w:lvl>
    <w:lvl w:ilvl="3" w:tplc="285EEB1A" w:tentative="1">
      <w:start w:val="1"/>
      <w:numFmt w:val="bullet"/>
      <w:lvlText w:val=""/>
      <w:lvlJc w:val="left"/>
      <w:pPr>
        <w:ind w:left="2880" w:hanging="360"/>
      </w:pPr>
      <w:rPr>
        <w:rFonts w:ascii="Symbol" w:hAnsi="Symbol" w:hint="default"/>
      </w:rPr>
    </w:lvl>
    <w:lvl w:ilvl="4" w:tplc="D7186612" w:tentative="1">
      <w:start w:val="1"/>
      <w:numFmt w:val="bullet"/>
      <w:lvlText w:val="o"/>
      <w:lvlJc w:val="left"/>
      <w:pPr>
        <w:ind w:left="3600" w:hanging="360"/>
      </w:pPr>
      <w:rPr>
        <w:rFonts w:ascii="Courier New" w:hAnsi="Courier New" w:hint="default"/>
      </w:rPr>
    </w:lvl>
    <w:lvl w:ilvl="5" w:tplc="17709E82" w:tentative="1">
      <w:start w:val="1"/>
      <w:numFmt w:val="bullet"/>
      <w:lvlText w:val=""/>
      <w:lvlJc w:val="left"/>
      <w:pPr>
        <w:ind w:left="4320" w:hanging="360"/>
      </w:pPr>
      <w:rPr>
        <w:rFonts w:ascii="Wingdings" w:hAnsi="Wingdings" w:hint="default"/>
      </w:rPr>
    </w:lvl>
    <w:lvl w:ilvl="6" w:tplc="6AD62A14" w:tentative="1">
      <w:start w:val="1"/>
      <w:numFmt w:val="bullet"/>
      <w:lvlText w:val=""/>
      <w:lvlJc w:val="left"/>
      <w:pPr>
        <w:ind w:left="5040" w:hanging="360"/>
      </w:pPr>
      <w:rPr>
        <w:rFonts w:ascii="Symbol" w:hAnsi="Symbol" w:hint="default"/>
      </w:rPr>
    </w:lvl>
    <w:lvl w:ilvl="7" w:tplc="B3823120" w:tentative="1">
      <w:start w:val="1"/>
      <w:numFmt w:val="bullet"/>
      <w:lvlText w:val="o"/>
      <w:lvlJc w:val="left"/>
      <w:pPr>
        <w:ind w:left="5760" w:hanging="360"/>
      </w:pPr>
      <w:rPr>
        <w:rFonts w:ascii="Courier New" w:hAnsi="Courier New" w:hint="default"/>
      </w:rPr>
    </w:lvl>
    <w:lvl w:ilvl="8" w:tplc="EFFAEB56" w:tentative="1">
      <w:start w:val="1"/>
      <w:numFmt w:val="bullet"/>
      <w:lvlText w:val=""/>
      <w:lvlJc w:val="left"/>
      <w:pPr>
        <w:ind w:left="6480" w:hanging="360"/>
      </w:pPr>
      <w:rPr>
        <w:rFonts w:ascii="Wingdings" w:hAnsi="Wingdings" w:hint="default"/>
      </w:rPr>
    </w:lvl>
  </w:abstractNum>
  <w:abstractNum w:abstractNumId="17" w15:restartNumberingAfterBreak="0">
    <w:nsid w:val="2C086375"/>
    <w:multiLevelType w:val="hybridMultilevel"/>
    <w:tmpl w:val="99E6AFD2"/>
    <w:lvl w:ilvl="0" w:tplc="BB7AECAC">
      <w:start w:val="1"/>
      <w:numFmt w:val="bullet"/>
      <w:lvlText w:val=""/>
      <w:lvlJc w:val="left"/>
      <w:pPr>
        <w:tabs>
          <w:tab w:val="num" w:pos="720"/>
        </w:tabs>
        <w:ind w:left="720" w:hanging="360"/>
      </w:pPr>
      <w:rPr>
        <w:rFonts w:ascii="Symbol" w:hAnsi="Symbol" w:hint="default"/>
      </w:rPr>
    </w:lvl>
    <w:lvl w:ilvl="1" w:tplc="48266F8A" w:tentative="1">
      <w:start w:val="1"/>
      <w:numFmt w:val="bullet"/>
      <w:lvlText w:val=""/>
      <w:lvlJc w:val="left"/>
      <w:pPr>
        <w:tabs>
          <w:tab w:val="num" w:pos="1440"/>
        </w:tabs>
        <w:ind w:left="1440" w:hanging="360"/>
      </w:pPr>
      <w:rPr>
        <w:rFonts w:ascii="Symbol" w:hAnsi="Symbol" w:hint="default"/>
      </w:rPr>
    </w:lvl>
    <w:lvl w:ilvl="2" w:tplc="631A6FEE" w:tentative="1">
      <w:start w:val="1"/>
      <w:numFmt w:val="bullet"/>
      <w:lvlText w:val=""/>
      <w:lvlJc w:val="left"/>
      <w:pPr>
        <w:tabs>
          <w:tab w:val="num" w:pos="2160"/>
        </w:tabs>
        <w:ind w:left="2160" w:hanging="360"/>
      </w:pPr>
      <w:rPr>
        <w:rFonts w:ascii="Symbol" w:hAnsi="Symbol" w:hint="default"/>
      </w:rPr>
    </w:lvl>
    <w:lvl w:ilvl="3" w:tplc="8D94EACA" w:tentative="1">
      <w:start w:val="1"/>
      <w:numFmt w:val="bullet"/>
      <w:lvlText w:val=""/>
      <w:lvlJc w:val="left"/>
      <w:pPr>
        <w:tabs>
          <w:tab w:val="num" w:pos="2880"/>
        </w:tabs>
        <w:ind w:left="2880" w:hanging="360"/>
      </w:pPr>
      <w:rPr>
        <w:rFonts w:ascii="Symbol" w:hAnsi="Symbol" w:hint="default"/>
      </w:rPr>
    </w:lvl>
    <w:lvl w:ilvl="4" w:tplc="08DE8170" w:tentative="1">
      <w:start w:val="1"/>
      <w:numFmt w:val="bullet"/>
      <w:lvlText w:val=""/>
      <w:lvlJc w:val="left"/>
      <w:pPr>
        <w:tabs>
          <w:tab w:val="num" w:pos="3600"/>
        </w:tabs>
        <w:ind w:left="3600" w:hanging="360"/>
      </w:pPr>
      <w:rPr>
        <w:rFonts w:ascii="Symbol" w:hAnsi="Symbol" w:hint="default"/>
      </w:rPr>
    </w:lvl>
    <w:lvl w:ilvl="5" w:tplc="2D8A6884" w:tentative="1">
      <w:start w:val="1"/>
      <w:numFmt w:val="bullet"/>
      <w:lvlText w:val=""/>
      <w:lvlJc w:val="left"/>
      <w:pPr>
        <w:tabs>
          <w:tab w:val="num" w:pos="4320"/>
        </w:tabs>
        <w:ind w:left="4320" w:hanging="360"/>
      </w:pPr>
      <w:rPr>
        <w:rFonts w:ascii="Symbol" w:hAnsi="Symbol" w:hint="default"/>
      </w:rPr>
    </w:lvl>
    <w:lvl w:ilvl="6" w:tplc="0EE0EDA2" w:tentative="1">
      <w:start w:val="1"/>
      <w:numFmt w:val="bullet"/>
      <w:lvlText w:val=""/>
      <w:lvlJc w:val="left"/>
      <w:pPr>
        <w:tabs>
          <w:tab w:val="num" w:pos="5040"/>
        </w:tabs>
        <w:ind w:left="5040" w:hanging="360"/>
      </w:pPr>
      <w:rPr>
        <w:rFonts w:ascii="Symbol" w:hAnsi="Symbol" w:hint="default"/>
      </w:rPr>
    </w:lvl>
    <w:lvl w:ilvl="7" w:tplc="EC063D6A" w:tentative="1">
      <w:start w:val="1"/>
      <w:numFmt w:val="bullet"/>
      <w:lvlText w:val=""/>
      <w:lvlJc w:val="left"/>
      <w:pPr>
        <w:tabs>
          <w:tab w:val="num" w:pos="5760"/>
        </w:tabs>
        <w:ind w:left="5760" w:hanging="360"/>
      </w:pPr>
      <w:rPr>
        <w:rFonts w:ascii="Symbol" w:hAnsi="Symbol" w:hint="default"/>
      </w:rPr>
    </w:lvl>
    <w:lvl w:ilvl="8" w:tplc="753CFD3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2E9C510C"/>
    <w:multiLevelType w:val="hybridMultilevel"/>
    <w:tmpl w:val="576AFDBA"/>
    <w:styleLink w:val="StyleOutlinenumberedCourierNewBoldLeft0cmHanging01"/>
    <w:lvl w:ilvl="0" w:tplc="50621F76">
      <w:start w:val="1"/>
      <w:numFmt w:val="bullet"/>
      <w:lvlText w:val=""/>
      <w:lvlJc w:val="left"/>
      <w:pPr>
        <w:tabs>
          <w:tab w:val="num" w:pos="340"/>
        </w:tabs>
        <w:ind w:left="340" w:hanging="340"/>
      </w:pPr>
      <w:rPr>
        <w:rFonts w:ascii="Symbol" w:hAnsi="Symbol" w:hint="default"/>
        <w:sz w:val="22"/>
      </w:rPr>
    </w:lvl>
    <w:lvl w:ilvl="1" w:tplc="320454FC">
      <w:start w:val="1"/>
      <w:numFmt w:val="bullet"/>
      <w:lvlText w:val="-"/>
      <w:lvlJc w:val="left"/>
      <w:pPr>
        <w:tabs>
          <w:tab w:val="num" w:pos="680"/>
        </w:tabs>
        <w:ind w:left="680" w:hanging="340"/>
      </w:pPr>
      <w:rPr>
        <w:rFonts w:ascii="Courier New" w:hAnsi="Courier New"/>
        <w:b/>
        <w:bCs/>
        <w:sz w:val="22"/>
      </w:rPr>
    </w:lvl>
    <w:lvl w:ilvl="2" w:tplc="BB1A5024">
      <w:start w:val="1"/>
      <w:numFmt w:val="bullet"/>
      <w:lvlText w:val=""/>
      <w:lvlJc w:val="left"/>
      <w:pPr>
        <w:tabs>
          <w:tab w:val="num" w:pos="2160"/>
        </w:tabs>
        <w:ind w:left="2160" w:hanging="360"/>
      </w:pPr>
      <w:rPr>
        <w:rFonts w:ascii="Wingdings" w:hAnsi="Wingdings" w:hint="default"/>
      </w:rPr>
    </w:lvl>
    <w:lvl w:ilvl="3" w:tplc="F75C2C48">
      <w:start w:val="1"/>
      <w:numFmt w:val="bullet"/>
      <w:lvlText w:val=""/>
      <w:lvlJc w:val="left"/>
      <w:pPr>
        <w:tabs>
          <w:tab w:val="num" w:pos="2880"/>
        </w:tabs>
        <w:ind w:left="2880" w:hanging="360"/>
      </w:pPr>
      <w:rPr>
        <w:rFonts w:ascii="Symbol" w:hAnsi="Symbol" w:hint="default"/>
      </w:rPr>
    </w:lvl>
    <w:lvl w:ilvl="4" w:tplc="0F5216AE">
      <w:start w:val="1"/>
      <w:numFmt w:val="bullet"/>
      <w:lvlText w:val="o"/>
      <w:lvlJc w:val="left"/>
      <w:pPr>
        <w:tabs>
          <w:tab w:val="num" w:pos="3600"/>
        </w:tabs>
        <w:ind w:left="3600" w:hanging="360"/>
      </w:pPr>
      <w:rPr>
        <w:rFonts w:ascii="Courier New" w:hAnsi="Courier New" w:hint="default"/>
      </w:rPr>
    </w:lvl>
    <w:lvl w:ilvl="5" w:tplc="64661074">
      <w:start w:val="1"/>
      <w:numFmt w:val="bullet"/>
      <w:lvlText w:val=""/>
      <w:lvlJc w:val="left"/>
      <w:pPr>
        <w:tabs>
          <w:tab w:val="num" w:pos="4320"/>
        </w:tabs>
        <w:ind w:left="4320" w:hanging="360"/>
      </w:pPr>
      <w:rPr>
        <w:rFonts w:ascii="Wingdings" w:hAnsi="Wingdings" w:hint="default"/>
      </w:rPr>
    </w:lvl>
    <w:lvl w:ilvl="6" w:tplc="702CAFF6">
      <w:start w:val="1"/>
      <w:numFmt w:val="bullet"/>
      <w:lvlText w:val=""/>
      <w:lvlJc w:val="left"/>
      <w:pPr>
        <w:tabs>
          <w:tab w:val="num" w:pos="5040"/>
        </w:tabs>
        <w:ind w:left="5040" w:hanging="360"/>
      </w:pPr>
      <w:rPr>
        <w:rFonts w:ascii="Symbol" w:hAnsi="Symbol" w:hint="default"/>
      </w:rPr>
    </w:lvl>
    <w:lvl w:ilvl="7" w:tplc="FB4881CA">
      <w:start w:val="1"/>
      <w:numFmt w:val="bullet"/>
      <w:lvlText w:val="o"/>
      <w:lvlJc w:val="left"/>
      <w:pPr>
        <w:tabs>
          <w:tab w:val="num" w:pos="5760"/>
        </w:tabs>
        <w:ind w:left="5760" w:hanging="360"/>
      </w:pPr>
      <w:rPr>
        <w:rFonts w:ascii="Courier New" w:hAnsi="Courier New" w:hint="default"/>
      </w:rPr>
    </w:lvl>
    <w:lvl w:ilvl="8" w:tplc="8698FACC">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FD5D39"/>
    <w:multiLevelType w:val="hybridMultilevel"/>
    <w:tmpl w:val="568EE6A6"/>
    <w:lvl w:ilvl="0" w:tplc="2BD02446">
      <w:start w:val="1"/>
      <w:numFmt w:val="decimal"/>
      <w:lvlText w:val="%1."/>
      <w:lvlJc w:val="left"/>
      <w:pPr>
        <w:tabs>
          <w:tab w:val="num" w:pos="340"/>
        </w:tabs>
        <w:ind w:left="340" w:hanging="340"/>
      </w:pPr>
      <w:rPr>
        <w:rFonts w:hint="default"/>
        <w:sz w:val="22"/>
      </w:rPr>
    </w:lvl>
    <w:lvl w:ilvl="1" w:tplc="1C728A00">
      <w:start w:val="1"/>
      <w:numFmt w:val="bullet"/>
      <w:lvlText w:val="-"/>
      <w:lvlJc w:val="left"/>
      <w:pPr>
        <w:tabs>
          <w:tab w:val="num" w:pos="680"/>
        </w:tabs>
        <w:ind w:left="680" w:hanging="340"/>
      </w:pPr>
      <w:rPr>
        <w:rFonts w:ascii="Courier New" w:hAnsi="Courier New" w:hint="default"/>
      </w:rPr>
    </w:lvl>
    <w:lvl w:ilvl="2" w:tplc="ACC81478">
      <w:start w:val="1"/>
      <w:numFmt w:val="bullet"/>
      <w:lvlText w:val=""/>
      <w:lvlJc w:val="left"/>
      <w:pPr>
        <w:tabs>
          <w:tab w:val="num" w:pos="2160"/>
        </w:tabs>
        <w:ind w:left="2160" w:hanging="360"/>
      </w:pPr>
      <w:rPr>
        <w:rFonts w:ascii="Wingdings" w:hAnsi="Wingdings" w:hint="default"/>
      </w:rPr>
    </w:lvl>
    <w:lvl w:ilvl="3" w:tplc="A93609E4">
      <w:start w:val="1"/>
      <w:numFmt w:val="bullet"/>
      <w:lvlText w:val=""/>
      <w:lvlJc w:val="left"/>
      <w:pPr>
        <w:tabs>
          <w:tab w:val="num" w:pos="2880"/>
        </w:tabs>
        <w:ind w:left="2880" w:hanging="360"/>
      </w:pPr>
      <w:rPr>
        <w:rFonts w:ascii="Symbol" w:hAnsi="Symbol" w:hint="default"/>
      </w:rPr>
    </w:lvl>
    <w:lvl w:ilvl="4" w:tplc="DAC2F8AA">
      <w:start w:val="1"/>
      <w:numFmt w:val="bullet"/>
      <w:lvlText w:val="o"/>
      <w:lvlJc w:val="left"/>
      <w:pPr>
        <w:tabs>
          <w:tab w:val="num" w:pos="3600"/>
        </w:tabs>
        <w:ind w:left="3600" w:hanging="360"/>
      </w:pPr>
      <w:rPr>
        <w:rFonts w:ascii="Courier New" w:hAnsi="Courier New" w:hint="default"/>
      </w:rPr>
    </w:lvl>
    <w:lvl w:ilvl="5" w:tplc="424E11F6">
      <w:start w:val="1"/>
      <w:numFmt w:val="bullet"/>
      <w:lvlText w:val=""/>
      <w:lvlJc w:val="left"/>
      <w:pPr>
        <w:tabs>
          <w:tab w:val="num" w:pos="4320"/>
        </w:tabs>
        <w:ind w:left="4320" w:hanging="360"/>
      </w:pPr>
      <w:rPr>
        <w:rFonts w:ascii="Wingdings" w:hAnsi="Wingdings" w:hint="default"/>
      </w:rPr>
    </w:lvl>
    <w:lvl w:ilvl="6" w:tplc="64DE0532">
      <w:start w:val="1"/>
      <w:numFmt w:val="bullet"/>
      <w:lvlText w:val=""/>
      <w:lvlJc w:val="left"/>
      <w:pPr>
        <w:tabs>
          <w:tab w:val="num" w:pos="5040"/>
        </w:tabs>
        <w:ind w:left="5040" w:hanging="360"/>
      </w:pPr>
      <w:rPr>
        <w:rFonts w:ascii="Symbol" w:hAnsi="Symbol" w:hint="default"/>
      </w:rPr>
    </w:lvl>
    <w:lvl w:ilvl="7" w:tplc="B35C48D8">
      <w:start w:val="1"/>
      <w:numFmt w:val="bullet"/>
      <w:lvlText w:val="o"/>
      <w:lvlJc w:val="left"/>
      <w:pPr>
        <w:tabs>
          <w:tab w:val="num" w:pos="5760"/>
        </w:tabs>
        <w:ind w:left="5760" w:hanging="360"/>
      </w:pPr>
      <w:rPr>
        <w:rFonts w:ascii="Courier New" w:hAnsi="Courier New" w:hint="default"/>
      </w:rPr>
    </w:lvl>
    <w:lvl w:ilvl="8" w:tplc="12C43582">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A1CBC"/>
    <w:multiLevelType w:val="hybridMultilevel"/>
    <w:tmpl w:val="11EAA2EA"/>
    <w:lvl w:ilvl="0" w:tplc="6C324F12">
      <w:start w:val="1"/>
      <w:numFmt w:val="bullet"/>
      <w:lvlText w:val=""/>
      <w:lvlJc w:val="left"/>
      <w:pPr>
        <w:tabs>
          <w:tab w:val="num" w:pos="720"/>
        </w:tabs>
        <w:ind w:left="720" w:hanging="360"/>
      </w:pPr>
      <w:rPr>
        <w:rFonts w:ascii="Symbol" w:hAnsi="Symbol" w:hint="default"/>
      </w:rPr>
    </w:lvl>
    <w:lvl w:ilvl="1" w:tplc="B3BCE57E" w:tentative="1">
      <w:start w:val="1"/>
      <w:numFmt w:val="bullet"/>
      <w:lvlText w:val=""/>
      <w:lvlJc w:val="left"/>
      <w:pPr>
        <w:tabs>
          <w:tab w:val="num" w:pos="1440"/>
        </w:tabs>
        <w:ind w:left="1440" w:hanging="360"/>
      </w:pPr>
      <w:rPr>
        <w:rFonts w:ascii="Symbol" w:hAnsi="Symbol" w:hint="default"/>
      </w:rPr>
    </w:lvl>
    <w:lvl w:ilvl="2" w:tplc="93CC9FD0" w:tentative="1">
      <w:start w:val="1"/>
      <w:numFmt w:val="bullet"/>
      <w:lvlText w:val=""/>
      <w:lvlJc w:val="left"/>
      <w:pPr>
        <w:tabs>
          <w:tab w:val="num" w:pos="2160"/>
        </w:tabs>
        <w:ind w:left="2160" w:hanging="360"/>
      </w:pPr>
      <w:rPr>
        <w:rFonts w:ascii="Symbol" w:hAnsi="Symbol" w:hint="default"/>
      </w:rPr>
    </w:lvl>
    <w:lvl w:ilvl="3" w:tplc="57468486" w:tentative="1">
      <w:start w:val="1"/>
      <w:numFmt w:val="bullet"/>
      <w:lvlText w:val=""/>
      <w:lvlJc w:val="left"/>
      <w:pPr>
        <w:tabs>
          <w:tab w:val="num" w:pos="2880"/>
        </w:tabs>
        <w:ind w:left="2880" w:hanging="360"/>
      </w:pPr>
      <w:rPr>
        <w:rFonts w:ascii="Symbol" w:hAnsi="Symbol" w:hint="default"/>
      </w:rPr>
    </w:lvl>
    <w:lvl w:ilvl="4" w:tplc="8D743052" w:tentative="1">
      <w:start w:val="1"/>
      <w:numFmt w:val="bullet"/>
      <w:lvlText w:val=""/>
      <w:lvlJc w:val="left"/>
      <w:pPr>
        <w:tabs>
          <w:tab w:val="num" w:pos="3600"/>
        </w:tabs>
        <w:ind w:left="3600" w:hanging="360"/>
      </w:pPr>
      <w:rPr>
        <w:rFonts w:ascii="Symbol" w:hAnsi="Symbol" w:hint="default"/>
      </w:rPr>
    </w:lvl>
    <w:lvl w:ilvl="5" w:tplc="42728A00" w:tentative="1">
      <w:start w:val="1"/>
      <w:numFmt w:val="bullet"/>
      <w:lvlText w:val=""/>
      <w:lvlJc w:val="left"/>
      <w:pPr>
        <w:tabs>
          <w:tab w:val="num" w:pos="4320"/>
        </w:tabs>
        <w:ind w:left="4320" w:hanging="360"/>
      </w:pPr>
      <w:rPr>
        <w:rFonts w:ascii="Symbol" w:hAnsi="Symbol" w:hint="default"/>
      </w:rPr>
    </w:lvl>
    <w:lvl w:ilvl="6" w:tplc="867EFEF8" w:tentative="1">
      <w:start w:val="1"/>
      <w:numFmt w:val="bullet"/>
      <w:lvlText w:val=""/>
      <w:lvlJc w:val="left"/>
      <w:pPr>
        <w:tabs>
          <w:tab w:val="num" w:pos="5040"/>
        </w:tabs>
        <w:ind w:left="5040" w:hanging="360"/>
      </w:pPr>
      <w:rPr>
        <w:rFonts w:ascii="Symbol" w:hAnsi="Symbol" w:hint="default"/>
      </w:rPr>
    </w:lvl>
    <w:lvl w:ilvl="7" w:tplc="05922CB0" w:tentative="1">
      <w:start w:val="1"/>
      <w:numFmt w:val="bullet"/>
      <w:lvlText w:val=""/>
      <w:lvlJc w:val="left"/>
      <w:pPr>
        <w:tabs>
          <w:tab w:val="num" w:pos="5760"/>
        </w:tabs>
        <w:ind w:left="5760" w:hanging="360"/>
      </w:pPr>
      <w:rPr>
        <w:rFonts w:ascii="Symbol" w:hAnsi="Symbol" w:hint="default"/>
      </w:rPr>
    </w:lvl>
    <w:lvl w:ilvl="8" w:tplc="CB3C3B42"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56B15F6"/>
    <w:multiLevelType w:val="hybridMultilevel"/>
    <w:tmpl w:val="F996B75C"/>
    <w:lvl w:ilvl="0" w:tplc="7026D41E">
      <w:start w:val="1"/>
      <w:numFmt w:val="decimal"/>
      <w:pStyle w:val="Literaturereferences"/>
      <w:lvlText w:val="%1)"/>
      <w:lvlJc w:val="left"/>
      <w:pPr>
        <w:tabs>
          <w:tab w:val="num" w:pos="1060"/>
        </w:tabs>
        <w:ind w:left="1060" w:hanging="340"/>
      </w:pPr>
      <w:rPr>
        <w:rFonts w:hint="default"/>
      </w:rPr>
    </w:lvl>
    <w:lvl w:ilvl="1" w:tplc="35661220" w:tentative="1">
      <w:start w:val="1"/>
      <w:numFmt w:val="lowerLetter"/>
      <w:lvlText w:val="%2."/>
      <w:lvlJc w:val="left"/>
      <w:pPr>
        <w:tabs>
          <w:tab w:val="num" w:pos="1440"/>
        </w:tabs>
        <w:ind w:left="1440" w:hanging="360"/>
      </w:pPr>
    </w:lvl>
    <w:lvl w:ilvl="2" w:tplc="CE809806" w:tentative="1">
      <w:start w:val="1"/>
      <w:numFmt w:val="lowerRoman"/>
      <w:lvlText w:val="%3."/>
      <w:lvlJc w:val="right"/>
      <w:pPr>
        <w:tabs>
          <w:tab w:val="num" w:pos="2160"/>
        </w:tabs>
        <w:ind w:left="2160" w:hanging="180"/>
      </w:pPr>
    </w:lvl>
    <w:lvl w:ilvl="3" w:tplc="B8563728" w:tentative="1">
      <w:start w:val="1"/>
      <w:numFmt w:val="decimal"/>
      <w:lvlText w:val="%4."/>
      <w:lvlJc w:val="left"/>
      <w:pPr>
        <w:tabs>
          <w:tab w:val="num" w:pos="2880"/>
        </w:tabs>
        <w:ind w:left="2880" w:hanging="360"/>
      </w:pPr>
    </w:lvl>
    <w:lvl w:ilvl="4" w:tplc="707A9A96" w:tentative="1">
      <w:start w:val="1"/>
      <w:numFmt w:val="lowerLetter"/>
      <w:lvlText w:val="%5."/>
      <w:lvlJc w:val="left"/>
      <w:pPr>
        <w:tabs>
          <w:tab w:val="num" w:pos="3600"/>
        </w:tabs>
        <w:ind w:left="3600" w:hanging="360"/>
      </w:pPr>
    </w:lvl>
    <w:lvl w:ilvl="5" w:tplc="DF764EA4" w:tentative="1">
      <w:start w:val="1"/>
      <w:numFmt w:val="lowerRoman"/>
      <w:lvlText w:val="%6."/>
      <w:lvlJc w:val="right"/>
      <w:pPr>
        <w:tabs>
          <w:tab w:val="num" w:pos="4320"/>
        </w:tabs>
        <w:ind w:left="4320" w:hanging="180"/>
      </w:pPr>
    </w:lvl>
    <w:lvl w:ilvl="6" w:tplc="7BA26692" w:tentative="1">
      <w:start w:val="1"/>
      <w:numFmt w:val="decimal"/>
      <w:lvlText w:val="%7."/>
      <w:lvlJc w:val="left"/>
      <w:pPr>
        <w:tabs>
          <w:tab w:val="num" w:pos="5040"/>
        </w:tabs>
        <w:ind w:left="5040" w:hanging="360"/>
      </w:pPr>
    </w:lvl>
    <w:lvl w:ilvl="7" w:tplc="77F0B3A6" w:tentative="1">
      <w:start w:val="1"/>
      <w:numFmt w:val="lowerLetter"/>
      <w:lvlText w:val="%8."/>
      <w:lvlJc w:val="left"/>
      <w:pPr>
        <w:tabs>
          <w:tab w:val="num" w:pos="5760"/>
        </w:tabs>
        <w:ind w:left="5760" w:hanging="360"/>
      </w:pPr>
    </w:lvl>
    <w:lvl w:ilvl="8" w:tplc="829CF7EC" w:tentative="1">
      <w:start w:val="1"/>
      <w:numFmt w:val="lowerRoman"/>
      <w:lvlText w:val="%9."/>
      <w:lvlJc w:val="right"/>
      <w:pPr>
        <w:tabs>
          <w:tab w:val="num" w:pos="6480"/>
        </w:tabs>
        <w:ind w:left="6480" w:hanging="180"/>
      </w:pPr>
    </w:lvl>
  </w:abstractNum>
  <w:abstractNum w:abstractNumId="22" w15:restartNumberingAfterBreak="0">
    <w:nsid w:val="3B544A5F"/>
    <w:multiLevelType w:val="hybridMultilevel"/>
    <w:tmpl w:val="A154942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3D227E29"/>
    <w:multiLevelType w:val="hybridMultilevel"/>
    <w:tmpl w:val="89563D6C"/>
    <w:lvl w:ilvl="0" w:tplc="04090019">
      <w:start w:val="1"/>
      <w:numFmt w:val="lowerLetter"/>
      <w:lvlText w:val="%1."/>
      <w:lvlJc w:val="left"/>
      <w:pPr>
        <w:ind w:left="720" w:hanging="360"/>
      </w:pPr>
      <w:rPr>
        <w:rFonts w:hint="default"/>
        <w:color w:val="740F32" w:themeColor="accent2"/>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E963F36"/>
    <w:multiLevelType w:val="multilevel"/>
    <w:tmpl w:val="242ADDDE"/>
    <w:styleLink w:val="Artikkelavsnitt"/>
    <w:lvl w:ilvl="0">
      <w:start w:val="1"/>
      <w:numFmt w:val="upperRoman"/>
      <w:lvlText w:val="Artikkel %1."/>
      <w:lvlJc w:val="left"/>
      <w:pPr>
        <w:tabs>
          <w:tab w:val="num" w:pos="1440"/>
        </w:tabs>
        <w:ind w:left="0" w:firstLine="0"/>
      </w:pPr>
    </w:lvl>
    <w:lvl w:ilvl="1">
      <w:start w:val="1"/>
      <w:numFmt w:val="decimalZero"/>
      <w:isLgl/>
      <w:lvlText w:val="Inndeling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41662EF9"/>
    <w:multiLevelType w:val="hybridMultilevel"/>
    <w:tmpl w:val="ECCCD3B6"/>
    <w:lvl w:ilvl="0" w:tplc="98F20F64">
      <w:numFmt w:val="bullet"/>
      <w:lvlText w:val="•"/>
      <w:lvlJc w:val="left"/>
      <w:pPr>
        <w:ind w:left="870" w:hanging="510"/>
      </w:pPr>
      <w:rPr>
        <w:rFonts w:ascii="Cambria" w:eastAsia="Times New Roman" w:hAnsi="Cambr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29A46A5"/>
    <w:multiLevelType w:val="hybridMultilevel"/>
    <w:tmpl w:val="09F4137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A421859"/>
    <w:multiLevelType w:val="hybridMultilevel"/>
    <w:tmpl w:val="5144171A"/>
    <w:lvl w:ilvl="0" w:tplc="11CC0072">
      <w:start w:val="1"/>
      <w:numFmt w:val="bullet"/>
      <w:pStyle w:val="A-Boxliste"/>
      <w:lvlText w:val=""/>
      <w:lvlJc w:val="left"/>
      <w:pPr>
        <w:tabs>
          <w:tab w:val="num" w:pos="227"/>
        </w:tabs>
        <w:ind w:left="227" w:hanging="227"/>
      </w:pPr>
      <w:rPr>
        <w:rFonts w:ascii="Symbol" w:hAnsi="Symbol" w:hint="default"/>
        <w:color w:val="740F32" w:themeColor="accen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785D6E"/>
    <w:multiLevelType w:val="hybridMultilevel"/>
    <w:tmpl w:val="0F741E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52DE5C35"/>
    <w:multiLevelType w:val="hybridMultilevel"/>
    <w:tmpl w:val="0EF2B49A"/>
    <w:lvl w:ilvl="0" w:tplc="9B0814F2">
      <w:start w:val="1"/>
      <w:numFmt w:val="decimal"/>
      <w:pStyle w:val="Heading1nummererte"/>
      <w:lvlText w:val="%1."/>
      <w:lvlJc w:val="left"/>
      <w:pPr>
        <w:tabs>
          <w:tab w:val="num" w:pos="34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4C38DE"/>
    <w:multiLevelType w:val="hybridMultilevel"/>
    <w:tmpl w:val="FADED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BFD3DFD"/>
    <w:multiLevelType w:val="hybridMultilevel"/>
    <w:tmpl w:val="1450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E716F1"/>
    <w:multiLevelType w:val="hybridMultilevel"/>
    <w:tmpl w:val="1F986552"/>
    <w:lvl w:ilvl="0" w:tplc="6480F322">
      <w:start w:val="1"/>
      <w:numFmt w:val="bullet"/>
      <w:pStyle w:val="a-boxexamplelist"/>
      <w:lvlText w:val=""/>
      <w:lvlJc w:val="left"/>
      <w:pPr>
        <w:tabs>
          <w:tab w:val="num" w:pos="34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672A36"/>
    <w:multiLevelType w:val="hybridMultilevel"/>
    <w:tmpl w:val="D228E554"/>
    <w:lvl w:ilvl="0" w:tplc="191C8CB4">
      <w:start w:val="1"/>
      <w:numFmt w:val="bullet"/>
      <w:pStyle w:val="Punktliste"/>
      <w:lvlText w:val=""/>
      <w:lvlJc w:val="left"/>
      <w:pPr>
        <w:tabs>
          <w:tab w:val="num" w:pos="340"/>
        </w:tabs>
        <w:ind w:left="340" w:hanging="340"/>
      </w:pPr>
      <w:rPr>
        <w:rFonts w:ascii="Symbol" w:hAnsi="Symbol" w:hint="default"/>
        <w:sz w:val="22"/>
      </w:rPr>
    </w:lvl>
    <w:lvl w:ilvl="1" w:tplc="5C72DA1C">
      <w:start w:val="1"/>
      <w:numFmt w:val="bullet"/>
      <w:lvlText w:val="-"/>
      <w:lvlJc w:val="left"/>
      <w:pPr>
        <w:tabs>
          <w:tab w:val="num" w:pos="680"/>
        </w:tabs>
        <w:ind w:left="680" w:hanging="340"/>
      </w:pPr>
      <w:rPr>
        <w:rFonts w:ascii="Courier New" w:hAnsi="Courier New" w:hint="default"/>
      </w:rPr>
    </w:lvl>
    <w:lvl w:ilvl="2" w:tplc="F6081ABC">
      <w:start w:val="1"/>
      <w:numFmt w:val="bullet"/>
      <w:lvlText w:val=""/>
      <w:lvlJc w:val="left"/>
      <w:pPr>
        <w:tabs>
          <w:tab w:val="num" w:pos="2160"/>
        </w:tabs>
        <w:ind w:left="2160" w:hanging="360"/>
      </w:pPr>
      <w:rPr>
        <w:rFonts w:ascii="Wingdings" w:hAnsi="Wingdings" w:hint="default"/>
      </w:rPr>
    </w:lvl>
    <w:lvl w:ilvl="3" w:tplc="10F4D0F8">
      <w:start w:val="1"/>
      <w:numFmt w:val="bullet"/>
      <w:lvlText w:val=""/>
      <w:lvlJc w:val="left"/>
      <w:pPr>
        <w:tabs>
          <w:tab w:val="num" w:pos="2880"/>
        </w:tabs>
        <w:ind w:left="2880" w:hanging="360"/>
      </w:pPr>
      <w:rPr>
        <w:rFonts w:ascii="Symbol" w:hAnsi="Symbol" w:hint="default"/>
      </w:rPr>
    </w:lvl>
    <w:lvl w:ilvl="4" w:tplc="6BF4FAF2">
      <w:start w:val="1"/>
      <w:numFmt w:val="bullet"/>
      <w:lvlText w:val="o"/>
      <w:lvlJc w:val="left"/>
      <w:pPr>
        <w:tabs>
          <w:tab w:val="num" w:pos="3600"/>
        </w:tabs>
        <w:ind w:left="3600" w:hanging="360"/>
      </w:pPr>
      <w:rPr>
        <w:rFonts w:ascii="Courier New" w:hAnsi="Courier New" w:hint="default"/>
      </w:rPr>
    </w:lvl>
    <w:lvl w:ilvl="5" w:tplc="BB94B48A">
      <w:start w:val="1"/>
      <w:numFmt w:val="bullet"/>
      <w:lvlText w:val=""/>
      <w:lvlJc w:val="left"/>
      <w:pPr>
        <w:tabs>
          <w:tab w:val="num" w:pos="4320"/>
        </w:tabs>
        <w:ind w:left="4320" w:hanging="360"/>
      </w:pPr>
      <w:rPr>
        <w:rFonts w:ascii="Wingdings" w:hAnsi="Wingdings" w:hint="default"/>
      </w:rPr>
    </w:lvl>
    <w:lvl w:ilvl="6" w:tplc="A48276B4">
      <w:start w:val="1"/>
      <w:numFmt w:val="bullet"/>
      <w:lvlText w:val=""/>
      <w:lvlJc w:val="left"/>
      <w:pPr>
        <w:tabs>
          <w:tab w:val="num" w:pos="5040"/>
        </w:tabs>
        <w:ind w:left="5040" w:hanging="360"/>
      </w:pPr>
      <w:rPr>
        <w:rFonts w:ascii="Symbol" w:hAnsi="Symbol" w:hint="default"/>
      </w:rPr>
    </w:lvl>
    <w:lvl w:ilvl="7" w:tplc="524232C0">
      <w:start w:val="1"/>
      <w:numFmt w:val="bullet"/>
      <w:lvlText w:val="o"/>
      <w:lvlJc w:val="left"/>
      <w:pPr>
        <w:tabs>
          <w:tab w:val="num" w:pos="5760"/>
        </w:tabs>
        <w:ind w:left="5760" w:hanging="360"/>
      </w:pPr>
      <w:rPr>
        <w:rFonts w:ascii="Courier New" w:hAnsi="Courier New" w:hint="default"/>
      </w:rPr>
    </w:lvl>
    <w:lvl w:ilvl="8" w:tplc="4CC47B4C">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69188B"/>
    <w:multiLevelType w:val="hybridMultilevel"/>
    <w:tmpl w:val="576AFDBA"/>
    <w:styleLink w:val="StyleOutlinenumberedCourierNewBoldLeft0cmHanging0"/>
    <w:lvl w:ilvl="0" w:tplc="88628AF2">
      <w:start w:val="1"/>
      <w:numFmt w:val="bullet"/>
      <w:lvlText w:val=""/>
      <w:lvlJc w:val="left"/>
      <w:pPr>
        <w:tabs>
          <w:tab w:val="num" w:pos="340"/>
        </w:tabs>
        <w:ind w:left="340" w:hanging="340"/>
      </w:pPr>
      <w:rPr>
        <w:rFonts w:ascii="Symbol" w:hAnsi="Symbol" w:hint="default"/>
        <w:sz w:val="22"/>
      </w:rPr>
    </w:lvl>
    <w:lvl w:ilvl="1" w:tplc="DBCCABA6">
      <w:start w:val="1"/>
      <w:numFmt w:val="bullet"/>
      <w:lvlText w:val="-"/>
      <w:lvlJc w:val="left"/>
      <w:pPr>
        <w:tabs>
          <w:tab w:val="num" w:pos="680"/>
        </w:tabs>
        <w:ind w:left="680" w:hanging="340"/>
      </w:pPr>
      <w:rPr>
        <w:rFonts w:ascii="Courier New" w:hAnsi="Courier New"/>
        <w:b/>
        <w:bCs/>
        <w:sz w:val="22"/>
      </w:rPr>
    </w:lvl>
    <w:lvl w:ilvl="2" w:tplc="9A183704">
      <w:start w:val="1"/>
      <w:numFmt w:val="bullet"/>
      <w:lvlText w:val=""/>
      <w:lvlJc w:val="left"/>
      <w:pPr>
        <w:tabs>
          <w:tab w:val="num" w:pos="2160"/>
        </w:tabs>
        <w:ind w:left="2160" w:hanging="360"/>
      </w:pPr>
      <w:rPr>
        <w:rFonts w:ascii="Wingdings" w:hAnsi="Wingdings" w:hint="default"/>
      </w:rPr>
    </w:lvl>
    <w:lvl w:ilvl="3" w:tplc="F6C23920">
      <w:start w:val="1"/>
      <w:numFmt w:val="bullet"/>
      <w:lvlText w:val=""/>
      <w:lvlJc w:val="left"/>
      <w:pPr>
        <w:tabs>
          <w:tab w:val="num" w:pos="2880"/>
        </w:tabs>
        <w:ind w:left="2880" w:hanging="360"/>
      </w:pPr>
      <w:rPr>
        <w:rFonts w:ascii="Symbol" w:hAnsi="Symbol" w:hint="default"/>
      </w:rPr>
    </w:lvl>
    <w:lvl w:ilvl="4" w:tplc="E76A4A6A">
      <w:start w:val="1"/>
      <w:numFmt w:val="bullet"/>
      <w:lvlText w:val="o"/>
      <w:lvlJc w:val="left"/>
      <w:pPr>
        <w:tabs>
          <w:tab w:val="num" w:pos="3600"/>
        </w:tabs>
        <w:ind w:left="3600" w:hanging="360"/>
      </w:pPr>
      <w:rPr>
        <w:rFonts w:ascii="Courier New" w:hAnsi="Courier New" w:hint="default"/>
      </w:rPr>
    </w:lvl>
    <w:lvl w:ilvl="5" w:tplc="505098B0">
      <w:start w:val="1"/>
      <w:numFmt w:val="bullet"/>
      <w:lvlText w:val=""/>
      <w:lvlJc w:val="left"/>
      <w:pPr>
        <w:tabs>
          <w:tab w:val="num" w:pos="4320"/>
        </w:tabs>
        <w:ind w:left="4320" w:hanging="360"/>
      </w:pPr>
      <w:rPr>
        <w:rFonts w:ascii="Wingdings" w:hAnsi="Wingdings" w:hint="default"/>
      </w:rPr>
    </w:lvl>
    <w:lvl w:ilvl="6" w:tplc="42AA0196">
      <w:start w:val="1"/>
      <w:numFmt w:val="bullet"/>
      <w:lvlText w:val=""/>
      <w:lvlJc w:val="left"/>
      <w:pPr>
        <w:tabs>
          <w:tab w:val="num" w:pos="5040"/>
        </w:tabs>
        <w:ind w:left="5040" w:hanging="360"/>
      </w:pPr>
      <w:rPr>
        <w:rFonts w:ascii="Symbol" w:hAnsi="Symbol" w:hint="default"/>
      </w:rPr>
    </w:lvl>
    <w:lvl w:ilvl="7" w:tplc="45B21BFE">
      <w:start w:val="1"/>
      <w:numFmt w:val="bullet"/>
      <w:lvlText w:val="o"/>
      <w:lvlJc w:val="left"/>
      <w:pPr>
        <w:tabs>
          <w:tab w:val="num" w:pos="5760"/>
        </w:tabs>
        <w:ind w:left="5760" w:hanging="360"/>
      </w:pPr>
      <w:rPr>
        <w:rFonts w:ascii="Courier New" w:hAnsi="Courier New" w:hint="default"/>
      </w:rPr>
    </w:lvl>
    <w:lvl w:ilvl="8" w:tplc="55786E10">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387E24"/>
    <w:multiLevelType w:val="hybridMultilevel"/>
    <w:tmpl w:val="3988717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0"/>
  </w:num>
  <w:num w:numId="6">
    <w:abstractNumId w:val="3"/>
  </w:num>
  <w:num w:numId="7">
    <w:abstractNumId w:val="2"/>
  </w:num>
  <w:num w:numId="8">
    <w:abstractNumId w:val="21"/>
  </w:num>
  <w:num w:numId="9">
    <w:abstractNumId w:val="24"/>
  </w:num>
  <w:num w:numId="10">
    <w:abstractNumId w:val="33"/>
  </w:num>
  <w:num w:numId="11">
    <w:abstractNumId w:val="12"/>
  </w:num>
  <w:num w:numId="12">
    <w:abstractNumId w:val="9"/>
  </w:num>
  <w:num w:numId="13">
    <w:abstractNumId w:val="35"/>
  </w:num>
  <w:num w:numId="14">
    <w:abstractNumId w:val="34"/>
  </w:num>
  <w:num w:numId="15">
    <w:abstractNumId w:val="18"/>
  </w:num>
  <w:num w:numId="16">
    <w:abstractNumId w:val="10"/>
  </w:num>
  <w:num w:numId="17">
    <w:abstractNumId w:val="8"/>
  </w:num>
  <w:num w:numId="18">
    <w:abstractNumId w:val="33"/>
  </w:num>
  <w:num w:numId="19">
    <w:abstractNumId w:val="16"/>
  </w:num>
  <w:num w:numId="20">
    <w:abstractNumId w:val="14"/>
  </w:num>
  <w:num w:numId="21">
    <w:abstractNumId w:val="31"/>
  </w:num>
  <w:num w:numId="22">
    <w:abstractNumId w:val="28"/>
  </w:num>
  <w:num w:numId="23">
    <w:abstractNumId w:val="27"/>
  </w:num>
  <w:num w:numId="24">
    <w:abstractNumId w:val="32"/>
  </w:num>
  <w:num w:numId="25">
    <w:abstractNumId w:val="23"/>
  </w:num>
  <w:num w:numId="26">
    <w:abstractNumId w:val="30"/>
  </w:num>
  <w:num w:numId="27">
    <w:abstractNumId w:val="17"/>
  </w:num>
  <w:num w:numId="28">
    <w:abstractNumId w:val="20"/>
  </w:num>
  <w:num w:numId="29">
    <w:abstractNumId w:val="7"/>
  </w:num>
  <w:num w:numId="30">
    <w:abstractNumId w:val="29"/>
  </w:num>
  <w:num w:numId="31">
    <w:abstractNumId w:val="13"/>
  </w:num>
  <w:num w:numId="32">
    <w:abstractNumId w:val="19"/>
  </w:num>
  <w:num w:numId="33">
    <w:abstractNumId w:val="15"/>
  </w:num>
  <w:num w:numId="34">
    <w:abstractNumId w:val="22"/>
  </w:num>
  <w:num w:numId="35">
    <w:abstractNumId w:val="26"/>
  </w:num>
  <w:num w:numId="36">
    <w:abstractNumId w:val="11"/>
  </w:num>
  <w:num w:numId="37">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nb-NO" w:vendorID="64" w:dllVersion="6" w:nlCheck="1" w:checkStyle="0"/>
  <w:activeWritingStyle w:appName="MSWord" w:lang="en-US" w:vendorID="64" w:dllVersion="6" w:nlCheck="1" w:checkStyle="1"/>
  <w:activeWritingStyle w:appName="MSWord" w:lang="de-DE" w:vendorID="64" w:dllVersion="6" w:nlCheck="1" w:checkStyle="0"/>
  <w:activeWritingStyle w:appName="MSWord" w:lang="fr-FR" w:vendorID="64" w:dllVersion="6" w:nlCheck="1" w:checkStyle="0"/>
  <w:activeWritingStyle w:appName="MSWord" w:lang="nb-NO" w:vendorID="64" w:dllVersion="0" w:nlCheck="1" w:checkStyle="0"/>
  <w:activeWritingStyle w:appName="MSWord" w:lang="en-US" w:vendorID="64" w:dllVersion="0" w:nlCheck="1" w:checkStyle="0"/>
  <w:activeWritingStyle w:appName="MSWord" w:lang="de-DE" w:vendorID="64" w:dllVersion="0" w:nlCheck="1" w:checkStyle="0"/>
  <w:activeWritingStyle w:appName="MSWord" w:lang="es-ES" w:vendorID="64" w:dllVersion="0" w:nlCheck="1" w:checkStyle="0"/>
  <w:activeWritingStyle w:appName="MSWord" w:lang="en-GB" w:vendorID="64" w:dllVersion="0" w:nlCheck="1" w:checkStyle="0"/>
  <w:activeWritingStyle w:appName="MSWord" w:lang="fr-FR" w:vendorID="64" w:dllVersion="0" w:nlCheck="1" w:checkStyle="0"/>
  <w:activeWritingStyle w:appName="MSWord" w:lang="es-ES" w:vendorID="64" w:dllVersion="6" w:nlCheck="1" w:checkStyle="0"/>
  <w:defaultTabStop w:val="720"/>
  <w:autoHyphenation/>
  <w:hyphenationZone w:val="357"/>
  <w:drawingGridHorizontalSpacing w:val="108"/>
  <w:drawingGridVerticalSpacing w:val="181"/>
  <w:displayHorizontalDrawingGridEvery w:val="0"/>
  <w:displayVerticalDrawingGridEvery w:val="10"/>
  <w:noPunctuationKerning/>
  <w:characterSpacingControl w:val="doNotCompress"/>
  <w:hdrShapeDefaults>
    <o:shapedefaults v:ext="edit" spidmax="2049" fill="f" fillcolor="white" stroke="f">
      <v:fill color="white" on="f"/>
      <v:stroke on="f"/>
      <v:shadow offset=".74831mm,.74831mm"/>
      <v:textbox inset=",7.2pt,,7.2pt"/>
      <o:colormru v:ext="edit" colors="white,#c3bcb2,#d7d1c9,#e8e8e8,#8e837a,#615046,#b0a69d,#857971"/>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D18"/>
    <w:rsid w:val="00000CF2"/>
    <w:rsid w:val="00001589"/>
    <w:rsid w:val="00003900"/>
    <w:rsid w:val="00003C67"/>
    <w:rsid w:val="00006BD8"/>
    <w:rsid w:val="00007D8F"/>
    <w:rsid w:val="00010F92"/>
    <w:rsid w:val="00013CA8"/>
    <w:rsid w:val="00014C7C"/>
    <w:rsid w:val="00021205"/>
    <w:rsid w:val="000242F6"/>
    <w:rsid w:val="000258A3"/>
    <w:rsid w:val="0002605D"/>
    <w:rsid w:val="00031FDB"/>
    <w:rsid w:val="00033484"/>
    <w:rsid w:val="0003365E"/>
    <w:rsid w:val="000345E2"/>
    <w:rsid w:val="000364F8"/>
    <w:rsid w:val="000404D7"/>
    <w:rsid w:val="00041674"/>
    <w:rsid w:val="000419B9"/>
    <w:rsid w:val="0004247A"/>
    <w:rsid w:val="00043F26"/>
    <w:rsid w:val="000454F9"/>
    <w:rsid w:val="000509C8"/>
    <w:rsid w:val="000517D9"/>
    <w:rsid w:val="00053FB7"/>
    <w:rsid w:val="000549C2"/>
    <w:rsid w:val="00054C3E"/>
    <w:rsid w:val="00056630"/>
    <w:rsid w:val="000639CD"/>
    <w:rsid w:val="0006403F"/>
    <w:rsid w:val="000668FC"/>
    <w:rsid w:val="00067B2B"/>
    <w:rsid w:val="0007182C"/>
    <w:rsid w:val="000737DB"/>
    <w:rsid w:val="00073B3A"/>
    <w:rsid w:val="00086CF1"/>
    <w:rsid w:val="00087BC3"/>
    <w:rsid w:val="00087C51"/>
    <w:rsid w:val="00090ED1"/>
    <w:rsid w:val="00092DEB"/>
    <w:rsid w:val="00095CEF"/>
    <w:rsid w:val="000A1F58"/>
    <w:rsid w:val="000A2B2C"/>
    <w:rsid w:val="000A3C9F"/>
    <w:rsid w:val="000A6E6C"/>
    <w:rsid w:val="000A773E"/>
    <w:rsid w:val="000B4E63"/>
    <w:rsid w:val="000B5F25"/>
    <w:rsid w:val="000C29C6"/>
    <w:rsid w:val="000C2CE4"/>
    <w:rsid w:val="000C4B1B"/>
    <w:rsid w:val="000C7ACA"/>
    <w:rsid w:val="000D0250"/>
    <w:rsid w:val="000D3B89"/>
    <w:rsid w:val="000D4C36"/>
    <w:rsid w:val="000D5173"/>
    <w:rsid w:val="000D759C"/>
    <w:rsid w:val="000D75D0"/>
    <w:rsid w:val="000D764B"/>
    <w:rsid w:val="000D7F10"/>
    <w:rsid w:val="000E098C"/>
    <w:rsid w:val="000E1923"/>
    <w:rsid w:val="000E3A54"/>
    <w:rsid w:val="000E5075"/>
    <w:rsid w:val="000E6AFB"/>
    <w:rsid w:val="000E7F67"/>
    <w:rsid w:val="000F04F8"/>
    <w:rsid w:val="000F0698"/>
    <w:rsid w:val="000F073B"/>
    <w:rsid w:val="000F19AE"/>
    <w:rsid w:val="000F608B"/>
    <w:rsid w:val="000F7341"/>
    <w:rsid w:val="00104BA0"/>
    <w:rsid w:val="0010539D"/>
    <w:rsid w:val="001056FF"/>
    <w:rsid w:val="0010753D"/>
    <w:rsid w:val="00107772"/>
    <w:rsid w:val="00112384"/>
    <w:rsid w:val="00114745"/>
    <w:rsid w:val="00114C0B"/>
    <w:rsid w:val="00116C29"/>
    <w:rsid w:val="0011767A"/>
    <w:rsid w:val="00117F60"/>
    <w:rsid w:val="001203EB"/>
    <w:rsid w:val="00120DB1"/>
    <w:rsid w:val="00124094"/>
    <w:rsid w:val="001242E7"/>
    <w:rsid w:val="00127741"/>
    <w:rsid w:val="00130A97"/>
    <w:rsid w:val="00131391"/>
    <w:rsid w:val="00133786"/>
    <w:rsid w:val="00133AD5"/>
    <w:rsid w:val="00145897"/>
    <w:rsid w:val="0014725A"/>
    <w:rsid w:val="00147A9A"/>
    <w:rsid w:val="00150868"/>
    <w:rsid w:val="00153D4F"/>
    <w:rsid w:val="001542A9"/>
    <w:rsid w:val="001565BD"/>
    <w:rsid w:val="0016021B"/>
    <w:rsid w:val="00164D9F"/>
    <w:rsid w:val="001658A6"/>
    <w:rsid w:val="00167472"/>
    <w:rsid w:val="0016795C"/>
    <w:rsid w:val="00175A93"/>
    <w:rsid w:val="0017678E"/>
    <w:rsid w:val="00181AE1"/>
    <w:rsid w:val="001830D6"/>
    <w:rsid w:val="00183625"/>
    <w:rsid w:val="00187AE7"/>
    <w:rsid w:val="00190B86"/>
    <w:rsid w:val="00194D14"/>
    <w:rsid w:val="001956BF"/>
    <w:rsid w:val="0019589A"/>
    <w:rsid w:val="00196AC0"/>
    <w:rsid w:val="001A0109"/>
    <w:rsid w:val="001A01A7"/>
    <w:rsid w:val="001A542B"/>
    <w:rsid w:val="001A688C"/>
    <w:rsid w:val="001B3B88"/>
    <w:rsid w:val="001B7C98"/>
    <w:rsid w:val="001C0048"/>
    <w:rsid w:val="001C11F1"/>
    <w:rsid w:val="001C2D9F"/>
    <w:rsid w:val="001D1422"/>
    <w:rsid w:val="001D1559"/>
    <w:rsid w:val="001D18BA"/>
    <w:rsid w:val="001D7AE0"/>
    <w:rsid w:val="001E27F7"/>
    <w:rsid w:val="001E4F6B"/>
    <w:rsid w:val="001E63B3"/>
    <w:rsid w:val="001E7E96"/>
    <w:rsid w:val="001F528D"/>
    <w:rsid w:val="001F672B"/>
    <w:rsid w:val="001F74B2"/>
    <w:rsid w:val="00200192"/>
    <w:rsid w:val="00200B48"/>
    <w:rsid w:val="0020122E"/>
    <w:rsid w:val="002025B1"/>
    <w:rsid w:val="00205CDC"/>
    <w:rsid w:val="00206D79"/>
    <w:rsid w:val="002072EE"/>
    <w:rsid w:val="00211CA4"/>
    <w:rsid w:val="002129FD"/>
    <w:rsid w:val="00212FB1"/>
    <w:rsid w:val="00213313"/>
    <w:rsid w:val="0021663B"/>
    <w:rsid w:val="00221447"/>
    <w:rsid w:val="0023175C"/>
    <w:rsid w:val="00236311"/>
    <w:rsid w:val="00236526"/>
    <w:rsid w:val="00236872"/>
    <w:rsid w:val="0023719E"/>
    <w:rsid w:val="002423FE"/>
    <w:rsid w:val="00247CC3"/>
    <w:rsid w:val="00252BF9"/>
    <w:rsid w:val="00253772"/>
    <w:rsid w:val="00260C10"/>
    <w:rsid w:val="00260DFF"/>
    <w:rsid w:val="002621DB"/>
    <w:rsid w:val="002768CE"/>
    <w:rsid w:val="002822BC"/>
    <w:rsid w:val="00283849"/>
    <w:rsid w:val="002852BD"/>
    <w:rsid w:val="00287207"/>
    <w:rsid w:val="00291292"/>
    <w:rsid w:val="002916AE"/>
    <w:rsid w:val="00293056"/>
    <w:rsid w:val="002941DA"/>
    <w:rsid w:val="0029425D"/>
    <w:rsid w:val="0029488C"/>
    <w:rsid w:val="00296BC6"/>
    <w:rsid w:val="00296F32"/>
    <w:rsid w:val="002A0ED1"/>
    <w:rsid w:val="002A1030"/>
    <w:rsid w:val="002A140B"/>
    <w:rsid w:val="002A3AA8"/>
    <w:rsid w:val="002A4EA8"/>
    <w:rsid w:val="002A63C3"/>
    <w:rsid w:val="002B051E"/>
    <w:rsid w:val="002B2E3A"/>
    <w:rsid w:val="002B502D"/>
    <w:rsid w:val="002B5BC4"/>
    <w:rsid w:val="002B6E42"/>
    <w:rsid w:val="002B7D02"/>
    <w:rsid w:val="002C121B"/>
    <w:rsid w:val="002C4042"/>
    <w:rsid w:val="002C4B72"/>
    <w:rsid w:val="002C57AF"/>
    <w:rsid w:val="002C58BD"/>
    <w:rsid w:val="002C6313"/>
    <w:rsid w:val="002D4E63"/>
    <w:rsid w:val="002D69F4"/>
    <w:rsid w:val="002D730C"/>
    <w:rsid w:val="002E0B8D"/>
    <w:rsid w:val="002E13A0"/>
    <w:rsid w:val="002E2870"/>
    <w:rsid w:val="002E576E"/>
    <w:rsid w:val="002E6D90"/>
    <w:rsid w:val="002E743F"/>
    <w:rsid w:val="002E7995"/>
    <w:rsid w:val="002F009D"/>
    <w:rsid w:val="002F179F"/>
    <w:rsid w:val="002F2385"/>
    <w:rsid w:val="002F2C44"/>
    <w:rsid w:val="002F2FDF"/>
    <w:rsid w:val="002F36A6"/>
    <w:rsid w:val="002F6BB0"/>
    <w:rsid w:val="002F754D"/>
    <w:rsid w:val="003048A3"/>
    <w:rsid w:val="003049AF"/>
    <w:rsid w:val="003054DA"/>
    <w:rsid w:val="00306F90"/>
    <w:rsid w:val="00307E12"/>
    <w:rsid w:val="00310060"/>
    <w:rsid w:val="0031345A"/>
    <w:rsid w:val="00314C37"/>
    <w:rsid w:val="0031554D"/>
    <w:rsid w:val="00315647"/>
    <w:rsid w:val="00315827"/>
    <w:rsid w:val="00317CED"/>
    <w:rsid w:val="00320D78"/>
    <w:rsid w:val="00321F99"/>
    <w:rsid w:val="00322AB7"/>
    <w:rsid w:val="003230A0"/>
    <w:rsid w:val="003313C3"/>
    <w:rsid w:val="00331D04"/>
    <w:rsid w:val="003351F8"/>
    <w:rsid w:val="00337A5E"/>
    <w:rsid w:val="0034148E"/>
    <w:rsid w:val="00345132"/>
    <w:rsid w:val="003505FF"/>
    <w:rsid w:val="00352EFE"/>
    <w:rsid w:val="003537C5"/>
    <w:rsid w:val="00353C89"/>
    <w:rsid w:val="00354A84"/>
    <w:rsid w:val="003577BB"/>
    <w:rsid w:val="00360843"/>
    <w:rsid w:val="00361610"/>
    <w:rsid w:val="003633C1"/>
    <w:rsid w:val="003647C7"/>
    <w:rsid w:val="0036663A"/>
    <w:rsid w:val="00366A8A"/>
    <w:rsid w:val="00366E8B"/>
    <w:rsid w:val="003703FE"/>
    <w:rsid w:val="0037049F"/>
    <w:rsid w:val="00381228"/>
    <w:rsid w:val="00381251"/>
    <w:rsid w:val="00384D12"/>
    <w:rsid w:val="00386FB4"/>
    <w:rsid w:val="00387BE8"/>
    <w:rsid w:val="00392003"/>
    <w:rsid w:val="00392638"/>
    <w:rsid w:val="00395802"/>
    <w:rsid w:val="003A181B"/>
    <w:rsid w:val="003A2F6E"/>
    <w:rsid w:val="003A7632"/>
    <w:rsid w:val="003B1BCF"/>
    <w:rsid w:val="003B63C2"/>
    <w:rsid w:val="003C0F36"/>
    <w:rsid w:val="003C2D9C"/>
    <w:rsid w:val="003C6BFD"/>
    <w:rsid w:val="003D17D8"/>
    <w:rsid w:val="003D3D4C"/>
    <w:rsid w:val="003D4160"/>
    <w:rsid w:val="003E1104"/>
    <w:rsid w:val="003E3DE5"/>
    <w:rsid w:val="003E5380"/>
    <w:rsid w:val="003F2034"/>
    <w:rsid w:val="003F597C"/>
    <w:rsid w:val="003F69E2"/>
    <w:rsid w:val="003F7B58"/>
    <w:rsid w:val="004005F4"/>
    <w:rsid w:val="00401A62"/>
    <w:rsid w:val="00403EDB"/>
    <w:rsid w:val="0040695A"/>
    <w:rsid w:val="00407623"/>
    <w:rsid w:val="00416266"/>
    <w:rsid w:val="00422342"/>
    <w:rsid w:val="004225AE"/>
    <w:rsid w:val="00423CD7"/>
    <w:rsid w:val="00423E78"/>
    <w:rsid w:val="00425325"/>
    <w:rsid w:val="004269B6"/>
    <w:rsid w:val="00431340"/>
    <w:rsid w:val="004333C2"/>
    <w:rsid w:val="00442A67"/>
    <w:rsid w:val="00444052"/>
    <w:rsid w:val="00450436"/>
    <w:rsid w:val="00452BF5"/>
    <w:rsid w:val="00454D40"/>
    <w:rsid w:val="0045776F"/>
    <w:rsid w:val="0046010A"/>
    <w:rsid w:val="0046272E"/>
    <w:rsid w:val="00463CAF"/>
    <w:rsid w:val="00463F52"/>
    <w:rsid w:val="004642FA"/>
    <w:rsid w:val="0047072C"/>
    <w:rsid w:val="0047074D"/>
    <w:rsid w:val="004763C7"/>
    <w:rsid w:val="004770B4"/>
    <w:rsid w:val="00482483"/>
    <w:rsid w:val="00482508"/>
    <w:rsid w:val="00482801"/>
    <w:rsid w:val="00482CC5"/>
    <w:rsid w:val="00482E85"/>
    <w:rsid w:val="004874C9"/>
    <w:rsid w:val="00491584"/>
    <w:rsid w:val="00492154"/>
    <w:rsid w:val="00492D2F"/>
    <w:rsid w:val="00497E3C"/>
    <w:rsid w:val="004A03B2"/>
    <w:rsid w:val="004A285B"/>
    <w:rsid w:val="004A4982"/>
    <w:rsid w:val="004A5577"/>
    <w:rsid w:val="004A5F75"/>
    <w:rsid w:val="004B1700"/>
    <w:rsid w:val="004B2A56"/>
    <w:rsid w:val="004B5464"/>
    <w:rsid w:val="004C2920"/>
    <w:rsid w:val="004C2A7D"/>
    <w:rsid w:val="004C6F5D"/>
    <w:rsid w:val="004D0511"/>
    <w:rsid w:val="004D1D37"/>
    <w:rsid w:val="004D1F47"/>
    <w:rsid w:val="004D28EA"/>
    <w:rsid w:val="004D2FEC"/>
    <w:rsid w:val="004D4952"/>
    <w:rsid w:val="004D7FC1"/>
    <w:rsid w:val="004E105F"/>
    <w:rsid w:val="004E32BE"/>
    <w:rsid w:val="004E4D53"/>
    <w:rsid w:val="004E507F"/>
    <w:rsid w:val="004F0638"/>
    <w:rsid w:val="00502B01"/>
    <w:rsid w:val="00504A2E"/>
    <w:rsid w:val="00507FC8"/>
    <w:rsid w:val="005116D1"/>
    <w:rsid w:val="00511B69"/>
    <w:rsid w:val="0051240C"/>
    <w:rsid w:val="005140DC"/>
    <w:rsid w:val="00514D46"/>
    <w:rsid w:val="00515307"/>
    <w:rsid w:val="00515EDE"/>
    <w:rsid w:val="0051632D"/>
    <w:rsid w:val="00517C06"/>
    <w:rsid w:val="005204C3"/>
    <w:rsid w:val="00523566"/>
    <w:rsid w:val="00527D5A"/>
    <w:rsid w:val="005309AD"/>
    <w:rsid w:val="00530B4A"/>
    <w:rsid w:val="00537ACB"/>
    <w:rsid w:val="0054369B"/>
    <w:rsid w:val="0054397A"/>
    <w:rsid w:val="0054441F"/>
    <w:rsid w:val="005461AD"/>
    <w:rsid w:val="0055031B"/>
    <w:rsid w:val="00550427"/>
    <w:rsid w:val="00550EED"/>
    <w:rsid w:val="00552060"/>
    <w:rsid w:val="005522BC"/>
    <w:rsid w:val="00552F4B"/>
    <w:rsid w:val="005548F2"/>
    <w:rsid w:val="005562D7"/>
    <w:rsid w:val="0055758E"/>
    <w:rsid w:val="00557EB3"/>
    <w:rsid w:val="005652B6"/>
    <w:rsid w:val="0056571A"/>
    <w:rsid w:val="00575779"/>
    <w:rsid w:val="00577612"/>
    <w:rsid w:val="0058113D"/>
    <w:rsid w:val="0058255E"/>
    <w:rsid w:val="00583593"/>
    <w:rsid w:val="00590DA0"/>
    <w:rsid w:val="005937AD"/>
    <w:rsid w:val="00594B32"/>
    <w:rsid w:val="00595144"/>
    <w:rsid w:val="005A0F7E"/>
    <w:rsid w:val="005A6FF6"/>
    <w:rsid w:val="005A742C"/>
    <w:rsid w:val="005A7AA5"/>
    <w:rsid w:val="005B1817"/>
    <w:rsid w:val="005B2CDE"/>
    <w:rsid w:val="005B6266"/>
    <w:rsid w:val="005C2ED9"/>
    <w:rsid w:val="005C2EF0"/>
    <w:rsid w:val="005C58A8"/>
    <w:rsid w:val="005D0A40"/>
    <w:rsid w:val="005D0EF4"/>
    <w:rsid w:val="005D571C"/>
    <w:rsid w:val="005E499A"/>
    <w:rsid w:val="005E60EB"/>
    <w:rsid w:val="005F736A"/>
    <w:rsid w:val="005F767D"/>
    <w:rsid w:val="005F7DC4"/>
    <w:rsid w:val="006014C7"/>
    <w:rsid w:val="00604DAE"/>
    <w:rsid w:val="00604EC7"/>
    <w:rsid w:val="00606927"/>
    <w:rsid w:val="00606F76"/>
    <w:rsid w:val="00610AB4"/>
    <w:rsid w:val="00611241"/>
    <w:rsid w:val="00612916"/>
    <w:rsid w:val="006146F0"/>
    <w:rsid w:val="00615F08"/>
    <w:rsid w:val="006170AA"/>
    <w:rsid w:val="00623929"/>
    <w:rsid w:val="00624D72"/>
    <w:rsid w:val="0062505E"/>
    <w:rsid w:val="0062707E"/>
    <w:rsid w:val="00630CBD"/>
    <w:rsid w:val="00631629"/>
    <w:rsid w:val="00632BF4"/>
    <w:rsid w:val="00641401"/>
    <w:rsid w:val="00644AA6"/>
    <w:rsid w:val="0065600C"/>
    <w:rsid w:val="00656402"/>
    <w:rsid w:val="00662C4B"/>
    <w:rsid w:val="00663EEB"/>
    <w:rsid w:val="006659E0"/>
    <w:rsid w:val="00665B86"/>
    <w:rsid w:val="00665D5E"/>
    <w:rsid w:val="00671637"/>
    <w:rsid w:val="0067346A"/>
    <w:rsid w:val="00673A48"/>
    <w:rsid w:val="00673D04"/>
    <w:rsid w:val="0067522C"/>
    <w:rsid w:val="006775EF"/>
    <w:rsid w:val="00677D3E"/>
    <w:rsid w:val="006800E1"/>
    <w:rsid w:val="00684047"/>
    <w:rsid w:val="00685534"/>
    <w:rsid w:val="006901D2"/>
    <w:rsid w:val="00694D9F"/>
    <w:rsid w:val="006A19D2"/>
    <w:rsid w:val="006A2DDC"/>
    <w:rsid w:val="006A3D8A"/>
    <w:rsid w:val="006A732D"/>
    <w:rsid w:val="006B52FF"/>
    <w:rsid w:val="006B56CA"/>
    <w:rsid w:val="006B73F5"/>
    <w:rsid w:val="006B765C"/>
    <w:rsid w:val="006C0985"/>
    <w:rsid w:val="006C34C5"/>
    <w:rsid w:val="006C5954"/>
    <w:rsid w:val="006D092A"/>
    <w:rsid w:val="006D4459"/>
    <w:rsid w:val="006D7D1A"/>
    <w:rsid w:val="006E1457"/>
    <w:rsid w:val="006E2A34"/>
    <w:rsid w:val="006E6100"/>
    <w:rsid w:val="006E7DF1"/>
    <w:rsid w:val="006F64DB"/>
    <w:rsid w:val="006F674A"/>
    <w:rsid w:val="006F7E5B"/>
    <w:rsid w:val="0070026A"/>
    <w:rsid w:val="00700617"/>
    <w:rsid w:val="00701393"/>
    <w:rsid w:val="00703127"/>
    <w:rsid w:val="00703D93"/>
    <w:rsid w:val="00705202"/>
    <w:rsid w:val="00705B4C"/>
    <w:rsid w:val="00707B26"/>
    <w:rsid w:val="00711D05"/>
    <w:rsid w:val="00712912"/>
    <w:rsid w:val="00712A2D"/>
    <w:rsid w:val="00714A4D"/>
    <w:rsid w:val="00715132"/>
    <w:rsid w:val="007167A3"/>
    <w:rsid w:val="00716844"/>
    <w:rsid w:val="007169A0"/>
    <w:rsid w:val="0072141A"/>
    <w:rsid w:val="00721AD8"/>
    <w:rsid w:val="00721D6A"/>
    <w:rsid w:val="00722E69"/>
    <w:rsid w:val="007270FD"/>
    <w:rsid w:val="007343B2"/>
    <w:rsid w:val="00735ABC"/>
    <w:rsid w:val="00742745"/>
    <w:rsid w:val="00745416"/>
    <w:rsid w:val="00747B7E"/>
    <w:rsid w:val="00747CCC"/>
    <w:rsid w:val="007511D6"/>
    <w:rsid w:val="00752280"/>
    <w:rsid w:val="007539BB"/>
    <w:rsid w:val="00760536"/>
    <w:rsid w:val="007609AA"/>
    <w:rsid w:val="00760EC3"/>
    <w:rsid w:val="00764600"/>
    <w:rsid w:val="00766297"/>
    <w:rsid w:val="007677CC"/>
    <w:rsid w:val="00773A8F"/>
    <w:rsid w:val="0077454D"/>
    <w:rsid w:val="00775937"/>
    <w:rsid w:val="0077773D"/>
    <w:rsid w:val="00777E26"/>
    <w:rsid w:val="00780C68"/>
    <w:rsid w:val="0078469B"/>
    <w:rsid w:val="00786395"/>
    <w:rsid w:val="00791654"/>
    <w:rsid w:val="007916D1"/>
    <w:rsid w:val="00793C09"/>
    <w:rsid w:val="00794A21"/>
    <w:rsid w:val="00795103"/>
    <w:rsid w:val="00795A23"/>
    <w:rsid w:val="007963BE"/>
    <w:rsid w:val="007A2B8C"/>
    <w:rsid w:val="007A37CE"/>
    <w:rsid w:val="007A4249"/>
    <w:rsid w:val="007A4789"/>
    <w:rsid w:val="007A4AB9"/>
    <w:rsid w:val="007B27AA"/>
    <w:rsid w:val="007B31E5"/>
    <w:rsid w:val="007B3F13"/>
    <w:rsid w:val="007B7D9F"/>
    <w:rsid w:val="007C2258"/>
    <w:rsid w:val="007C3188"/>
    <w:rsid w:val="007C64EA"/>
    <w:rsid w:val="007D192C"/>
    <w:rsid w:val="007D3D48"/>
    <w:rsid w:val="007E16FB"/>
    <w:rsid w:val="007F0732"/>
    <w:rsid w:val="007F2092"/>
    <w:rsid w:val="007F722F"/>
    <w:rsid w:val="007F76BF"/>
    <w:rsid w:val="008000D1"/>
    <w:rsid w:val="00800E61"/>
    <w:rsid w:val="0080405C"/>
    <w:rsid w:val="008043A0"/>
    <w:rsid w:val="00804E0F"/>
    <w:rsid w:val="008050AB"/>
    <w:rsid w:val="00805B38"/>
    <w:rsid w:val="008122C7"/>
    <w:rsid w:val="008134C3"/>
    <w:rsid w:val="00813AD2"/>
    <w:rsid w:val="008140AF"/>
    <w:rsid w:val="00816979"/>
    <w:rsid w:val="00816CEB"/>
    <w:rsid w:val="00820130"/>
    <w:rsid w:val="008206B0"/>
    <w:rsid w:val="00820911"/>
    <w:rsid w:val="00820A2C"/>
    <w:rsid w:val="00822255"/>
    <w:rsid w:val="00822B56"/>
    <w:rsid w:val="00824528"/>
    <w:rsid w:val="00825E1E"/>
    <w:rsid w:val="008279F0"/>
    <w:rsid w:val="00830FEF"/>
    <w:rsid w:val="00831FC7"/>
    <w:rsid w:val="0083496F"/>
    <w:rsid w:val="00835E6E"/>
    <w:rsid w:val="00840739"/>
    <w:rsid w:val="008439D1"/>
    <w:rsid w:val="0084549E"/>
    <w:rsid w:val="00845DB8"/>
    <w:rsid w:val="00851B85"/>
    <w:rsid w:val="00853631"/>
    <w:rsid w:val="008553F4"/>
    <w:rsid w:val="00856C76"/>
    <w:rsid w:val="00857E1C"/>
    <w:rsid w:val="00864ACD"/>
    <w:rsid w:val="00865020"/>
    <w:rsid w:val="00866662"/>
    <w:rsid w:val="00870441"/>
    <w:rsid w:val="00882692"/>
    <w:rsid w:val="008852C8"/>
    <w:rsid w:val="008878BE"/>
    <w:rsid w:val="00890A84"/>
    <w:rsid w:val="008A14D0"/>
    <w:rsid w:val="008A1DD8"/>
    <w:rsid w:val="008A350A"/>
    <w:rsid w:val="008B031C"/>
    <w:rsid w:val="008B0D6D"/>
    <w:rsid w:val="008B3A0C"/>
    <w:rsid w:val="008B41E7"/>
    <w:rsid w:val="008B6522"/>
    <w:rsid w:val="008B7B13"/>
    <w:rsid w:val="008C1E25"/>
    <w:rsid w:val="008C6F6F"/>
    <w:rsid w:val="008D2B23"/>
    <w:rsid w:val="008D3514"/>
    <w:rsid w:val="008D3C0B"/>
    <w:rsid w:val="008D7C9D"/>
    <w:rsid w:val="008E1C34"/>
    <w:rsid w:val="008E256B"/>
    <w:rsid w:val="008E5D9D"/>
    <w:rsid w:val="008F1F6B"/>
    <w:rsid w:val="008F20BF"/>
    <w:rsid w:val="008F21F1"/>
    <w:rsid w:val="008F44EC"/>
    <w:rsid w:val="008F52C7"/>
    <w:rsid w:val="008F6879"/>
    <w:rsid w:val="00900A55"/>
    <w:rsid w:val="00901626"/>
    <w:rsid w:val="00901C00"/>
    <w:rsid w:val="00902669"/>
    <w:rsid w:val="0090330E"/>
    <w:rsid w:val="00904212"/>
    <w:rsid w:val="009054CC"/>
    <w:rsid w:val="00906D39"/>
    <w:rsid w:val="009078B6"/>
    <w:rsid w:val="009149ED"/>
    <w:rsid w:val="00915D18"/>
    <w:rsid w:val="00917B47"/>
    <w:rsid w:val="00917BD1"/>
    <w:rsid w:val="00920B98"/>
    <w:rsid w:val="00920D3C"/>
    <w:rsid w:val="00922E1F"/>
    <w:rsid w:val="00923326"/>
    <w:rsid w:val="00923C90"/>
    <w:rsid w:val="00923EB4"/>
    <w:rsid w:val="0092554E"/>
    <w:rsid w:val="0092629C"/>
    <w:rsid w:val="00930FC2"/>
    <w:rsid w:val="0093199E"/>
    <w:rsid w:val="009322CB"/>
    <w:rsid w:val="00933C69"/>
    <w:rsid w:val="00936CCA"/>
    <w:rsid w:val="00937463"/>
    <w:rsid w:val="009404E8"/>
    <w:rsid w:val="00940A98"/>
    <w:rsid w:val="00943E72"/>
    <w:rsid w:val="00946C0C"/>
    <w:rsid w:val="00952EFD"/>
    <w:rsid w:val="0095350D"/>
    <w:rsid w:val="00953D3C"/>
    <w:rsid w:val="00953DDA"/>
    <w:rsid w:val="00956A7F"/>
    <w:rsid w:val="00960BDC"/>
    <w:rsid w:val="00965B87"/>
    <w:rsid w:val="009742FC"/>
    <w:rsid w:val="00982C4C"/>
    <w:rsid w:val="009830C7"/>
    <w:rsid w:val="00987A34"/>
    <w:rsid w:val="00991CA7"/>
    <w:rsid w:val="00991F19"/>
    <w:rsid w:val="00993044"/>
    <w:rsid w:val="00994782"/>
    <w:rsid w:val="00996D3B"/>
    <w:rsid w:val="009A3E17"/>
    <w:rsid w:val="009A6707"/>
    <w:rsid w:val="009A7BF0"/>
    <w:rsid w:val="009B04C2"/>
    <w:rsid w:val="009B1E46"/>
    <w:rsid w:val="009B1EA4"/>
    <w:rsid w:val="009B360A"/>
    <w:rsid w:val="009B6AE8"/>
    <w:rsid w:val="009C0909"/>
    <w:rsid w:val="009C1E49"/>
    <w:rsid w:val="009C6D09"/>
    <w:rsid w:val="009D123B"/>
    <w:rsid w:val="009D633F"/>
    <w:rsid w:val="009D6606"/>
    <w:rsid w:val="009D6D40"/>
    <w:rsid w:val="009D74AC"/>
    <w:rsid w:val="009E2DD8"/>
    <w:rsid w:val="009E413C"/>
    <w:rsid w:val="009E4883"/>
    <w:rsid w:val="009F04F5"/>
    <w:rsid w:val="009F4BBE"/>
    <w:rsid w:val="00A00A6A"/>
    <w:rsid w:val="00A018F2"/>
    <w:rsid w:val="00A01A5C"/>
    <w:rsid w:val="00A03272"/>
    <w:rsid w:val="00A05F74"/>
    <w:rsid w:val="00A11F96"/>
    <w:rsid w:val="00A13215"/>
    <w:rsid w:val="00A15C32"/>
    <w:rsid w:val="00A2007A"/>
    <w:rsid w:val="00A22489"/>
    <w:rsid w:val="00A23B37"/>
    <w:rsid w:val="00A324D0"/>
    <w:rsid w:val="00A3480D"/>
    <w:rsid w:val="00A3481A"/>
    <w:rsid w:val="00A362B3"/>
    <w:rsid w:val="00A36C95"/>
    <w:rsid w:val="00A3741A"/>
    <w:rsid w:val="00A40902"/>
    <w:rsid w:val="00A41130"/>
    <w:rsid w:val="00A46251"/>
    <w:rsid w:val="00A46A9A"/>
    <w:rsid w:val="00A47683"/>
    <w:rsid w:val="00A512AC"/>
    <w:rsid w:val="00A523E2"/>
    <w:rsid w:val="00A52838"/>
    <w:rsid w:val="00A52B91"/>
    <w:rsid w:val="00A5408D"/>
    <w:rsid w:val="00A56A6D"/>
    <w:rsid w:val="00A60B3E"/>
    <w:rsid w:val="00A614A2"/>
    <w:rsid w:val="00A635C3"/>
    <w:rsid w:val="00A6400C"/>
    <w:rsid w:val="00A64171"/>
    <w:rsid w:val="00A65BD1"/>
    <w:rsid w:val="00A70EA9"/>
    <w:rsid w:val="00A72ED5"/>
    <w:rsid w:val="00A75C05"/>
    <w:rsid w:val="00A768D3"/>
    <w:rsid w:val="00A76DD8"/>
    <w:rsid w:val="00A77500"/>
    <w:rsid w:val="00A8466C"/>
    <w:rsid w:val="00A84BC9"/>
    <w:rsid w:val="00A901A4"/>
    <w:rsid w:val="00A91793"/>
    <w:rsid w:val="00A93DFB"/>
    <w:rsid w:val="00AA4916"/>
    <w:rsid w:val="00AA654A"/>
    <w:rsid w:val="00AA6666"/>
    <w:rsid w:val="00AB0197"/>
    <w:rsid w:val="00AC02D6"/>
    <w:rsid w:val="00AC096E"/>
    <w:rsid w:val="00AC3F60"/>
    <w:rsid w:val="00AD22A4"/>
    <w:rsid w:val="00AD2489"/>
    <w:rsid w:val="00AD3DDA"/>
    <w:rsid w:val="00AD64C2"/>
    <w:rsid w:val="00AD6F41"/>
    <w:rsid w:val="00AD70C8"/>
    <w:rsid w:val="00AE0715"/>
    <w:rsid w:val="00AE0940"/>
    <w:rsid w:val="00AE0DD9"/>
    <w:rsid w:val="00AE2CE6"/>
    <w:rsid w:val="00AE38A2"/>
    <w:rsid w:val="00AE4C5B"/>
    <w:rsid w:val="00AE638F"/>
    <w:rsid w:val="00AE798D"/>
    <w:rsid w:val="00AE7E65"/>
    <w:rsid w:val="00AF1139"/>
    <w:rsid w:val="00AF1EEF"/>
    <w:rsid w:val="00AF25B8"/>
    <w:rsid w:val="00AF50BE"/>
    <w:rsid w:val="00AF59F7"/>
    <w:rsid w:val="00AF66D9"/>
    <w:rsid w:val="00B03D1E"/>
    <w:rsid w:val="00B050F7"/>
    <w:rsid w:val="00B05544"/>
    <w:rsid w:val="00B06274"/>
    <w:rsid w:val="00B11EBC"/>
    <w:rsid w:val="00B13186"/>
    <w:rsid w:val="00B15C98"/>
    <w:rsid w:val="00B16D33"/>
    <w:rsid w:val="00B20746"/>
    <w:rsid w:val="00B20D76"/>
    <w:rsid w:val="00B21759"/>
    <w:rsid w:val="00B22261"/>
    <w:rsid w:val="00B30980"/>
    <w:rsid w:val="00B354B2"/>
    <w:rsid w:val="00B358D3"/>
    <w:rsid w:val="00B35E2A"/>
    <w:rsid w:val="00B367AE"/>
    <w:rsid w:val="00B4002B"/>
    <w:rsid w:val="00B44078"/>
    <w:rsid w:val="00B4697B"/>
    <w:rsid w:val="00B46AA7"/>
    <w:rsid w:val="00B537B2"/>
    <w:rsid w:val="00B54F91"/>
    <w:rsid w:val="00B5676D"/>
    <w:rsid w:val="00B57613"/>
    <w:rsid w:val="00B70662"/>
    <w:rsid w:val="00B728A1"/>
    <w:rsid w:val="00B77A8E"/>
    <w:rsid w:val="00B77C57"/>
    <w:rsid w:val="00B77E6E"/>
    <w:rsid w:val="00B818BF"/>
    <w:rsid w:val="00B86B85"/>
    <w:rsid w:val="00B90688"/>
    <w:rsid w:val="00B90C9D"/>
    <w:rsid w:val="00B916AB"/>
    <w:rsid w:val="00B91C85"/>
    <w:rsid w:val="00B92875"/>
    <w:rsid w:val="00B97669"/>
    <w:rsid w:val="00B97FBF"/>
    <w:rsid w:val="00BA0E72"/>
    <w:rsid w:val="00BA359E"/>
    <w:rsid w:val="00BA4F0A"/>
    <w:rsid w:val="00BB7911"/>
    <w:rsid w:val="00BC03AA"/>
    <w:rsid w:val="00BC11F5"/>
    <w:rsid w:val="00BC47D3"/>
    <w:rsid w:val="00BC5D69"/>
    <w:rsid w:val="00BD00BB"/>
    <w:rsid w:val="00BD0830"/>
    <w:rsid w:val="00BD2421"/>
    <w:rsid w:val="00BD5551"/>
    <w:rsid w:val="00BD6513"/>
    <w:rsid w:val="00BD7115"/>
    <w:rsid w:val="00BE2796"/>
    <w:rsid w:val="00BE56DE"/>
    <w:rsid w:val="00BF224B"/>
    <w:rsid w:val="00BF278B"/>
    <w:rsid w:val="00BF672C"/>
    <w:rsid w:val="00C04759"/>
    <w:rsid w:val="00C04FAC"/>
    <w:rsid w:val="00C069FC"/>
    <w:rsid w:val="00C06D3B"/>
    <w:rsid w:val="00C075DC"/>
    <w:rsid w:val="00C10341"/>
    <w:rsid w:val="00C11629"/>
    <w:rsid w:val="00C120CF"/>
    <w:rsid w:val="00C13992"/>
    <w:rsid w:val="00C13D22"/>
    <w:rsid w:val="00C16EE8"/>
    <w:rsid w:val="00C17388"/>
    <w:rsid w:val="00C214EE"/>
    <w:rsid w:val="00C23023"/>
    <w:rsid w:val="00C2319F"/>
    <w:rsid w:val="00C26281"/>
    <w:rsid w:val="00C26719"/>
    <w:rsid w:val="00C30C69"/>
    <w:rsid w:val="00C32F14"/>
    <w:rsid w:val="00C33FC7"/>
    <w:rsid w:val="00C358BB"/>
    <w:rsid w:val="00C35EF0"/>
    <w:rsid w:val="00C37B3C"/>
    <w:rsid w:val="00C42EA7"/>
    <w:rsid w:val="00C43194"/>
    <w:rsid w:val="00C434C1"/>
    <w:rsid w:val="00C43AAD"/>
    <w:rsid w:val="00C44CD1"/>
    <w:rsid w:val="00C44F0E"/>
    <w:rsid w:val="00C45475"/>
    <w:rsid w:val="00C525D0"/>
    <w:rsid w:val="00C5625A"/>
    <w:rsid w:val="00C57396"/>
    <w:rsid w:val="00C60098"/>
    <w:rsid w:val="00C6787A"/>
    <w:rsid w:val="00C67B56"/>
    <w:rsid w:val="00C74F45"/>
    <w:rsid w:val="00C85407"/>
    <w:rsid w:val="00C8664A"/>
    <w:rsid w:val="00C87792"/>
    <w:rsid w:val="00C9015A"/>
    <w:rsid w:val="00C94F08"/>
    <w:rsid w:val="00C95B80"/>
    <w:rsid w:val="00C96A90"/>
    <w:rsid w:val="00C97A5E"/>
    <w:rsid w:val="00CA063F"/>
    <w:rsid w:val="00CA0B70"/>
    <w:rsid w:val="00CA1A83"/>
    <w:rsid w:val="00CA1F11"/>
    <w:rsid w:val="00CA36E4"/>
    <w:rsid w:val="00CA396F"/>
    <w:rsid w:val="00CA6223"/>
    <w:rsid w:val="00CB28F4"/>
    <w:rsid w:val="00CB2F7D"/>
    <w:rsid w:val="00CB317C"/>
    <w:rsid w:val="00CB5D59"/>
    <w:rsid w:val="00CB7AE3"/>
    <w:rsid w:val="00CB7BE2"/>
    <w:rsid w:val="00CC1DDA"/>
    <w:rsid w:val="00CC47E1"/>
    <w:rsid w:val="00CC4F99"/>
    <w:rsid w:val="00CC5FA2"/>
    <w:rsid w:val="00CC60A1"/>
    <w:rsid w:val="00CC64FF"/>
    <w:rsid w:val="00CD2CDD"/>
    <w:rsid w:val="00CD5CE7"/>
    <w:rsid w:val="00CD63F0"/>
    <w:rsid w:val="00CE442C"/>
    <w:rsid w:val="00CE46F6"/>
    <w:rsid w:val="00CE79BC"/>
    <w:rsid w:val="00CF4681"/>
    <w:rsid w:val="00D040D9"/>
    <w:rsid w:val="00D103B2"/>
    <w:rsid w:val="00D142A9"/>
    <w:rsid w:val="00D14A14"/>
    <w:rsid w:val="00D20173"/>
    <w:rsid w:val="00D31BE2"/>
    <w:rsid w:val="00D33500"/>
    <w:rsid w:val="00D41440"/>
    <w:rsid w:val="00D4428C"/>
    <w:rsid w:val="00D452D4"/>
    <w:rsid w:val="00D516FB"/>
    <w:rsid w:val="00D56A4A"/>
    <w:rsid w:val="00D64EDE"/>
    <w:rsid w:val="00D65162"/>
    <w:rsid w:val="00D6624E"/>
    <w:rsid w:val="00D673EA"/>
    <w:rsid w:val="00D75342"/>
    <w:rsid w:val="00D76B7E"/>
    <w:rsid w:val="00D76CD7"/>
    <w:rsid w:val="00D76DA1"/>
    <w:rsid w:val="00D76DEA"/>
    <w:rsid w:val="00D800C3"/>
    <w:rsid w:val="00D8031E"/>
    <w:rsid w:val="00D80378"/>
    <w:rsid w:val="00D8110A"/>
    <w:rsid w:val="00D91059"/>
    <w:rsid w:val="00D93A2D"/>
    <w:rsid w:val="00D97781"/>
    <w:rsid w:val="00DA081A"/>
    <w:rsid w:val="00DA1CCA"/>
    <w:rsid w:val="00DA25FB"/>
    <w:rsid w:val="00DA4F6D"/>
    <w:rsid w:val="00DA5559"/>
    <w:rsid w:val="00DA6948"/>
    <w:rsid w:val="00DA76B6"/>
    <w:rsid w:val="00DB06FA"/>
    <w:rsid w:val="00DB09FA"/>
    <w:rsid w:val="00DB1933"/>
    <w:rsid w:val="00DB2260"/>
    <w:rsid w:val="00DB3D2C"/>
    <w:rsid w:val="00DB442E"/>
    <w:rsid w:val="00DB44EB"/>
    <w:rsid w:val="00DB516C"/>
    <w:rsid w:val="00DB5A71"/>
    <w:rsid w:val="00DB6C0C"/>
    <w:rsid w:val="00DB74C0"/>
    <w:rsid w:val="00DB7601"/>
    <w:rsid w:val="00DC0003"/>
    <w:rsid w:val="00DC0D6D"/>
    <w:rsid w:val="00DC2E6B"/>
    <w:rsid w:val="00DC36F6"/>
    <w:rsid w:val="00DC4A52"/>
    <w:rsid w:val="00DC610E"/>
    <w:rsid w:val="00DC6A23"/>
    <w:rsid w:val="00DC787B"/>
    <w:rsid w:val="00DD01B1"/>
    <w:rsid w:val="00DD171A"/>
    <w:rsid w:val="00DD1EBC"/>
    <w:rsid w:val="00DD4183"/>
    <w:rsid w:val="00DD4584"/>
    <w:rsid w:val="00DE1AC4"/>
    <w:rsid w:val="00DE3627"/>
    <w:rsid w:val="00DE3CC4"/>
    <w:rsid w:val="00DE403C"/>
    <w:rsid w:val="00DE461E"/>
    <w:rsid w:val="00DE7725"/>
    <w:rsid w:val="00E0092E"/>
    <w:rsid w:val="00E01167"/>
    <w:rsid w:val="00E0180B"/>
    <w:rsid w:val="00E018D7"/>
    <w:rsid w:val="00E03995"/>
    <w:rsid w:val="00E03FEA"/>
    <w:rsid w:val="00E118CA"/>
    <w:rsid w:val="00E11E3D"/>
    <w:rsid w:val="00E138C2"/>
    <w:rsid w:val="00E1413A"/>
    <w:rsid w:val="00E15EC9"/>
    <w:rsid w:val="00E21037"/>
    <w:rsid w:val="00E213A6"/>
    <w:rsid w:val="00E2613D"/>
    <w:rsid w:val="00E2688D"/>
    <w:rsid w:val="00E30491"/>
    <w:rsid w:val="00E30822"/>
    <w:rsid w:val="00E30B7B"/>
    <w:rsid w:val="00E3269F"/>
    <w:rsid w:val="00E40A32"/>
    <w:rsid w:val="00E4373A"/>
    <w:rsid w:val="00E441AD"/>
    <w:rsid w:val="00E52DD8"/>
    <w:rsid w:val="00E56F05"/>
    <w:rsid w:val="00E5714F"/>
    <w:rsid w:val="00E609D1"/>
    <w:rsid w:val="00E661D7"/>
    <w:rsid w:val="00E700C9"/>
    <w:rsid w:val="00E70BF2"/>
    <w:rsid w:val="00E74822"/>
    <w:rsid w:val="00E759C9"/>
    <w:rsid w:val="00E75F32"/>
    <w:rsid w:val="00E7776A"/>
    <w:rsid w:val="00E807E1"/>
    <w:rsid w:val="00E81BC6"/>
    <w:rsid w:val="00E81D7E"/>
    <w:rsid w:val="00E82BAD"/>
    <w:rsid w:val="00E843D4"/>
    <w:rsid w:val="00E84D85"/>
    <w:rsid w:val="00E85260"/>
    <w:rsid w:val="00E86F52"/>
    <w:rsid w:val="00E86FB5"/>
    <w:rsid w:val="00E879C1"/>
    <w:rsid w:val="00E91D93"/>
    <w:rsid w:val="00E933FB"/>
    <w:rsid w:val="00E94E83"/>
    <w:rsid w:val="00EA06E6"/>
    <w:rsid w:val="00EA185E"/>
    <w:rsid w:val="00EA1CB3"/>
    <w:rsid w:val="00EA3743"/>
    <w:rsid w:val="00EA5260"/>
    <w:rsid w:val="00EA547E"/>
    <w:rsid w:val="00EA7837"/>
    <w:rsid w:val="00EB0291"/>
    <w:rsid w:val="00EB253D"/>
    <w:rsid w:val="00EB27E9"/>
    <w:rsid w:val="00EB46E3"/>
    <w:rsid w:val="00EC15FF"/>
    <w:rsid w:val="00EC162D"/>
    <w:rsid w:val="00EC1D86"/>
    <w:rsid w:val="00ED14DC"/>
    <w:rsid w:val="00ED24A3"/>
    <w:rsid w:val="00ED3446"/>
    <w:rsid w:val="00ED3FAE"/>
    <w:rsid w:val="00ED58EE"/>
    <w:rsid w:val="00EE2516"/>
    <w:rsid w:val="00EE53F3"/>
    <w:rsid w:val="00EE6865"/>
    <w:rsid w:val="00EF1FE5"/>
    <w:rsid w:val="00F00F0C"/>
    <w:rsid w:val="00F02E43"/>
    <w:rsid w:val="00F14CAF"/>
    <w:rsid w:val="00F14F21"/>
    <w:rsid w:val="00F168D5"/>
    <w:rsid w:val="00F21E14"/>
    <w:rsid w:val="00F33574"/>
    <w:rsid w:val="00F344EC"/>
    <w:rsid w:val="00F351CB"/>
    <w:rsid w:val="00F40BB2"/>
    <w:rsid w:val="00F42D91"/>
    <w:rsid w:val="00F4646B"/>
    <w:rsid w:val="00F47C01"/>
    <w:rsid w:val="00F5146E"/>
    <w:rsid w:val="00F525E5"/>
    <w:rsid w:val="00F53D60"/>
    <w:rsid w:val="00F54222"/>
    <w:rsid w:val="00F54534"/>
    <w:rsid w:val="00F54EAE"/>
    <w:rsid w:val="00F56221"/>
    <w:rsid w:val="00F57DFB"/>
    <w:rsid w:val="00F63F53"/>
    <w:rsid w:val="00F64268"/>
    <w:rsid w:val="00F7135A"/>
    <w:rsid w:val="00F71F9D"/>
    <w:rsid w:val="00F77124"/>
    <w:rsid w:val="00F80DFF"/>
    <w:rsid w:val="00F82887"/>
    <w:rsid w:val="00F8349A"/>
    <w:rsid w:val="00F84759"/>
    <w:rsid w:val="00F84EC0"/>
    <w:rsid w:val="00F86060"/>
    <w:rsid w:val="00F87401"/>
    <w:rsid w:val="00F87731"/>
    <w:rsid w:val="00F90F10"/>
    <w:rsid w:val="00F91CD3"/>
    <w:rsid w:val="00F92A5A"/>
    <w:rsid w:val="00F92ABD"/>
    <w:rsid w:val="00F94342"/>
    <w:rsid w:val="00F971BC"/>
    <w:rsid w:val="00FA0C73"/>
    <w:rsid w:val="00FA1F65"/>
    <w:rsid w:val="00FA3FCD"/>
    <w:rsid w:val="00FA4464"/>
    <w:rsid w:val="00FA467B"/>
    <w:rsid w:val="00FA7DBF"/>
    <w:rsid w:val="00FB2E8D"/>
    <w:rsid w:val="00FB30FF"/>
    <w:rsid w:val="00FB53E1"/>
    <w:rsid w:val="00FB5D34"/>
    <w:rsid w:val="00FB60CF"/>
    <w:rsid w:val="00FB6A24"/>
    <w:rsid w:val="00FB716F"/>
    <w:rsid w:val="00FB7F00"/>
    <w:rsid w:val="00FC0272"/>
    <w:rsid w:val="00FC1180"/>
    <w:rsid w:val="00FC62D5"/>
    <w:rsid w:val="00FC7E7A"/>
    <w:rsid w:val="00FD013B"/>
    <w:rsid w:val="00FD12C8"/>
    <w:rsid w:val="00FD245E"/>
    <w:rsid w:val="00FD3D07"/>
    <w:rsid w:val="00FD738A"/>
    <w:rsid w:val="00FD7F3A"/>
    <w:rsid w:val="00FE13E1"/>
    <w:rsid w:val="00FE22A9"/>
    <w:rsid w:val="00FE2348"/>
    <w:rsid w:val="00FE3459"/>
    <w:rsid w:val="00FE45E7"/>
    <w:rsid w:val="00FE557D"/>
    <w:rsid w:val="00FE72F9"/>
    <w:rsid w:val="00FF0261"/>
    <w:rsid w:val="00FF58AA"/>
    <w:rsid w:val="00FF5BD2"/>
    <w:rsid w:val="01BE243B"/>
    <w:rsid w:val="21A0920F"/>
    <w:rsid w:val="2B4D84AE"/>
    <w:rsid w:val="2F6AE0BA"/>
    <w:rsid w:val="310709C2"/>
    <w:rsid w:val="327C3E6D"/>
    <w:rsid w:val="3711A8CF"/>
    <w:rsid w:val="53A75C37"/>
    <w:rsid w:val="5C0EA5FB"/>
    <w:rsid w:val="68CAE6AD"/>
    <w:rsid w:val="775C530D"/>
    <w:rsid w:val="7993636E"/>
    <w:rsid w:val="7C1DB52F"/>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v:shadow offset=".74831mm,.74831mm"/>
      <v:textbox inset=",7.2pt,,7.2pt"/>
      <o:colormru v:ext="edit" colors="white,#c3bcb2,#d7d1c9,#e8e8e8,#8e837a,#615046,#b0a69d,#857971"/>
    </o:shapedefaults>
    <o:shapelayout v:ext="edit">
      <o:idmap v:ext="edit" data="1"/>
    </o:shapelayout>
  </w:shapeDefaults>
  <w:doNotEmbedSmartTags/>
  <w:decimalSymbol w:val=","/>
  <w:listSeparator w:val=";"/>
  <w14:docId w14:val="0F71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uiPriority="64"/>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18F2"/>
    <w:pPr>
      <w:tabs>
        <w:tab w:val="left" w:pos="510"/>
      </w:tabs>
      <w:spacing w:line="288" w:lineRule="auto"/>
    </w:pPr>
    <w:rPr>
      <w:rFonts w:ascii="Cambria" w:hAnsi="Cambria"/>
      <w:sz w:val="22"/>
      <w:szCs w:val="21"/>
    </w:rPr>
  </w:style>
  <w:style w:type="paragraph" w:styleId="Overskrift1">
    <w:name w:val="heading 1"/>
    <w:basedOn w:val="Normal"/>
    <w:next w:val="Normal"/>
    <w:link w:val="Overskrift1Tegn"/>
    <w:qFormat/>
    <w:rsid w:val="000D7F10"/>
    <w:pPr>
      <w:keepNext/>
      <w:pageBreakBefore/>
      <w:suppressLineNumbers/>
      <w:pBdr>
        <w:top w:val="single" w:sz="48" w:space="8" w:color="00799F" w:themeColor="accent1" w:themeShade="BF"/>
      </w:pBdr>
      <w:suppressAutoHyphens/>
      <w:spacing w:before="160" w:after="2060" w:line="480" w:lineRule="exact"/>
      <w:ind w:left="510" w:hanging="510"/>
      <w:outlineLvl w:val="0"/>
    </w:pPr>
    <w:rPr>
      <w:b/>
      <w:spacing w:val="6"/>
      <w:kern w:val="32"/>
      <w:sz w:val="44"/>
      <w:szCs w:val="40"/>
    </w:rPr>
  </w:style>
  <w:style w:type="paragraph" w:styleId="Overskrift2">
    <w:name w:val="heading 2"/>
    <w:basedOn w:val="Normal"/>
    <w:next w:val="Normal"/>
    <w:link w:val="Overskrift2Tegn"/>
    <w:qFormat/>
    <w:rsid w:val="00E018D7"/>
    <w:pPr>
      <w:keepNext/>
      <w:pBdr>
        <w:top w:val="single" w:sz="8" w:space="3" w:color="302823" w:themeColor="text2" w:themeShade="80"/>
        <w:bottom w:val="single" w:sz="8" w:space="5" w:color="302823" w:themeColor="text2" w:themeShade="80"/>
      </w:pBdr>
      <w:spacing w:before="80" w:after="240"/>
      <w:outlineLvl w:val="1"/>
    </w:pPr>
    <w:rPr>
      <w:b/>
      <w:sz w:val="24"/>
      <w:szCs w:val="22"/>
    </w:rPr>
  </w:style>
  <w:style w:type="paragraph" w:styleId="Overskrift3">
    <w:name w:val="heading 3"/>
    <w:basedOn w:val="Normal"/>
    <w:next w:val="Normal"/>
    <w:link w:val="Overskrift3Tegn"/>
    <w:qFormat/>
    <w:rsid w:val="00213313"/>
    <w:pPr>
      <w:keepNext/>
      <w:spacing w:after="120"/>
      <w:outlineLvl w:val="2"/>
    </w:pPr>
    <w:rPr>
      <w:b/>
      <w:szCs w:val="26"/>
    </w:rPr>
  </w:style>
  <w:style w:type="paragraph" w:styleId="Overskrift4">
    <w:name w:val="heading 4"/>
    <w:basedOn w:val="Normal"/>
    <w:next w:val="Normal"/>
    <w:link w:val="Overskrift4Tegn"/>
    <w:qFormat/>
    <w:rsid w:val="00B57613"/>
    <w:pPr>
      <w:keepNext/>
      <w:spacing w:after="20"/>
      <w:outlineLvl w:val="3"/>
    </w:pPr>
    <w:rPr>
      <w:b/>
      <w:i/>
      <w:szCs w:val="28"/>
    </w:rPr>
  </w:style>
  <w:style w:type="paragraph" w:styleId="Overskrift5">
    <w:name w:val="heading 5"/>
    <w:basedOn w:val="Normal"/>
    <w:next w:val="Normal"/>
    <w:link w:val="Overskrift5Tegn"/>
    <w:rsid w:val="00B57613"/>
    <w:pPr>
      <w:outlineLvl w:val="4"/>
    </w:pPr>
    <w:rPr>
      <w:i/>
      <w:szCs w:val="26"/>
    </w:rPr>
  </w:style>
  <w:style w:type="paragraph" w:styleId="Overskrift6">
    <w:name w:val="heading 6"/>
    <w:basedOn w:val="Normal"/>
    <w:next w:val="Normal"/>
    <w:link w:val="Overskrift6Tegn"/>
    <w:rsid w:val="00B57613"/>
    <w:pPr>
      <w:spacing w:before="240" w:after="60"/>
      <w:outlineLvl w:val="5"/>
    </w:pPr>
    <w:rPr>
      <w:b/>
      <w:sz w:val="20"/>
      <w:szCs w:val="22"/>
      <w:lang w:val="en-GB"/>
    </w:rPr>
  </w:style>
  <w:style w:type="paragraph" w:styleId="Overskrift7">
    <w:name w:val="heading 7"/>
    <w:basedOn w:val="Normal"/>
    <w:next w:val="Normal"/>
    <w:link w:val="Overskrift7Tegn"/>
    <w:rsid w:val="00B57613"/>
    <w:pPr>
      <w:spacing w:before="240" w:after="60"/>
      <w:outlineLvl w:val="6"/>
    </w:pPr>
    <w:rPr>
      <w:sz w:val="20"/>
      <w:lang w:val="en-GB"/>
    </w:rPr>
  </w:style>
  <w:style w:type="paragraph" w:styleId="Overskrift8">
    <w:name w:val="heading 8"/>
    <w:basedOn w:val="Normal"/>
    <w:next w:val="Normalinnrykket"/>
    <w:link w:val="Overskrift8Tegn"/>
    <w:rsid w:val="00B57613"/>
    <w:pPr>
      <w:spacing w:before="240" w:after="60"/>
      <w:outlineLvl w:val="7"/>
    </w:pPr>
    <w:rPr>
      <w:i/>
      <w:sz w:val="20"/>
      <w:lang w:val="en-GB"/>
    </w:rPr>
  </w:style>
  <w:style w:type="paragraph" w:styleId="Overskrift9">
    <w:name w:val="heading 9"/>
    <w:basedOn w:val="Normal"/>
    <w:next w:val="Normalinnrykket"/>
    <w:link w:val="Overskrift9Tegn"/>
    <w:rsid w:val="00B57613"/>
    <w:pPr>
      <w:spacing w:before="240" w:after="60"/>
      <w:outlineLvl w:val="8"/>
    </w:pPr>
    <w:rPr>
      <w:rFonts w:asciiTheme="minorHAnsi" w:hAnsiTheme="minorHAnsi"/>
      <w:sz w:val="20"/>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semiHidden/>
    <w:rsid w:val="00B57613"/>
    <w:rPr>
      <w:rFonts w:ascii="Tahoma" w:hAnsi="Tahoma" w:cs="Tahoma"/>
      <w:sz w:val="16"/>
      <w:szCs w:val="16"/>
    </w:rPr>
  </w:style>
  <w:style w:type="character" w:customStyle="1" w:styleId="BalloonTextChar">
    <w:name w:val="Balloon Text Char"/>
    <w:basedOn w:val="Standardskriftforavsnitt"/>
    <w:uiPriority w:val="99"/>
    <w:semiHidden/>
    <w:rsid w:val="00B57613"/>
    <w:rPr>
      <w:rFonts w:ascii="Lucida Grande" w:hAnsi="Lucida Grande"/>
      <w:sz w:val="18"/>
      <w:szCs w:val="18"/>
    </w:rPr>
  </w:style>
  <w:style w:type="character" w:customStyle="1" w:styleId="BobletekstTegn">
    <w:name w:val="Bobletekst Tegn"/>
    <w:basedOn w:val="Standardskriftforavsnitt"/>
    <w:link w:val="Bobletekst"/>
    <w:uiPriority w:val="99"/>
    <w:semiHidden/>
    <w:rsid w:val="00B57613"/>
    <w:rPr>
      <w:rFonts w:ascii="Lucida Grande" w:hAnsi="Lucida Grande"/>
      <w:sz w:val="18"/>
      <w:szCs w:val="18"/>
    </w:rPr>
  </w:style>
  <w:style w:type="paragraph" w:customStyle="1" w:styleId="Kolofonnormalright">
    <w:name w:val="Kolofon normal right"/>
    <w:basedOn w:val="Normal"/>
    <w:link w:val="KolofonnormalrightChar"/>
    <w:qFormat/>
    <w:rsid w:val="00B57613"/>
    <w:pPr>
      <w:tabs>
        <w:tab w:val="clear" w:pos="510"/>
      </w:tabs>
    </w:pPr>
    <w:rPr>
      <w:noProof/>
      <w:sz w:val="20"/>
      <w:lang w:val="en-US"/>
    </w:rPr>
  </w:style>
  <w:style w:type="table" w:styleId="Tabelliste3">
    <w:name w:val="Table List 3"/>
    <w:basedOn w:val="Vanligtabell"/>
    <w:rsid w:val="00B57613"/>
    <w:pPr>
      <w:tabs>
        <w:tab w:val="left" w:pos="510"/>
      </w:tabs>
    </w:pPr>
    <w:rPr>
      <w:rFonts w:ascii="Arial Narrow" w:hAnsi="Arial Narrow"/>
    </w:rPr>
    <w:tblPr>
      <w:tblStyleRowBandSize w:val="1"/>
      <w:tblStyleColBandSize w:val="1"/>
      <w:tblBorders>
        <w:top w:val="single" w:sz="4" w:space="0" w:color="000000"/>
        <w:bottom w:val="single" w:sz="4" w:space="0" w:color="000000"/>
        <w:insideH w:val="single" w:sz="4" w:space="0" w:color="000000"/>
      </w:tblBorders>
      <w:tblCellMar>
        <w:top w:w="68" w:type="dxa"/>
        <w:left w:w="57" w:type="dxa"/>
        <w:bottom w:w="68" w:type="dxa"/>
        <w:right w:w="57" w:type="dxa"/>
      </w:tblCellMar>
    </w:tblPr>
    <w:tcPr>
      <w:shd w:val="clear" w:color="auto" w:fill="FFFFFF" w:themeFill="background1"/>
    </w:tcPr>
    <w:tblStylePr w:type="firstRow">
      <w:pPr>
        <w:jc w:val="left"/>
      </w:pPr>
      <w:rPr>
        <w:rFonts w:ascii="Arial Narrow" w:hAnsi="Arial Narrow"/>
        <w:b/>
        <w:sz w:val="22"/>
      </w:rPr>
      <w:tblPr/>
      <w:tcPr>
        <w:shd w:val="clear" w:color="auto" w:fill="EEEDEB" w:themeFill="background2"/>
      </w:tcPr>
    </w:tblStylePr>
    <w:tblStylePr w:type="lastRow">
      <w:tblPr/>
      <w:tcPr>
        <w:tcBorders>
          <w:top w:val="single" w:sz="4" w:space="0" w:color="auto"/>
          <w:bottom w:val="single" w:sz="4" w:space="0" w:color="auto"/>
          <w:tl2br w:val="none" w:sz="0" w:space="0" w:color="auto"/>
          <w:tr2bl w:val="none" w:sz="0" w:space="0" w:color="auto"/>
        </w:tcBorders>
        <w:shd w:val="clear" w:color="auto" w:fill="auto"/>
      </w:tcPr>
    </w:tblStylePr>
    <w:tblStylePr w:type="firstCol">
      <w:rPr>
        <w:rFonts w:ascii="Arial Narrow" w:hAnsi="Arial Narrow"/>
        <w:b/>
        <w:sz w:val="22"/>
      </w:rPr>
    </w:tblStylePr>
    <w:tblStylePr w:type="lastCol">
      <w:rPr>
        <w:rFonts w:ascii="System" w:hAnsi="System"/>
        <w:b w:val="0"/>
        <w:sz w:val="22"/>
      </w:rPr>
      <w:tblPr>
        <w:tblCellMar>
          <w:top w:w="68" w:type="dxa"/>
          <w:left w:w="57" w:type="dxa"/>
          <w:bottom w:w="68" w:type="dxa"/>
          <w:right w:w="57" w:type="dxa"/>
        </w:tblCellMar>
      </w:tblPr>
    </w:tblStylePr>
    <w:tblStylePr w:type="swCell">
      <w:tblPr/>
      <w:tcPr>
        <w:tcBorders>
          <w:tl2br w:val="none" w:sz="0" w:space="0" w:color="auto"/>
          <w:tr2bl w:val="none" w:sz="0" w:space="0" w:color="auto"/>
        </w:tcBorders>
      </w:tcPr>
    </w:tblStylePr>
  </w:style>
  <w:style w:type="paragraph" w:styleId="Topptekst">
    <w:name w:val="header"/>
    <w:basedOn w:val="Normal"/>
    <w:link w:val="TopptekstTegn"/>
    <w:uiPriority w:val="99"/>
    <w:semiHidden/>
    <w:rsid w:val="00B57613"/>
    <w:pPr>
      <w:tabs>
        <w:tab w:val="center" w:pos="4320"/>
        <w:tab w:val="right" w:pos="8640"/>
      </w:tabs>
    </w:pPr>
    <w:rPr>
      <w:rFonts w:ascii="Sun Cd TFm" w:hAnsi="Sun Cd TFm"/>
    </w:rPr>
  </w:style>
  <w:style w:type="paragraph" w:styleId="Bunntekst">
    <w:name w:val="footer"/>
    <w:basedOn w:val="Normal"/>
    <w:link w:val="BunntekstTegn"/>
    <w:rsid w:val="00B57613"/>
    <w:pPr>
      <w:tabs>
        <w:tab w:val="left" w:pos="227"/>
        <w:tab w:val="center" w:pos="4320"/>
        <w:tab w:val="right" w:pos="8640"/>
      </w:tabs>
    </w:pPr>
    <w:rPr>
      <w:rFonts w:ascii="Arial Narrow" w:hAnsi="Arial Narrow"/>
      <w:sz w:val="20"/>
    </w:rPr>
  </w:style>
  <w:style w:type="character" w:styleId="Sidetall">
    <w:name w:val="page number"/>
    <w:rsid w:val="00B57613"/>
    <w:rPr>
      <w:rFonts w:ascii="Arial Narrow" w:hAnsi="Arial Narrow"/>
      <w:sz w:val="18"/>
    </w:rPr>
  </w:style>
  <w:style w:type="paragraph" w:customStyle="1" w:styleId="Pagenumberodd">
    <w:name w:val="Page number odd"/>
    <w:autoRedefine/>
    <w:semiHidden/>
    <w:rsid w:val="00B57613"/>
    <w:pPr>
      <w:spacing w:before="60"/>
      <w:ind w:right="-1701"/>
      <w:jc w:val="right"/>
    </w:pPr>
    <w:rPr>
      <w:rFonts w:ascii="Sun Cd TFm" w:hAnsi="Sun Cd TFm"/>
      <w:sz w:val="18"/>
      <w:szCs w:val="24"/>
    </w:rPr>
  </w:style>
  <w:style w:type="paragraph" w:customStyle="1" w:styleId="Figurteksttittelbold">
    <w:name w:val="Figurtekst tittel bold"/>
    <w:basedOn w:val="Normal"/>
    <w:next w:val="Figuretext"/>
    <w:link w:val="FigurteksttittelboldChar"/>
    <w:qFormat/>
    <w:rsid w:val="00EE6865"/>
    <w:pPr>
      <w:spacing w:before="200"/>
    </w:pPr>
    <w:rPr>
      <w:b/>
      <w:i/>
      <w:szCs w:val="24"/>
    </w:rPr>
  </w:style>
  <w:style w:type="paragraph" w:customStyle="1" w:styleId="Tabelltekst">
    <w:name w:val="Tabelltekst"/>
    <w:link w:val="TabelltekstTegn"/>
    <w:qFormat/>
    <w:rsid w:val="00296BC6"/>
    <w:pPr>
      <w:tabs>
        <w:tab w:val="left" w:pos="510"/>
      </w:tabs>
    </w:pPr>
    <w:rPr>
      <w:rFonts w:ascii="Calibri" w:hAnsi="Calibri"/>
      <w:noProof/>
      <w:szCs w:val="24"/>
    </w:rPr>
  </w:style>
  <w:style w:type="paragraph" w:customStyle="1" w:styleId="Normalinnrykket">
    <w:name w:val="Normal innrykket"/>
    <w:basedOn w:val="Normal"/>
    <w:rsid w:val="00B57613"/>
    <w:pPr>
      <w:ind w:firstLine="227"/>
    </w:pPr>
  </w:style>
  <w:style w:type="character" w:customStyle="1" w:styleId="Figurteksttittelbold0">
    <w:name w:val="Figur tekst tittel bold"/>
    <w:basedOn w:val="FigurteksttittelboldChar"/>
    <w:uiPriority w:val="1"/>
    <w:rsid w:val="00B57613"/>
    <w:rPr>
      <w:rFonts w:ascii="Georgia" w:hAnsi="Georgia"/>
      <w:b w:val="0"/>
      <w:i/>
      <w:sz w:val="22"/>
      <w:szCs w:val="24"/>
      <w:lang w:val="nb-NO" w:eastAsia="nb-NO" w:bidi="ar-SA"/>
    </w:rPr>
  </w:style>
  <w:style w:type="character" w:styleId="Hyperkobling">
    <w:name w:val="Hyperlink"/>
    <w:basedOn w:val="Standardskriftforavsnitt"/>
    <w:uiPriority w:val="99"/>
    <w:qFormat/>
    <w:rsid w:val="00B57613"/>
    <w:rPr>
      <w:rFonts w:ascii="Georgia" w:hAnsi="Georgia"/>
      <w:color w:val="0000FF"/>
      <w:u w:val="single"/>
    </w:rPr>
  </w:style>
  <w:style w:type="paragraph" w:customStyle="1" w:styleId="KolofonBoldleft">
    <w:name w:val="Kolofon Bold left"/>
    <w:basedOn w:val="Kolofonnormalright"/>
    <w:qFormat/>
    <w:rsid w:val="00B57613"/>
    <w:pPr>
      <w:jc w:val="right"/>
    </w:pPr>
    <w:rPr>
      <w:b/>
      <w:bCs/>
      <w:szCs w:val="20"/>
    </w:rPr>
  </w:style>
  <w:style w:type="paragraph" w:customStyle="1" w:styleId="tabelltekstkursiv">
    <w:name w:val="tabelltekst kursiv"/>
    <w:basedOn w:val="Tabelltekst"/>
    <w:qFormat/>
    <w:rsid w:val="00B57613"/>
    <w:rPr>
      <w:i/>
    </w:rPr>
  </w:style>
  <w:style w:type="paragraph" w:customStyle="1" w:styleId="NormalBilledplassering">
    <w:name w:val="Normal Billedplassering"/>
    <w:basedOn w:val="Normal"/>
    <w:qFormat/>
    <w:rsid w:val="00B57613"/>
    <w:pPr>
      <w:spacing w:line="240" w:lineRule="auto"/>
    </w:pPr>
    <w:rPr>
      <w:noProof/>
    </w:rPr>
  </w:style>
  <w:style w:type="paragraph" w:styleId="Punktliste">
    <w:name w:val="List Bullet"/>
    <w:basedOn w:val="Normal"/>
    <w:qFormat/>
    <w:rsid w:val="00B90C9D"/>
    <w:pPr>
      <w:numPr>
        <w:numId w:val="18"/>
      </w:numPr>
    </w:pPr>
    <w:rPr>
      <w:noProof/>
    </w:rPr>
  </w:style>
  <w:style w:type="paragraph" w:customStyle="1" w:styleId="Tabelltekstbold">
    <w:name w:val="Tabelltekst bold"/>
    <w:basedOn w:val="Tabelltekst"/>
    <w:link w:val="TabelltekstboldChar"/>
    <w:qFormat/>
    <w:rsid w:val="00B57613"/>
    <w:rPr>
      <w:b/>
    </w:rPr>
  </w:style>
  <w:style w:type="paragraph" w:styleId="Dokumentkart">
    <w:name w:val="Document Map"/>
    <w:basedOn w:val="Normal"/>
    <w:semiHidden/>
    <w:rsid w:val="00B57613"/>
    <w:pPr>
      <w:shd w:val="clear" w:color="auto" w:fill="000080"/>
    </w:pPr>
    <w:rPr>
      <w:rFonts w:ascii="Tahoma" w:hAnsi="Tahoma" w:cs="Tahoma"/>
      <w:szCs w:val="20"/>
    </w:rPr>
  </w:style>
  <w:style w:type="paragraph" w:styleId="Figurliste">
    <w:name w:val="table of figures"/>
    <w:basedOn w:val="Normal"/>
    <w:next w:val="Normal"/>
    <w:semiHidden/>
    <w:rsid w:val="00B57613"/>
    <w:pPr>
      <w:tabs>
        <w:tab w:val="clear" w:pos="510"/>
      </w:tabs>
    </w:pPr>
  </w:style>
  <w:style w:type="paragraph" w:styleId="Indeks4">
    <w:name w:val="index 4"/>
    <w:basedOn w:val="Normal"/>
    <w:next w:val="Normal"/>
    <w:autoRedefine/>
    <w:semiHidden/>
    <w:rsid w:val="00B57613"/>
    <w:pPr>
      <w:tabs>
        <w:tab w:val="clear" w:pos="510"/>
      </w:tabs>
      <w:ind w:left="800" w:hanging="200"/>
    </w:pPr>
  </w:style>
  <w:style w:type="paragraph" w:styleId="Fotnotetekst">
    <w:name w:val="footnote text"/>
    <w:basedOn w:val="Normal"/>
    <w:link w:val="FotnotetekstTegn"/>
    <w:uiPriority w:val="99"/>
    <w:qFormat/>
    <w:rsid w:val="00B57613"/>
    <w:pPr>
      <w:tabs>
        <w:tab w:val="clear" w:pos="510"/>
      </w:tabs>
      <w:spacing w:line="240" w:lineRule="exact"/>
    </w:pPr>
    <w:rPr>
      <w:sz w:val="18"/>
      <w:szCs w:val="20"/>
      <w:lang w:val="en-GB"/>
    </w:rPr>
  </w:style>
  <w:style w:type="character" w:styleId="Fotnotereferanse">
    <w:name w:val="footnote reference"/>
    <w:basedOn w:val="Standardskriftforavsnitt"/>
    <w:semiHidden/>
    <w:rsid w:val="00B57613"/>
    <w:rPr>
      <w:vertAlign w:val="superscript"/>
    </w:rPr>
  </w:style>
  <w:style w:type="paragraph" w:styleId="Indeks5">
    <w:name w:val="index 5"/>
    <w:basedOn w:val="Normal"/>
    <w:next w:val="Normal"/>
    <w:autoRedefine/>
    <w:semiHidden/>
    <w:rsid w:val="00B57613"/>
    <w:pPr>
      <w:tabs>
        <w:tab w:val="clear" w:pos="510"/>
      </w:tabs>
      <w:ind w:left="1000" w:hanging="200"/>
    </w:pPr>
  </w:style>
  <w:style w:type="paragraph" w:styleId="Indeks6">
    <w:name w:val="index 6"/>
    <w:basedOn w:val="Normal"/>
    <w:next w:val="Normal"/>
    <w:autoRedefine/>
    <w:semiHidden/>
    <w:rsid w:val="00B57613"/>
    <w:pPr>
      <w:tabs>
        <w:tab w:val="clear" w:pos="510"/>
      </w:tabs>
      <w:ind w:left="1200" w:hanging="200"/>
    </w:pPr>
  </w:style>
  <w:style w:type="paragraph" w:styleId="Indeks7">
    <w:name w:val="index 7"/>
    <w:basedOn w:val="Normal"/>
    <w:next w:val="Normal"/>
    <w:autoRedefine/>
    <w:semiHidden/>
    <w:rsid w:val="00B57613"/>
    <w:pPr>
      <w:tabs>
        <w:tab w:val="clear" w:pos="510"/>
      </w:tabs>
      <w:ind w:left="1400" w:hanging="200"/>
    </w:pPr>
  </w:style>
  <w:style w:type="paragraph" w:styleId="Indeks8">
    <w:name w:val="index 8"/>
    <w:basedOn w:val="Normal"/>
    <w:next w:val="Normal"/>
    <w:autoRedefine/>
    <w:semiHidden/>
    <w:rsid w:val="00B57613"/>
    <w:pPr>
      <w:tabs>
        <w:tab w:val="clear" w:pos="510"/>
      </w:tabs>
      <w:ind w:left="1600" w:hanging="200"/>
    </w:pPr>
  </w:style>
  <w:style w:type="paragraph" w:styleId="Indeks9">
    <w:name w:val="index 9"/>
    <w:basedOn w:val="Normal"/>
    <w:next w:val="Normal"/>
    <w:autoRedefine/>
    <w:semiHidden/>
    <w:rsid w:val="00B57613"/>
    <w:pPr>
      <w:tabs>
        <w:tab w:val="clear" w:pos="510"/>
      </w:tabs>
      <w:ind w:left="1800" w:hanging="200"/>
    </w:pPr>
  </w:style>
  <w:style w:type="paragraph" w:styleId="Kildeliste">
    <w:name w:val="table of authorities"/>
    <w:basedOn w:val="Normal"/>
    <w:next w:val="Normal"/>
    <w:semiHidden/>
    <w:rsid w:val="00B57613"/>
    <w:pPr>
      <w:tabs>
        <w:tab w:val="clear" w:pos="510"/>
      </w:tabs>
      <w:ind w:left="200" w:hanging="200"/>
    </w:pPr>
  </w:style>
  <w:style w:type="paragraph" w:styleId="Kildelisteoverskrift">
    <w:name w:val="toa heading"/>
    <w:basedOn w:val="Normal"/>
    <w:next w:val="Normal"/>
    <w:semiHidden/>
    <w:rsid w:val="00B57613"/>
    <w:pPr>
      <w:spacing w:before="120"/>
    </w:pPr>
    <w:rPr>
      <w:rFonts w:ascii="Arial" w:hAnsi="Arial" w:cs="Arial"/>
      <w:b/>
      <w:bCs/>
      <w:sz w:val="24"/>
    </w:rPr>
  </w:style>
  <w:style w:type="paragraph" w:styleId="Merknadstekst">
    <w:name w:val="annotation text"/>
    <w:basedOn w:val="Normal"/>
    <w:link w:val="MerknadstekstTegn"/>
    <w:uiPriority w:val="99"/>
    <w:rsid w:val="00B57613"/>
    <w:rPr>
      <w:szCs w:val="20"/>
    </w:rPr>
  </w:style>
  <w:style w:type="paragraph" w:styleId="Kommentaremne">
    <w:name w:val="annotation subject"/>
    <w:basedOn w:val="Merknadstekst"/>
    <w:next w:val="Merknadstekst"/>
    <w:semiHidden/>
    <w:rsid w:val="00B57613"/>
    <w:rPr>
      <w:b/>
      <w:bCs/>
    </w:rPr>
  </w:style>
  <w:style w:type="paragraph" w:styleId="Makrotekst">
    <w:name w:val="macro"/>
    <w:semiHidden/>
    <w:rsid w:val="00B57613"/>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cs="Courier New"/>
    </w:rPr>
  </w:style>
  <w:style w:type="character" w:styleId="Merknadsreferanse">
    <w:name w:val="annotation reference"/>
    <w:basedOn w:val="Standardskriftforavsnitt"/>
    <w:uiPriority w:val="99"/>
    <w:semiHidden/>
    <w:rsid w:val="00B57613"/>
    <w:rPr>
      <w:sz w:val="16"/>
      <w:szCs w:val="16"/>
    </w:rPr>
  </w:style>
  <w:style w:type="character" w:styleId="Sluttnotereferanse">
    <w:name w:val="endnote reference"/>
    <w:basedOn w:val="Standardskriftforavsnitt"/>
    <w:semiHidden/>
    <w:rsid w:val="00B57613"/>
    <w:rPr>
      <w:vertAlign w:val="superscript"/>
    </w:rPr>
  </w:style>
  <w:style w:type="paragraph" w:styleId="Sluttnotetekst">
    <w:name w:val="endnote text"/>
    <w:basedOn w:val="Normal"/>
    <w:semiHidden/>
    <w:rsid w:val="00B57613"/>
    <w:rPr>
      <w:szCs w:val="20"/>
    </w:rPr>
  </w:style>
  <w:style w:type="paragraph" w:styleId="Stikkordregisteroverskrift">
    <w:name w:val="index heading"/>
    <w:basedOn w:val="Normal"/>
    <w:next w:val="Indeks1"/>
    <w:semiHidden/>
    <w:rsid w:val="00B57613"/>
    <w:rPr>
      <w:rFonts w:ascii="Arial" w:hAnsi="Arial" w:cs="Arial"/>
      <w:b/>
      <w:bCs/>
    </w:rPr>
  </w:style>
  <w:style w:type="paragraph" w:customStyle="1" w:styleId="Literaturereferences">
    <w:name w:val="Literature references"/>
    <w:basedOn w:val="Normal"/>
    <w:semiHidden/>
    <w:rsid w:val="00B90C9D"/>
    <w:pPr>
      <w:numPr>
        <w:numId w:val="8"/>
      </w:numPr>
      <w:tabs>
        <w:tab w:val="left" w:pos="340"/>
      </w:tabs>
      <w:ind w:left="340"/>
    </w:pPr>
    <w:rPr>
      <w:lang w:val="en-GB"/>
    </w:rPr>
  </w:style>
  <w:style w:type="paragraph" w:styleId="INNH4">
    <w:name w:val="toc 4"/>
    <w:basedOn w:val="Normal"/>
    <w:next w:val="Normal"/>
    <w:autoRedefine/>
    <w:uiPriority w:val="39"/>
    <w:semiHidden/>
    <w:rsid w:val="00B57613"/>
    <w:pPr>
      <w:tabs>
        <w:tab w:val="clear" w:pos="510"/>
      </w:tabs>
      <w:ind w:left="600"/>
    </w:pPr>
    <w:rPr>
      <w:i/>
      <w:lang w:val="en-GB"/>
    </w:rPr>
  </w:style>
  <w:style w:type="paragraph" w:styleId="Indeks1">
    <w:name w:val="index 1"/>
    <w:basedOn w:val="Normal"/>
    <w:next w:val="Normal"/>
    <w:semiHidden/>
    <w:rsid w:val="00B57613"/>
    <w:pPr>
      <w:tabs>
        <w:tab w:val="clear" w:pos="510"/>
        <w:tab w:val="right" w:pos="7938"/>
      </w:tabs>
      <w:ind w:left="199" w:hanging="199"/>
    </w:pPr>
    <w:rPr>
      <w:b/>
      <w:lang w:val="en-GB"/>
    </w:rPr>
  </w:style>
  <w:style w:type="paragraph" w:styleId="Indeks2">
    <w:name w:val="index 2"/>
    <w:basedOn w:val="Normal"/>
    <w:next w:val="Normal"/>
    <w:semiHidden/>
    <w:rsid w:val="00B57613"/>
    <w:pPr>
      <w:tabs>
        <w:tab w:val="clear" w:pos="510"/>
        <w:tab w:val="right" w:pos="7938"/>
      </w:tabs>
      <w:ind w:left="199" w:hanging="199"/>
    </w:pPr>
    <w:rPr>
      <w:lang w:val="en-GB"/>
    </w:rPr>
  </w:style>
  <w:style w:type="paragraph" w:styleId="Indeks3">
    <w:name w:val="index 3"/>
    <w:basedOn w:val="Normal"/>
    <w:next w:val="Normal"/>
    <w:semiHidden/>
    <w:rsid w:val="00B57613"/>
    <w:pPr>
      <w:tabs>
        <w:tab w:val="clear" w:pos="510"/>
        <w:tab w:val="right" w:pos="7938"/>
      </w:tabs>
      <w:ind w:left="398" w:hanging="199"/>
    </w:pPr>
    <w:rPr>
      <w:i/>
      <w:lang w:val="en-GB"/>
    </w:rPr>
  </w:style>
  <w:style w:type="paragraph" w:styleId="INNH1">
    <w:name w:val="toc 1"/>
    <w:basedOn w:val="Normal"/>
    <w:next w:val="Normal"/>
    <w:uiPriority w:val="39"/>
    <w:qFormat/>
    <w:rsid w:val="00B57613"/>
    <w:pPr>
      <w:tabs>
        <w:tab w:val="clear" w:pos="510"/>
        <w:tab w:val="left" w:pos="284"/>
        <w:tab w:val="right" w:pos="8222"/>
      </w:tabs>
      <w:spacing w:before="200"/>
    </w:pPr>
    <w:rPr>
      <w:b/>
      <w:caps/>
      <w:spacing w:val="10"/>
      <w:lang w:val="en-GB"/>
    </w:rPr>
  </w:style>
  <w:style w:type="paragraph" w:styleId="INNH2">
    <w:name w:val="toc 2"/>
    <w:basedOn w:val="Normal"/>
    <w:next w:val="Normal"/>
    <w:uiPriority w:val="39"/>
    <w:rsid w:val="00B57613"/>
    <w:pPr>
      <w:tabs>
        <w:tab w:val="right" w:pos="8222"/>
      </w:tabs>
    </w:pPr>
    <w:rPr>
      <w:lang w:val="en-GB"/>
    </w:rPr>
  </w:style>
  <w:style w:type="paragraph" w:styleId="INNH5">
    <w:name w:val="toc 5"/>
    <w:basedOn w:val="Normal"/>
    <w:next w:val="Normal"/>
    <w:autoRedefine/>
    <w:uiPriority w:val="39"/>
    <w:semiHidden/>
    <w:rsid w:val="00B57613"/>
    <w:pPr>
      <w:tabs>
        <w:tab w:val="clear" w:pos="510"/>
      </w:tabs>
      <w:ind w:left="800"/>
    </w:pPr>
    <w:rPr>
      <w:lang w:val="en-GB"/>
    </w:rPr>
  </w:style>
  <w:style w:type="paragraph" w:styleId="INNH6">
    <w:name w:val="toc 6"/>
    <w:basedOn w:val="Normal"/>
    <w:next w:val="Normal"/>
    <w:autoRedefine/>
    <w:uiPriority w:val="39"/>
    <w:semiHidden/>
    <w:rsid w:val="00B57613"/>
    <w:pPr>
      <w:tabs>
        <w:tab w:val="clear" w:pos="510"/>
      </w:tabs>
      <w:ind w:left="1000"/>
    </w:pPr>
    <w:rPr>
      <w:lang w:val="en-GB"/>
    </w:rPr>
  </w:style>
  <w:style w:type="paragraph" w:styleId="INNH7">
    <w:name w:val="toc 7"/>
    <w:basedOn w:val="Normal"/>
    <w:next w:val="Normal"/>
    <w:autoRedefine/>
    <w:uiPriority w:val="39"/>
    <w:semiHidden/>
    <w:rsid w:val="00B57613"/>
    <w:pPr>
      <w:tabs>
        <w:tab w:val="clear" w:pos="510"/>
      </w:tabs>
      <w:ind w:left="1200"/>
    </w:pPr>
    <w:rPr>
      <w:lang w:val="en-GB"/>
    </w:rPr>
  </w:style>
  <w:style w:type="paragraph" w:styleId="INNH8">
    <w:name w:val="toc 8"/>
    <w:basedOn w:val="Normal"/>
    <w:next w:val="Normal"/>
    <w:autoRedefine/>
    <w:uiPriority w:val="39"/>
    <w:semiHidden/>
    <w:rsid w:val="00B57613"/>
    <w:pPr>
      <w:tabs>
        <w:tab w:val="clear" w:pos="510"/>
      </w:tabs>
      <w:ind w:left="1400"/>
    </w:pPr>
    <w:rPr>
      <w:lang w:val="en-GB"/>
    </w:rPr>
  </w:style>
  <w:style w:type="paragraph" w:styleId="INNH9">
    <w:name w:val="toc 9"/>
    <w:basedOn w:val="Normal"/>
    <w:next w:val="Normal"/>
    <w:autoRedefine/>
    <w:uiPriority w:val="39"/>
    <w:semiHidden/>
    <w:rsid w:val="00B57613"/>
    <w:pPr>
      <w:tabs>
        <w:tab w:val="clear" w:pos="510"/>
      </w:tabs>
      <w:ind w:left="1600"/>
    </w:pPr>
    <w:rPr>
      <w:lang w:val="en-GB"/>
    </w:rPr>
  </w:style>
  <w:style w:type="numbering" w:styleId="111111">
    <w:name w:val="Outline List 2"/>
    <w:basedOn w:val="Ingenliste"/>
    <w:semiHidden/>
    <w:rsid w:val="00B57613"/>
  </w:style>
  <w:style w:type="numbering" w:styleId="1ai">
    <w:name w:val="Outline List 1"/>
    <w:basedOn w:val="Ingenliste"/>
    <w:semiHidden/>
    <w:rsid w:val="00B57613"/>
  </w:style>
  <w:style w:type="character" w:customStyle="1" w:styleId="FigurteksttittelboldChar">
    <w:name w:val="Figurtekst tittel bold Char"/>
    <w:basedOn w:val="Standardskriftforavsnitt"/>
    <w:link w:val="Figurteksttittelbold"/>
    <w:rsid w:val="00EE6865"/>
    <w:rPr>
      <w:rFonts w:ascii="Cambria" w:hAnsi="Cambria"/>
      <w:b/>
      <w:i/>
      <w:sz w:val="22"/>
      <w:szCs w:val="24"/>
    </w:rPr>
  </w:style>
  <w:style w:type="paragraph" w:styleId="Avsenderadresse">
    <w:name w:val="envelope return"/>
    <w:basedOn w:val="Normal"/>
    <w:semiHidden/>
    <w:rsid w:val="00B57613"/>
    <w:rPr>
      <w:rFonts w:ascii="Arial" w:hAnsi="Arial" w:cs="Arial"/>
      <w:szCs w:val="20"/>
    </w:rPr>
  </w:style>
  <w:style w:type="character" w:customStyle="1" w:styleId="Overskrift2Tegn">
    <w:name w:val="Overskrift 2 Tegn"/>
    <w:basedOn w:val="Standardskriftforavsnitt"/>
    <w:link w:val="Overskrift2"/>
    <w:rsid w:val="00E018D7"/>
    <w:rPr>
      <w:rFonts w:ascii="Cambria" w:hAnsi="Cambria"/>
      <w:b/>
      <w:sz w:val="24"/>
      <w:szCs w:val="22"/>
    </w:rPr>
  </w:style>
  <w:style w:type="paragraph" w:styleId="Blokktekst">
    <w:name w:val="Block Text"/>
    <w:basedOn w:val="Normal"/>
    <w:semiHidden/>
    <w:rsid w:val="00B57613"/>
    <w:pPr>
      <w:spacing w:after="120"/>
      <w:ind w:left="1440" w:right="1440"/>
    </w:pPr>
  </w:style>
  <w:style w:type="paragraph" w:styleId="Brdtekst">
    <w:name w:val="Body Text"/>
    <w:basedOn w:val="Normal"/>
    <w:semiHidden/>
    <w:rsid w:val="00B57613"/>
    <w:pPr>
      <w:spacing w:after="120"/>
    </w:pPr>
  </w:style>
  <w:style w:type="paragraph" w:styleId="Brdtekst-frsteinnrykk">
    <w:name w:val="Body Text First Indent"/>
    <w:basedOn w:val="Brdtekst"/>
    <w:semiHidden/>
    <w:rsid w:val="00B57613"/>
    <w:pPr>
      <w:ind w:firstLine="210"/>
    </w:pPr>
  </w:style>
  <w:style w:type="paragraph" w:styleId="Brdtekstinnrykk">
    <w:name w:val="Body Text Indent"/>
    <w:basedOn w:val="Normal"/>
    <w:semiHidden/>
    <w:rsid w:val="00B57613"/>
    <w:pPr>
      <w:spacing w:after="120"/>
      <w:ind w:left="283"/>
    </w:pPr>
  </w:style>
  <w:style w:type="paragraph" w:styleId="Brdtekst-frsteinnrykk2">
    <w:name w:val="Body Text First Indent 2"/>
    <w:basedOn w:val="Brdtekstinnrykk"/>
    <w:semiHidden/>
    <w:rsid w:val="00B57613"/>
    <w:pPr>
      <w:ind w:firstLine="210"/>
    </w:pPr>
  </w:style>
  <w:style w:type="paragraph" w:styleId="Brdtekst2">
    <w:name w:val="Body Text 2"/>
    <w:basedOn w:val="Normal"/>
    <w:semiHidden/>
    <w:rsid w:val="00B57613"/>
    <w:pPr>
      <w:spacing w:after="120" w:line="480" w:lineRule="auto"/>
    </w:pPr>
  </w:style>
  <w:style w:type="paragraph" w:styleId="Brdtekst3">
    <w:name w:val="Body Text 3"/>
    <w:basedOn w:val="Normal"/>
    <w:semiHidden/>
    <w:rsid w:val="00B57613"/>
    <w:pPr>
      <w:spacing w:after="120"/>
    </w:pPr>
    <w:rPr>
      <w:sz w:val="16"/>
      <w:szCs w:val="16"/>
    </w:rPr>
  </w:style>
  <w:style w:type="paragraph" w:styleId="Brdtekstinnrykk2">
    <w:name w:val="Body Text Indent 2"/>
    <w:basedOn w:val="Normal"/>
    <w:semiHidden/>
    <w:rsid w:val="00B57613"/>
    <w:pPr>
      <w:spacing w:after="120" w:line="480" w:lineRule="auto"/>
      <w:ind w:left="283"/>
    </w:pPr>
  </w:style>
  <w:style w:type="paragraph" w:styleId="Brdtekstinnrykk3">
    <w:name w:val="Body Text Indent 3"/>
    <w:basedOn w:val="Normal"/>
    <w:semiHidden/>
    <w:rsid w:val="00B57613"/>
    <w:pPr>
      <w:spacing w:after="120"/>
      <w:ind w:left="283"/>
    </w:pPr>
    <w:rPr>
      <w:sz w:val="16"/>
      <w:szCs w:val="16"/>
    </w:rPr>
  </w:style>
  <w:style w:type="paragraph" w:styleId="Dato">
    <w:name w:val="Date"/>
    <w:basedOn w:val="Normal"/>
    <w:next w:val="Normal"/>
    <w:semiHidden/>
    <w:rsid w:val="00B57613"/>
  </w:style>
  <w:style w:type="paragraph" w:styleId="E-postsignatur">
    <w:name w:val="E-mail Signature"/>
    <w:basedOn w:val="Normal"/>
    <w:semiHidden/>
    <w:rsid w:val="00B57613"/>
  </w:style>
  <w:style w:type="paragraph" w:styleId="Hilsen">
    <w:name w:val="Closing"/>
    <w:basedOn w:val="Normal"/>
    <w:semiHidden/>
    <w:rsid w:val="00B57613"/>
    <w:pPr>
      <w:ind w:left="4252"/>
    </w:pPr>
  </w:style>
  <w:style w:type="paragraph" w:styleId="HTML-adresse">
    <w:name w:val="HTML Address"/>
    <w:basedOn w:val="Normal"/>
    <w:semiHidden/>
    <w:rsid w:val="00B57613"/>
    <w:rPr>
      <w:i/>
      <w:iCs/>
    </w:rPr>
  </w:style>
  <w:style w:type="paragraph" w:customStyle="1" w:styleId="Referanser">
    <w:name w:val="Referanser"/>
    <w:basedOn w:val="Normal"/>
    <w:qFormat/>
    <w:rsid w:val="00B57613"/>
    <w:pPr>
      <w:ind w:left="510" w:hanging="510"/>
    </w:pPr>
    <w:rPr>
      <w:szCs w:val="20"/>
      <w:lang w:val="en-GB"/>
    </w:rPr>
  </w:style>
  <w:style w:type="paragraph" w:styleId="HTML-forhndsformatert">
    <w:name w:val="HTML Preformatted"/>
    <w:basedOn w:val="Normal"/>
    <w:semiHidden/>
    <w:rsid w:val="00B57613"/>
    <w:rPr>
      <w:rFonts w:ascii="Courier New" w:hAnsi="Courier New" w:cs="Courier New"/>
      <w:szCs w:val="20"/>
    </w:rPr>
  </w:style>
  <w:style w:type="paragraph" w:styleId="Innledendehilsen">
    <w:name w:val="Salutation"/>
    <w:basedOn w:val="Normal"/>
    <w:next w:val="Normal"/>
    <w:semiHidden/>
    <w:rsid w:val="00B57613"/>
  </w:style>
  <w:style w:type="paragraph" w:styleId="Konvoluttadresse">
    <w:name w:val="envelope address"/>
    <w:basedOn w:val="Normal"/>
    <w:semiHidden/>
    <w:rsid w:val="00B57613"/>
    <w:pPr>
      <w:framePr w:w="7920" w:h="1980" w:hRule="exact" w:hSpace="141" w:wrap="auto" w:hAnchor="page" w:xAlign="center" w:yAlign="bottom"/>
      <w:ind w:left="2880"/>
    </w:pPr>
    <w:rPr>
      <w:rFonts w:ascii="Arial" w:hAnsi="Arial" w:cs="Arial"/>
      <w:sz w:val="24"/>
    </w:rPr>
  </w:style>
  <w:style w:type="paragraph" w:styleId="Liste">
    <w:name w:val="List"/>
    <w:basedOn w:val="Normal"/>
    <w:semiHidden/>
    <w:rsid w:val="00B57613"/>
    <w:pPr>
      <w:ind w:left="283" w:hanging="283"/>
    </w:pPr>
  </w:style>
  <w:style w:type="paragraph" w:styleId="Liste-forts">
    <w:name w:val="List Continue"/>
    <w:basedOn w:val="Normal"/>
    <w:semiHidden/>
    <w:rsid w:val="00B57613"/>
    <w:pPr>
      <w:spacing w:after="120"/>
      <w:ind w:left="283"/>
    </w:pPr>
  </w:style>
  <w:style w:type="paragraph" w:styleId="Liste-forts2">
    <w:name w:val="List Continue 2"/>
    <w:basedOn w:val="Normal"/>
    <w:semiHidden/>
    <w:rsid w:val="00B57613"/>
    <w:pPr>
      <w:spacing w:after="120"/>
      <w:ind w:left="566"/>
    </w:pPr>
  </w:style>
  <w:style w:type="paragraph" w:styleId="Liste-forts3">
    <w:name w:val="List Continue 3"/>
    <w:basedOn w:val="Normal"/>
    <w:semiHidden/>
    <w:rsid w:val="00B57613"/>
    <w:pPr>
      <w:spacing w:after="120"/>
      <w:ind w:left="849"/>
    </w:pPr>
  </w:style>
  <w:style w:type="paragraph" w:styleId="Liste-forts4">
    <w:name w:val="List Continue 4"/>
    <w:basedOn w:val="Normal"/>
    <w:semiHidden/>
    <w:rsid w:val="00B57613"/>
    <w:pPr>
      <w:spacing w:after="120"/>
      <w:ind w:left="1132"/>
    </w:pPr>
  </w:style>
  <w:style w:type="paragraph" w:styleId="Liste-forts5">
    <w:name w:val="List Continue 5"/>
    <w:basedOn w:val="Normal"/>
    <w:semiHidden/>
    <w:rsid w:val="00B57613"/>
    <w:pPr>
      <w:spacing w:after="120"/>
      <w:ind w:left="1415"/>
    </w:pPr>
  </w:style>
  <w:style w:type="paragraph" w:styleId="Liste2">
    <w:name w:val="List 2"/>
    <w:basedOn w:val="Normal"/>
    <w:semiHidden/>
    <w:rsid w:val="00B57613"/>
    <w:pPr>
      <w:ind w:left="566" w:hanging="283"/>
    </w:pPr>
  </w:style>
  <w:style w:type="paragraph" w:styleId="Liste3">
    <w:name w:val="List 3"/>
    <w:basedOn w:val="Normal"/>
    <w:semiHidden/>
    <w:rsid w:val="00B57613"/>
    <w:pPr>
      <w:ind w:left="849" w:hanging="283"/>
    </w:pPr>
  </w:style>
  <w:style w:type="paragraph" w:styleId="Liste4">
    <w:name w:val="List 4"/>
    <w:basedOn w:val="Normal"/>
    <w:semiHidden/>
    <w:rsid w:val="00B57613"/>
    <w:pPr>
      <w:ind w:left="1132" w:hanging="283"/>
    </w:pPr>
  </w:style>
  <w:style w:type="paragraph" w:styleId="Liste5">
    <w:name w:val="List 5"/>
    <w:basedOn w:val="Normal"/>
    <w:semiHidden/>
    <w:rsid w:val="00B57613"/>
    <w:pPr>
      <w:ind w:left="1415" w:hanging="283"/>
    </w:pPr>
  </w:style>
  <w:style w:type="paragraph" w:styleId="Meldingshode">
    <w:name w:val="Message Header"/>
    <w:basedOn w:val="Normal"/>
    <w:semiHidden/>
    <w:rsid w:val="00B576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ormalWeb">
    <w:name w:val="Normal (Web)"/>
    <w:basedOn w:val="Normal"/>
    <w:uiPriority w:val="99"/>
    <w:rsid w:val="00B57613"/>
    <w:rPr>
      <w:rFonts w:ascii="Times New Roman" w:hAnsi="Times New Roman"/>
      <w:sz w:val="24"/>
    </w:rPr>
  </w:style>
  <w:style w:type="paragraph" w:styleId="Notatoverskrift">
    <w:name w:val="Note Heading"/>
    <w:basedOn w:val="Normal"/>
    <w:next w:val="Normal"/>
    <w:semiHidden/>
    <w:rsid w:val="00B57613"/>
  </w:style>
  <w:style w:type="paragraph" w:styleId="Nummerertliste">
    <w:name w:val="List Number"/>
    <w:basedOn w:val="Normal"/>
    <w:semiHidden/>
    <w:rsid w:val="00B57613"/>
  </w:style>
  <w:style w:type="paragraph" w:styleId="Nummerertliste2">
    <w:name w:val="List Number 2"/>
    <w:basedOn w:val="Normal"/>
    <w:semiHidden/>
    <w:rsid w:val="00B90C9D"/>
    <w:pPr>
      <w:numPr>
        <w:numId w:val="6"/>
      </w:numPr>
    </w:pPr>
  </w:style>
  <w:style w:type="paragraph" w:styleId="Nummerertliste3">
    <w:name w:val="List Number 3"/>
    <w:basedOn w:val="Normal"/>
    <w:semiHidden/>
    <w:rsid w:val="00B90C9D"/>
    <w:pPr>
      <w:numPr>
        <w:numId w:val="7"/>
      </w:numPr>
    </w:pPr>
  </w:style>
  <w:style w:type="paragraph" w:styleId="Nummerertliste4">
    <w:name w:val="List Number 4"/>
    <w:basedOn w:val="Normal"/>
    <w:semiHidden/>
    <w:rsid w:val="00B90C9D"/>
    <w:pPr>
      <w:numPr>
        <w:numId w:val="4"/>
      </w:numPr>
    </w:pPr>
  </w:style>
  <w:style w:type="paragraph" w:styleId="Nummerertliste5">
    <w:name w:val="List Number 5"/>
    <w:basedOn w:val="Normal"/>
    <w:semiHidden/>
    <w:rsid w:val="00B90C9D"/>
    <w:pPr>
      <w:numPr>
        <w:numId w:val="5"/>
      </w:numPr>
    </w:pPr>
  </w:style>
  <w:style w:type="paragraph" w:styleId="Punktliste3">
    <w:name w:val="List Bullet 3"/>
    <w:basedOn w:val="Normal"/>
    <w:semiHidden/>
    <w:rsid w:val="00B90C9D"/>
    <w:pPr>
      <w:numPr>
        <w:numId w:val="1"/>
      </w:numPr>
      <w:ind w:left="0" w:firstLine="0"/>
    </w:pPr>
  </w:style>
  <w:style w:type="paragraph" w:styleId="Punktliste4">
    <w:name w:val="List Bullet 4"/>
    <w:basedOn w:val="Normal"/>
    <w:semiHidden/>
    <w:rsid w:val="00B90C9D"/>
    <w:pPr>
      <w:numPr>
        <w:numId w:val="2"/>
      </w:numPr>
    </w:pPr>
  </w:style>
  <w:style w:type="paragraph" w:styleId="Punktliste5">
    <w:name w:val="List Bullet 5"/>
    <w:basedOn w:val="Normal"/>
    <w:semiHidden/>
    <w:rsid w:val="00B90C9D"/>
    <w:pPr>
      <w:numPr>
        <w:numId w:val="3"/>
      </w:numPr>
    </w:pPr>
  </w:style>
  <w:style w:type="paragraph" w:styleId="Rentekst">
    <w:name w:val="Plain Text"/>
    <w:basedOn w:val="Normal"/>
    <w:semiHidden/>
    <w:rsid w:val="00B57613"/>
    <w:rPr>
      <w:rFonts w:ascii="Courier New" w:hAnsi="Courier New" w:cs="Courier New"/>
      <w:szCs w:val="20"/>
    </w:rPr>
  </w:style>
  <w:style w:type="paragraph" w:customStyle="1" w:styleId="IntroHeadingCnoTOC">
    <w:name w:val="Intro Heading C (no TOC)"/>
    <w:basedOn w:val="Normal"/>
    <w:link w:val="IntroHeadingCnoTOCChar"/>
    <w:rsid w:val="00B57613"/>
    <w:pPr>
      <w:spacing w:line="240" w:lineRule="auto"/>
    </w:pPr>
    <w:rPr>
      <w:b/>
      <w:noProof/>
      <w:sz w:val="36"/>
      <w:lang w:val="en-GB"/>
    </w:rPr>
  </w:style>
  <w:style w:type="paragraph" w:styleId="Underskrift">
    <w:name w:val="Signature"/>
    <w:basedOn w:val="Normal"/>
    <w:semiHidden/>
    <w:rsid w:val="00B57613"/>
    <w:pPr>
      <w:ind w:left="4252"/>
    </w:pPr>
  </w:style>
  <w:style w:type="character" w:customStyle="1" w:styleId="TabelltekstTegn">
    <w:name w:val="Tabelltekst Tegn"/>
    <w:basedOn w:val="Standardskriftforavsnitt"/>
    <w:link w:val="Tabelltekst"/>
    <w:rsid w:val="00296BC6"/>
    <w:rPr>
      <w:rFonts w:ascii="Calibri" w:hAnsi="Calibri"/>
      <w:noProof/>
      <w:szCs w:val="24"/>
    </w:rPr>
  </w:style>
  <w:style w:type="paragraph" w:styleId="Vanliginnrykk">
    <w:name w:val="Normal Indent"/>
    <w:basedOn w:val="Normal"/>
    <w:semiHidden/>
    <w:rsid w:val="00B57613"/>
    <w:pPr>
      <w:ind w:left="708"/>
    </w:pPr>
  </w:style>
  <w:style w:type="numbering" w:styleId="Artikkelavsnitt">
    <w:name w:val="Outline List 3"/>
    <w:basedOn w:val="Ingenliste"/>
    <w:semiHidden/>
    <w:rsid w:val="00B90C9D"/>
    <w:pPr>
      <w:numPr>
        <w:numId w:val="9"/>
      </w:numPr>
    </w:pPr>
  </w:style>
  <w:style w:type="table" w:styleId="Enkelttabell1">
    <w:name w:val="Table Simple 1"/>
    <w:basedOn w:val="Vanligtabell"/>
    <w:semiHidden/>
    <w:rsid w:val="00B57613"/>
    <w:pPr>
      <w:tabs>
        <w:tab w:val="left" w:pos="510"/>
      </w:tabs>
      <w:spacing w:line="30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B57613"/>
    <w:pPr>
      <w:tabs>
        <w:tab w:val="left" w:pos="510"/>
      </w:tabs>
      <w:spacing w:line="30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Fulgthyperkobling">
    <w:name w:val="FollowedHyperlink"/>
    <w:basedOn w:val="Standardskriftforavsnitt"/>
    <w:semiHidden/>
    <w:rsid w:val="00B57613"/>
    <w:rPr>
      <w:color w:val="800080"/>
      <w:u w:val="single"/>
    </w:rPr>
  </w:style>
  <w:style w:type="character" w:styleId="HTML-akronym">
    <w:name w:val="HTML Acronym"/>
    <w:basedOn w:val="Standardskriftforavsnitt"/>
    <w:semiHidden/>
    <w:rsid w:val="00B57613"/>
  </w:style>
  <w:style w:type="character" w:styleId="HTML-definisjon">
    <w:name w:val="HTML Definition"/>
    <w:basedOn w:val="Standardskriftforavsnitt"/>
    <w:semiHidden/>
    <w:rsid w:val="00B57613"/>
    <w:rPr>
      <w:i/>
      <w:iCs/>
    </w:rPr>
  </w:style>
  <w:style w:type="character" w:styleId="HTML-eksempel">
    <w:name w:val="HTML Sample"/>
    <w:basedOn w:val="Standardskriftforavsnitt"/>
    <w:semiHidden/>
    <w:rsid w:val="00B57613"/>
    <w:rPr>
      <w:rFonts w:ascii="Courier New" w:hAnsi="Courier New" w:cs="Courier New"/>
    </w:rPr>
  </w:style>
  <w:style w:type="character" w:styleId="HTML-kode">
    <w:name w:val="HTML Code"/>
    <w:basedOn w:val="Standardskriftforavsnitt"/>
    <w:semiHidden/>
    <w:rsid w:val="00B57613"/>
    <w:rPr>
      <w:rFonts w:ascii="Courier New" w:hAnsi="Courier New" w:cs="Courier New"/>
      <w:sz w:val="20"/>
      <w:szCs w:val="20"/>
    </w:rPr>
  </w:style>
  <w:style w:type="character" w:styleId="HTML-sitat">
    <w:name w:val="HTML Cite"/>
    <w:basedOn w:val="Standardskriftforavsnitt"/>
    <w:semiHidden/>
    <w:rsid w:val="00B57613"/>
    <w:rPr>
      <w:i/>
      <w:iCs/>
    </w:rPr>
  </w:style>
  <w:style w:type="character" w:styleId="HTML-skrivemaskin">
    <w:name w:val="HTML Typewriter"/>
    <w:basedOn w:val="Standardskriftforavsnitt"/>
    <w:semiHidden/>
    <w:rsid w:val="00B57613"/>
    <w:rPr>
      <w:rFonts w:ascii="Courier New" w:hAnsi="Courier New" w:cs="Courier New"/>
      <w:sz w:val="20"/>
      <w:szCs w:val="20"/>
    </w:rPr>
  </w:style>
  <w:style w:type="character" w:styleId="HTML-tastatur">
    <w:name w:val="HTML Keyboard"/>
    <w:basedOn w:val="Standardskriftforavsnitt"/>
    <w:semiHidden/>
    <w:rsid w:val="00B57613"/>
    <w:rPr>
      <w:rFonts w:ascii="Courier New" w:hAnsi="Courier New" w:cs="Courier New"/>
      <w:sz w:val="20"/>
      <w:szCs w:val="20"/>
    </w:rPr>
  </w:style>
  <w:style w:type="character" w:styleId="HTML-variabel">
    <w:name w:val="HTML Variable"/>
    <w:basedOn w:val="Standardskriftforavsnitt"/>
    <w:semiHidden/>
    <w:rsid w:val="00B57613"/>
    <w:rPr>
      <w:i/>
      <w:iCs/>
    </w:rPr>
  </w:style>
  <w:style w:type="character" w:styleId="Linjenummer">
    <w:name w:val="line number"/>
    <w:basedOn w:val="Standardskriftforavsnitt"/>
    <w:semiHidden/>
    <w:rsid w:val="00B57613"/>
  </w:style>
  <w:style w:type="table" w:styleId="Middelsskyggelegging2uthevingsfarge5">
    <w:name w:val="Medium Shading 2 Accent 5"/>
    <w:basedOn w:val="Vanligtabell"/>
    <w:uiPriority w:val="64"/>
    <w:rsid w:val="00B576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4EA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4EA06" w:themeFill="accent5"/>
      </w:tcPr>
    </w:tblStylePr>
    <w:tblStylePr w:type="lastCol">
      <w:rPr>
        <w:b/>
        <w:bCs/>
        <w:color w:val="FFFFFF" w:themeColor="background1"/>
      </w:rPr>
      <w:tblPr/>
      <w:tcPr>
        <w:tcBorders>
          <w:left w:val="nil"/>
          <w:right w:val="nil"/>
          <w:insideH w:val="nil"/>
          <w:insideV w:val="nil"/>
        </w:tcBorders>
        <w:shd w:val="clear" w:color="auto" w:fill="F4EA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ell-3D-effekt1">
    <w:name w:val="Table 3D effects 1"/>
    <w:basedOn w:val="Vanligtabell"/>
    <w:semiHidden/>
    <w:rsid w:val="00B57613"/>
    <w:pPr>
      <w:tabs>
        <w:tab w:val="left" w:pos="510"/>
      </w:tabs>
      <w:spacing w:line="30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B57613"/>
    <w:pPr>
      <w:tabs>
        <w:tab w:val="left" w:pos="510"/>
      </w:tabs>
      <w:spacing w:line="30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B57613"/>
    <w:pPr>
      <w:tabs>
        <w:tab w:val="left" w:pos="510"/>
      </w:tabs>
      <w:spacing w:line="30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semiHidden/>
    <w:rsid w:val="00B57613"/>
    <w:pPr>
      <w:tabs>
        <w:tab w:val="left" w:pos="510"/>
      </w:tabs>
      <w:spacing w:line="30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semiHidden/>
    <w:rsid w:val="00B57613"/>
    <w:pPr>
      <w:tabs>
        <w:tab w:val="left" w:pos="510"/>
      </w:tabs>
      <w:spacing w:line="30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B57613"/>
    <w:pPr>
      <w:tabs>
        <w:tab w:val="left" w:pos="510"/>
      </w:tabs>
      <w:spacing w:line="30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B57613"/>
    <w:pPr>
      <w:tabs>
        <w:tab w:val="left" w:pos="510"/>
      </w:tabs>
      <w:spacing w:line="30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B57613"/>
    <w:pPr>
      <w:tabs>
        <w:tab w:val="left" w:pos="510"/>
      </w:tabs>
      <w:spacing w:line="30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B57613"/>
    <w:pPr>
      <w:tabs>
        <w:tab w:val="left" w:pos="510"/>
      </w:tabs>
      <w:spacing w:line="30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semiHidden/>
    <w:rsid w:val="00B57613"/>
    <w:pPr>
      <w:tabs>
        <w:tab w:val="left" w:pos="510"/>
      </w:tabs>
      <w:spacing w:line="30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B57613"/>
    <w:pPr>
      <w:tabs>
        <w:tab w:val="left" w:pos="510"/>
      </w:tabs>
      <w:spacing w:line="30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B57613"/>
    <w:pPr>
      <w:tabs>
        <w:tab w:val="left" w:pos="510"/>
      </w:tabs>
      <w:spacing w:line="30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semiHidden/>
    <w:rsid w:val="00B57613"/>
    <w:pPr>
      <w:tabs>
        <w:tab w:val="left" w:pos="510"/>
      </w:tabs>
      <w:spacing w:line="30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B57613"/>
    <w:pPr>
      <w:tabs>
        <w:tab w:val="left" w:pos="510"/>
      </w:tabs>
      <w:spacing w:line="30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B57613"/>
    <w:pPr>
      <w:tabs>
        <w:tab w:val="left" w:pos="510"/>
      </w:tabs>
      <w:spacing w:line="30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semiHidden/>
    <w:rsid w:val="00B57613"/>
    <w:pPr>
      <w:tabs>
        <w:tab w:val="left" w:pos="510"/>
      </w:tabs>
      <w:spacing w:line="30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B57613"/>
    <w:pPr>
      <w:tabs>
        <w:tab w:val="left" w:pos="510"/>
      </w:tabs>
      <w:spacing w:line="30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4">
    <w:name w:val="Table List 4"/>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B57613"/>
    <w:pPr>
      <w:tabs>
        <w:tab w:val="left" w:pos="510"/>
      </w:tabs>
      <w:spacing w:line="30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semiHidden/>
    <w:rsid w:val="00B57613"/>
    <w:pPr>
      <w:tabs>
        <w:tab w:val="left" w:pos="510"/>
      </w:tabs>
      <w:spacing w:line="30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B57613"/>
    <w:pPr>
      <w:tabs>
        <w:tab w:val="left" w:pos="510"/>
      </w:tabs>
      <w:spacing w:line="30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B57613"/>
    <w:pPr>
      <w:tabs>
        <w:tab w:val="left" w:pos="510"/>
      </w:tabs>
      <w:spacing w:line="30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B57613"/>
    <w:pPr>
      <w:tabs>
        <w:tab w:val="left" w:pos="510"/>
      </w:tabs>
      <w:spacing w:line="30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B57613"/>
    <w:pPr>
      <w:tabs>
        <w:tab w:val="left" w:pos="510"/>
      </w:tabs>
      <w:spacing w:line="30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59"/>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B57613"/>
    <w:pPr>
      <w:tabs>
        <w:tab w:val="left" w:pos="510"/>
      </w:tabs>
      <w:spacing w:line="30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B57613"/>
    <w:pPr>
      <w:tabs>
        <w:tab w:val="left" w:pos="510"/>
      </w:tabs>
      <w:spacing w:line="30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B57613"/>
    <w:pPr>
      <w:tabs>
        <w:tab w:val="left" w:pos="510"/>
      </w:tabs>
      <w:spacing w:line="30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B57613"/>
    <w:pPr>
      <w:tabs>
        <w:tab w:val="left" w:pos="510"/>
      </w:tabs>
      <w:spacing w:line="30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B57613"/>
    <w:pPr>
      <w:tabs>
        <w:tab w:val="left" w:pos="510"/>
      </w:tabs>
      <w:spacing w:line="30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semiHidden/>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ksbodytekstTegn">
    <w:name w:val="boks bodytekst Tegn"/>
    <w:basedOn w:val="TabelltekstTegn"/>
    <w:link w:val="boksbodytekst"/>
    <w:rsid w:val="00C74F45"/>
    <w:rPr>
      <w:rFonts w:ascii="Arial Narrow" w:hAnsi="Arial Narrow"/>
      <w:noProof/>
      <w:sz w:val="22"/>
      <w:szCs w:val="24"/>
    </w:rPr>
  </w:style>
  <w:style w:type="numbering" w:customStyle="1" w:styleId="StyleOutlinenumberedCourierNewBoldLeft0cmHanging0">
    <w:name w:val="Style Outline numbered Courier New Bold Left:  0 cm Hanging:  0..."/>
    <w:basedOn w:val="Ingenliste"/>
    <w:rsid w:val="00B90C9D"/>
    <w:pPr>
      <w:numPr>
        <w:numId w:val="14"/>
      </w:numPr>
    </w:pPr>
  </w:style>
  <w:style w:type="paragraph" w:customStyle="1" w:styleId="Stilkolofon-smalspalteFet">
    <w:name w:val="Stil kolofon-smal spalte + Fet"/>
    <w:basedOn w:val="Kolofonnormalright"/>
    <w:semiHidden/>
    <w:rsid w:val="00B57613"/>
    <w:rPr>
      <w:rFonts w:ascii="Times New Roman" w:hAnsi="Times New Roman"/>
      <w:b/>
      <w:bCs/>
    </w:rPr>
  </w:style>
  <w:style w:type="paragraph" w:customStyle="1" w:styleId="Stilkolofon-smalspalteFet1">
    <w:name w:val="Stil kolofon-smal spalte + Fet1"/>
    <w:basedOn w:val="Kolofonnormalright"/>
    <w:link w:val="Stilkolofon-smalspalteFet1Tegn"/>
    <w:semiHidden/>
    <w:rsid w:val="00B57613"/>
    <w:rPr>
      <w:rFonts w:ascii="Arial Narrow" w:hAnsi="Arial Narrow"/>
      <w:b/>
      <w:bCs/>
    </w:rPr>
  </w:style>
  <w:style w:type="character" w:customStyle="1" w:styleId="KolofonnormalrightChar">
    <w:name w:val="Kolofon normal right Char"/>
    <w:basedOn w:val="Standardskriftforavsnitt"/>
    <w:link w:val="Kolofonnormalright"/>
    <w:rsid w:val="00B57613"/>
    <w:rPr>
      <w:rFonts w:ascii="Georgia" w:hAnsi="Georgia"/>
      <w:noProof/>
      <w:sz w:val="20"/>
      <w:szCs w:val="21"/>
      <w:lang w:val="en-US" w:eastAsia="nb-NO" w:bidi="ar-SA"/>
    </w:rPr>
  </w:style>
  <w:style w:type="character" w:customStyle="1" w:styleId="Stilkolofon-smalspalteFet1Tegn">
    <w:name w:val="Stil kolofon-smal spalte + Fet1 Tegn"/>
    <w:basedOn w:val="KolofonnormalrightChar"/>
    <w:link w:val="Stilkolofon-smalspalteFet1"/>
    <w:rsid w:val="00B57613"/>
    <w:rPr>
      <w:rFonts w:ascii="Georgia" w:hAnsi="Georgia"/>
      <w:b/>
      <w:bCs/>
      <w:noProof/>
      <w:sz w:val="20"/>
      <w:szCs w:val="21"/>
      <w:lang w:val="en-US" w:eastAsia="nb-NO" w:bidi="ar-SA"/>
    </w:rPr>
  </w:style>
  <w:style w:type="numbering" w:customStyle="1" w:styleId="StyleOutlinenumberedCourierNewBoldLeft0cmHanging01">
    <w:name w:val="Style Outline numbered Courier New Bold Left:  0 cm Hanging:  0...1"/>
    <w:basedOn w:val="Ingenliste"/>
    <w:rsid w:val="00B90C9D"/>
    <w:pPr>
      <w:numPr>
        <w:numId w:val="15"/>
      </w:numPr>
    </w:pPr>
  </w:style>
  <w:style w:type="paragraph" w:customStyle="1" w:styleId="boksbodytekst">
    <w:name w:val="boks bodytekst"/>
    <w:link w:val="boksbodytekstTegn"/>
    <w:qFormat/>
    <w:rsid w:val="00C74F45"/>
    <w:rPr>
      <w:rFonts w:ascii="Arial Narrow" w:hAnsi="Arial Narrow"/>
      <w:noProof/>
      <w:sz w:val="22"/>
      <w:szCs w:val="24"/>
    </w:rPr>
  </w:style>
  <w:style w:type="paragraph" w:customStyle="1" w:styleId="a-boxexamplelist">
    <w:name w:val="a-box example list"/>
    <w:basedOn w:val="Listeavsnitt"/>
    <w:qFormat/>
    <w:rsid w:val="0054441F"/>
    <w:pPr>
      <w:numPr>
        <w:numId w:val="24"/>
      </w:numPr>
      <w:spacing w:line="240" w:lineRule="auto"/>
    </w:pPr>
    <w:rPr>
      <w:sz w:val="20"/>
      <w:szCs w:val="20"/>
    </w:rPr>
  </w:style>
  <w:style w:type="paragraph" w:customStyle="1" w:styleId="A-boxexampletext">
    <w:name w:val="A-box example text"/>
    <w:basedOn w:val="Normal"/>
    <w:qFormat/>
    <w:rsid w:val="00FD3D07"/>
    <w:pPr>
      <w:spacing w:line="240" w:lineRule="auto"/>
    </w:pPr>
    <w:rPr>
      <w:sz w:val="20"/>
      <w:szCs w:val="20"/>
    </w:rPr>
  </w:style>
  <w:style w:type="paragraph" w:customStyle="1" w:styleId="Tabletextbullet">
    <w:name w:val="Table text bullet"/>
    <w:basedOn w:val="Normal"/>
    <w:qFormat/>
    <w:rsid w:val="00B90C9D"/>
    <w:pPr>
      <w:numPr>
        <w:numId w:val="19"/>
      </w:numPr>
      <w:spacing w:line="240" w:lineRule="auto"/>
    </w:pPr>
    <w:rPr>
      <w:rFonts w:ascii="Arial Narrow" w:hAnsi="Arial Narrow"/>
    </w:rPr>
  </w:style>
  <w:style w:type="character" w:customStyle="1" w:styleId="TabelltekstboldChar">
    <w:name w:val="Tabelltekst bold Char"/>
    <w:basedOn w:val="TabelltekstTegn"/>
    <w:link w:val="Tabelltekstbold"/>
    <w:rsid w:val="00B57613"/>
    <w:rPr>
      <w:rFonts w:ascii="Arial Narrow" w:hAnsi="Arial Narrow"/>
      <w:b/>
      <w:noProof/>
      <w:sz w:val="22"/>
      <w:szCs w:val="24"/>
    </w:rPr>
  </w:style>
  <w:style w:type="paragraph" w:customStyle="1" w:styleId="Boksoverskriftliten">
    <w:name w:val="Boks overskrift liten"/>
    <w:qFormat/>
    <w:rsid w:val="00C74F45"/>
    <w:pPr>
      <w:spacing w:before="40" w:after="20"/>
    </w:pPr>
    <w:rPr>
      <w:rFonts w:ascii="Arial Narrow" w:hAnsi="Arial Narrow"/>
      <w:b/>
      <w:sz w:val="22"/>
      <w:szCs w:val="21"/>
    </w:rPr>
  </w:style>
  <w:style w:type="numbering" w:customStyle="1" w:styleId="StyleBulletedCourierNewBoldLeft05cmHanging204cm">
    <w:name w:val="Style Bulleted Courier New Bold Left:  05 cm Hanging:  204 cm"/>
    <w:basedOn w:val="Ingenliste"/>
    <w:rsid w:val="00B90C9D"/>
    <w:pPr>
      <w:numPr>
        <w:numId w:val="16"/>
      </w:numPr>
    </w:pPr>
  </w:style>
  <w:style w:type="character" w:customStyle="1" w:styleId="instruksjonstekst2">
    <w:name w:val="instruksjonstekst2"/>
    <w:basedOn w:val="Stilkolofon-smalspalteFet1Tegn"/>
    <w:qFormat/>
    <w:rsid w:val="00EE6865"/>
    <w:rPr>
      <w:rFonts w:ascii="Cambria" w:hAnsi="Cambria"/>
      <w:b w:val="0"/>
      <w:bCs/>
      <w:noProof/>
      <w:sz w:val="16"/>
      <w:szCs w:val="21"/>
      <w:bdr w:val="none" w:sz="0" w:space="0" w:color="auto"/>
      <w:shd w:val="clear" w:color="auto" w:fill="FFFF00"/>
      <w:lang w:val="nb-NO" w:eastAsia="nb-NO" w:bidi="ar-SA"/>
    </w:rPr>
  </w:style>
  <w:style w:type="paragraph" w:styleId="Sterktsitat">
    <w:name w:val="Intense Quote"/>
    <w:basedOn w:val="Normal"/>
    <w:next w:val="Normal"/>
    <w:link w:val="SterktsitatTegn"/>
    <w:qFormat/>
    <w:rsid w:val="00B57613"/>
    <w:pPr>
      <w:framePr w:wrap="around" w:vAnchor="text" w:hAnchor="text" w:y="1"/>
      <w:pBdr>
        <w:top w:val="single" w:sz="4" w:space="10" w:color="B7B3AA" w:themeColor="background2" w:themeShade="BF"/>
        <w:left w:val="single" w:sz="4" w:space="10" w:color="B7B3AA" w:themeColor="background2" w:themeShade="BF"/>
        <w:bottom w:val="single" w:sz="4" w:space="12" w:color="B7B3AA" w:themeColor="background2" w:themeShade="BF"/>
        <w:right w:val="single" w:sz="4" w:space="10" w:color="B7B3AA" w:themeColor="background2" w:themeShade="BF"/>
      </w:pBdr>
      <w:shd w:val="clear" w:color="auto" w:fill="EEEDEB" w:themeFill="background2"/>
      <w:spacing w:line="280" w:lineRule="exact"/>
      <w:ind w:left="200" w:right="200"/>
      <w:jc w:val="both"/>
    </w:pPr>
    <w:rPr>
      <w:bCs/>
      <w:iCs/>
      <w:sz w:val="20"/>
    </w:rPr>
  </w:style>
  <w:style w:type="character" w:customStyle="1" w:styleId="SterktsitatTegn">
    <w:name w:val="Sterkt sitat Tegn"/>
    <w:basedOn w:val="Standardskriftforavsnitt"/>
    <w:link w:val="Sterktsitat"/>
    <w:rsid w:val="00B57613"/>
    <w:rPr>
      <w:rFonts w:ascii="Georgia" w:hAnsi="Georgia"/>
      <w:bCs/>
      <w:iCs/>
      <w:szCs w:val="21"/>
      <w:shd w:val="clear" w:color="auto" w:fill="EEEDEB" w:themeFill="background2"/>
    </w:rPr>
  </w:style>
  <w:style w:type="paragraph" w:styleId="Listeavsnitt">
    <w:name w:val="List Paragraph"/>
    <w:basedOn w:val="Punktliste"/>
    <w:uiPriority w:val="34"/>
    <w:qFormat/>
    <w:rsid w:val="00B57613"/>
    <w:pPr>
      <w:numPr>
        <w:numId w:val="0"/>
      </w:numPr>
    </w:pPr>
    <w:rPr>
      <w:lang w:val="en-US"/>
    </w:rPr>
  </w:style>
  <w:style w:type="paragraph" w:styleId="Ingenmellomrom">
    <w:name w:val="No Spacing"/>
    <w:link w:val="IngenmellomromTegn"/>
    <w:qFormat/>
    <w:rsid w:val="00B57613"/>
    <w:pPr>
      <w:tabs>
        <w:tab w:val="left" w:pos="510"/>
      </w:tabs>
    </w:pPr>
    <w:rPr>
      <w:rFonts w:ascii="Georgia" w:hAnsi="Georgia"/>
      <w:sz w:val="22"/>
      <w:szCs w:val="21"/>
    </w:rPr>
  </w:style>
  <w:style w:type="paragraph" w:styleId="Tittel">
    <w:name w:val="Title"/>
    <w:basedOn w:val="Normal"/>
    <w:next w:val="Normal"/>
    <w:link w:val="TittelTegn"/>
    <w:qFormat/>
    <w:rsid w:val="00B57613"/>
    <w:pPr>
      <w:pBdr>
        <w:bottom w:val="single" w:sz="8" w:space="4" w:color="00A3D5" w:themeColor="accent1"/>
      </w:pBdr>
      <w:spacing w:after="300" w:line="240" w:lineRule="auto"/>
      <w:contextualSpacing/>
    </w:pPr>
    <w:rPr>
      <w:rFonts w:ascii="Arial Narrow" w:eastAsiaTheme="majorEastAsia" w:hAnsi="Arial Narrow" w:cstheme="majorBidi"/>
      <w:color w:val="483B34" w:themeColor="text2" w:themeShade="BF"/>
      <w:spacing w:val="5"/>
      <w:kern w:val="28"/>
      <w:sz w:val="52"/>
      <w:szCs w:val="52"/>
    </w:rPr>
  </w:style>
  <w:style w:type="character" w:customStyle="1" w:styleId="TittelTegn">
    <w:name w:val="Tittel Tegn"/>
    <w:basedOn w:val="Standardskriftforavsnitt"/>
    <w:link w:val="Tittel"/>
    <w:rsid w:val="00B57613"/>
    <w:rPr>
      <w:rFonts w:ascii="Arial Narrow" w:eastAsiaTheme="majorEastAsia" w:hAnsi="Arial Narrow" w:cstheme="majorBidi"/>
      <w:color w:val="483B34" w:themeColor="text2" w:themeShade="BF"/>
      <w:spacing w:val="5"/>
      <w:kern w:val="28"/>
      <w:sz w:val="52"/>
      <w:szCs w:val="52"/>
    </w:rPr>
  </w:style>
  <w:style w:type="table" w:customStyle="1" w:styleId="TableKunnskapssenteret">
    <w:name w:val="Table Kunnskapssenteret"/>
    <w:basedOn w:val="Vanligtabell"/>
    <w:uiPriority w:val="99"/>
    <w:qFormat/>
    <w:rsid w:val="00B57613"/>
    <w:rPr>
      <w:rFonts w:ascii="Arial Narrow" w:hAnsi="Arial Narrow"/>
    </w:rPr>
    <w:tblPr>
      <w:tblBorders>
        <w:top w:val="single" w:sz="4" w:space="0" w:color="000000" w:themeColor="text1"/>
        <w:bottom w:val="single" w:sz="4" w:space="0" w:color="000000" w:themeColor="text1"/>
        <w:insideH w:val="single" w:sz="4" w:space="0" w:color="000000" w:themeColor="text1"/>
      </w:tblBorders>
      <w:tblCellMar>
        <w:top w:w="68" w:type="dxa"/>
        <w:left w:w="68" w:type="dxa"/>
        <w:bottom w:w="68" w:type="dxa"/>
        <w:right w:w="68" w:type="dxa"/>
      </w:tblCellMar>
    </w:tblPr>
    <w:tcPr>
      <w:shd w:val="clear" w:color="auto" w:fill="FFFFFF" w:themeFill="background1"/>
    </w:tcPr>
    <w:tblStylePr w:type="firstRow">
      <w:pPr>
        <w:jc w:val="left"/>
      </w:pPr>
      <w:rPr>
        <w:rFonts w:ascii="Arial Narrow" w:hAnsi="Arial Narrow"/>
        <w:b/>
        <w:sz w:val="22"/>
      </w:rPr>
      <w:tblPr/>
      <w:tcPr>
        <w:shd w:val="clear" w:color="auto" w:fill="EEEDEB" w:themeFill="background2"/>
      </w:tcPr>
    </w:tblStylePr>
  </w:style>
  <w:style w:type="table" w:styleId="Fargeriktrutenettuthevingsfarge2">
    <w:name w:val="Colorful Grid Accent 2"/>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F6BBCF" w:themeFill="accent2" w:themeFillTint="33"/>
    </w:tcPr>
    <w:tblStylePr w:type="firstRow">
      <w:rPr>
        <w:b/>
        <w:bCs/>
      </w:rPr>
      <w:tblPr/>
      <w:tcPr>
        <w:shd w:val="clear" w:color="auto" w:fill="ED78A1" w:themeFill="accent2" w:themeFillTint="66"/>
      </w:tcPr>
    </w:tblStylePr>
    <w:tblStylePr w:type="lastRow">
      <w:rPr>
        <w:b/>
        <w:bCs/>
        <w:color w:val="000000" w:themeColor="text1"/>
      </w:rPr>
      <w:tblPr/>
      <w:tcPr>
        <w:shd w:val="clear" w:color="auto" w:fill="ED78A1" w:themeFill="accent2" w:themeFillTint="66"/>
      </w:tcPr>
    </w:tblStylePr>
    <w:tblStylePr w:type="firstCol">
      <w:rPr>
        <w:color w:val="FFFFFF" w:themeColor="background1"/>
      </w:rPr>
      <w:tblPr/>
      <w:tcPr>
        <w:shd w:val="clear" w:color="auto" w:fill="560B25" w:themeFill="accent2" w:themeFillShade="BF"/>
      </w:tcPr>
    </w:tblStylePr>
    <w:tblStylePr w:type="lastCol">
      <w:rPr>
        <w:color w:val="FFFFFF" w:themeColor="background1"/>
      </w:rPr>
      <w:tblPr/>
      <w:tcPr>
        <w:shd w:val="clear" w:color="auto" w:fill="560B25" w:themeFill="accent2" w:themeFillShade="BF"/>
      </w:tcPr>
    </w:tblStylePr>
    <w:tblStylePr w:type="band1Vert">
      <w:tblPr/>
      <w:tcPr>
        <w:shd w:val="clear" w:color="auto" w:fill="E95789" w:themeFill="accent2" w:themeFillTint="7F"/>
      </w:tcPr>
    </w:tblStylePr>
    <w:tblStylePr w:type="band1Horz">
      <w:tblPr/>
      <w:tcPr>
        <w:shd w:val="clear" w:color="auto" w:fill="E95789" w:themeFill="accent2" w:themeFillTint="7F"/>
      </w:tcPr>
    </w:tblStylePr>
  </w:style>
  <w:style w:type="character" w:styleId="Plassholdertekst">
    <w:name w:val="Placeholder Text"/>
    <w:basedOn w:val="Standardskriftforavsnitt"/>
    <w:rsid w:val="00B57613"/>
    <w:rPr>
      <w:color w:val="808080"/>
    </w:rPr>
  </w:style>
  <w:style w:type="table" w:styleId="Lyslisteuthevingsfarge3">
    <w:name w:val="Light List Accent 3"/>
    <w:basedOn w:val="Vanligtabell"/>
    <w:uiPriority w:val="61"/>
    <w:rsid w:val="00B57613"/>
    <w:rPr>
      <w:rFonts w:asciiTheme="minorHAnsi" w:eastAsiaTheme="minorEastAsia" w:hAnsiTheme="minorHAnsi" w:cstheme="minorBidi"/>
      <w:lang w:eastAsia="en-US"/>
    </w:rPr>
    <w:tblPr>
      <w:tblStyleRowBandSize w:val="1"/>
      <w:tblStyleColBandSize w:val="1"/>
      <w:tblBorders>
        <w:top w:val="single" w:sz="8" w:space="0" w:color="94A545" w:themeColor="accent3"/>
        <w:left w:val="single" w:sz="8" w:space="0" w:color="94A545" w:themeColor="accent3"/>
        <w:bottom w:val="single" w:sz="8" w:space="0" w:color="94A545" w:themeColor="accent3"/>
        <w:right w:val="single" w:sz="8" w:space="0" w:color="94A545" w:themeColor="accent3"/>
      </w:tblBorders>
    </w:tblPr>
    <w:tblStylePr w:type="firstRow">
      <w:pPr>
        <w:spacing w:before="0" w:after="0" w:line="240" w:lineRule="auto"/>
      </w:pPr>
      <w:rPr>
        <w:b/>
        <w:bCs/>
        <w:color w:val="FFFFFF" w:themeColor="background1"/>
      </w:rPr>
      <w:tblPr/>
      <w:tcPr>
        <w:shd w:val="clear" w:color="auto" w:fill="94A545" w:themeFill="accent3"/>
      </w:tcPr>
    </w:tblStylePr>
    <w:tblStylePr w:type="lastRow">
      <w:pPr>
        <w:spacing w:before="0" w:after="0" w:line="240" w:lineRule="auto"/>
      </w:pPr>
      <w:rPr>
        <w:b/>
        <w:bCs/>
      </w:rPr>
      <w:tblPr/>
      <w:tcPr>
        <w:tcBorders>
          <w:top w:val="double" w:sz="6" w:space="0" w:color="94A545" w:themeColor="accent3"/>
          <w:left w:val="single" w:sz="8" w:space="0" w:color="94A545" w:themeColor="accent3"/>
          <w:bottom w:val="single" w:sz="8" w:space="0" w:color="94A545" w:themeColor="accent3"/>
          <w:right w:val="single" w:sz="8" w:space="0" w:color="94A545" w:themeColor="accent3"/>
        </w:tcBorders>
      </w:tcPr>
    </w:tblStylePr>
    <w:tblStylePr w:type="firstCol">
      <w:rPr>
        <w:b/>
        <w:bCs/>
      </w:rPr>
    </w:tblStylePr>
    <w:tblStylePr w:type="lastCol">
      <w:rPr>
        <w:b/>
        <w:bCs/>
      </w:rPr>
    </w:tblStylePr>
    <w:tblStylePr w:type="band1Vert">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tblStylePr w:type="band1Horz">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style>
  <w:style w:type="character" w:customStyle="1" w:styleId="FotnotetekstTegn">
    <w:name w:val="Fotnotetekst Tegn"/>
    <w:basedOn w:val="Standardskriftforavsnitt"/>
    <w:link w:val="Fotnotetekst"/>
    <w:uiPriority w:val="99"/>
    <w:rsid w:val="00B57613"/>
    <w:rPr>
      <w:rFonts w:ascii="Georgia" w:hAnsi="Georgia"/>
      <w:sz w:val="18"/>
      <w:lang w:val="en-GB"/>
    </w:rPr>
  </w:style>
  <w:style w:type="character" w:customStyle="1" w:styleId="IngenmellomromTegn">
    <w:name w:val="Ingen mellomrom Tegn"/>
    <w:basedOn w:val="Standardskriftforavsnitt"/>
    <w:link w:val="Ingenmellomrom"/>
    <w:rsid w:val="00B57613"/>
    <w:rPr>
      <w:rFonts w:ascii="Georgia" w:hAnsi="Georgia"/>
      <w:sz w:val="22"/>
      <w:szCs w:val="21"/>
    </w:rPr>
  </w:style>
  <w:style w:type="character" w:customStyle="1" w:styleId="Overskrift1Tegn">
    <w:name w:val="Overskrift 1 Tegn"/>
    <w:basedOn w:val="Standardskriftforavsnitt"/>
    <w:link w:val="Overskrift1"/>
    <w:rsid w:val="000D7F10"/>
    <w:rPr>
      <w:rFonts w:ascii="Cambria" w:hAnsi="Cambria"/>
      <w:b/>
      <w:spacing w:val="6"/>
      <w:kern w:val="32"/>
      <w:sz w:val="44"/>
      <w:szCs w:val="40"/>
    </w:rPr>
  </w:style>
  <w:style w:type="character" w:customStyle="1" w:styleId="Overskrift3Tegn">
    <w:name w:val="Overskrift 3 Tegn"/>
    <w:basedOn w:val="Standardskriftforavsnitt"/>
    <w:link w:val="Overskrift3"/>
    <w:rsid w:val="00213313"/>
    <w:rPr>
      <w:rFonts w:ascii="Georgia" w:hAnsi="Georgia"/>
      <w:b/>
      <w:sz w:val="22"/>
      <w:szCs w:val="26"/>
    </w:rPr>
  </w:style>
  <w:style w:type="character" w:customStyle="1" w:styleId="Overskrift4Tegn">
    <w:name w:val="Overskrift 4 Tegn"/>
    <w:basedOn w:val="Standardskriftforavsnitt"/>
    <w:link w:val="Overskrift4"/>
    <w:rsid w:val="00B57613"/>
    <w:rPr>
      <w:rFonts w:ascii="Georgia" w:hAnsi="Georgia"/>
      <w:b/>
      <w:i/>
      <w:sz w:val="22"/>
      <w:szCs w:val="28"/>
    </w:rPr>
  </w:style>
  <w:style w:type="character" w:customStyle="1" w:styleId="Overskrift5Tegn">
    <w:name w:val="Overskrift 5 Tegn"/>
    <w:basedOn w:val="Standardskriftforavsnitt"/>
    <w:link w:val="Overskrift5"/>
    <w:rsid w:val="00B57613"/>
    <w:rPr>
      <w:rFonts w:ascii="Georgia" w:hAnsi="Georgia"/>
      <w:i/>
      <w:sz w:val="22"/>
      <w:szCs w:val="26"/>
    </w:rPr>
  </w:style>
  <w:style w:type="character" w:customStyle="1" w:styleId="Overskrift6Tegn">
    <w:name w:val="Overskrift 6 Tegn"/>
    <w:basedOn w:val="Standardskriftforavsnitt"/>
    <w:link w:val="Overskrift6"/>
    <w:rsid w:val="00B57613"/>
    <w:rPr>
      <w:rFonts w:ascii="Georgia" w:hAnsi="Georgia"/>
      <w:b/>
      <w:szCs w:val="22"/>
      <w:lang w:val="en-GB"/>
    </w:rPr>
  </w:style>
  <w:style w:type="character" w:customStyle="1" w:styleId="Overskrift7Tegn">
    <w:name w:val="Overskrift 7 Tegn"/>
    <w:basedOn w:val="Standardskriftforavsnitt"/>
    <w:link w:val="Overskrift7"/>
    <w:rsid w:val="00B57613"/>
    <w:rPr>
      <w:rFonts w:ascii="Georgia" w:hAnsi="Georgia"/>
      <w:szCs w:val="21"/>
      <w:lang w:val="en-GB"/>
    </w:rPr>
  </w:style>
  <w:style w:type="character" w:customStyle="1" w:styleId="Overskrift8Tegn">
    <w:name w:val="Overskrift 8 Tegn"/>
    <w:basedOn w:val="Standardskriftforavsnitt"/>
    <w:link w:val="Overskrift8"/>
    <w:rsid w:val="00B57613"/>
    <w:rPr>
      <w:rFonts w:ascii="Georgia" w:hAnsi="Georgia"/>
      <w:i/>
      <w:szCs w:val="21"/>
      <w:lang w:val="en-GB"/>
    </w:rPr>
  </w:style>
  <w:style w:type="character" w:customStyle="1" w:styleId="Overskrift9Tegn">
    <w:name w:val="Overskrift 9 Tegn"/>
    <w:basedOn w:val="Standardskriftforavsnitt"/>
    <w:link w:val="Overskrift9"/>
    <w:rsid w:val="00B57613"/>
    <w:rPr>
      <w:rFonts w:asciiTheme="minorHAnsi" w:hAnsiTheme="minorHAnsi"/>
      <w:szCs w:val="22"/>
      <w:lang w:val="en-GB"/>
    </w:rPr>
  </w:style>
  <w:style w:type="paragraph" w:styleId="Bildetekst">
    <w:name w:val="caption"/>
    <w:basedOn w:val="Normal"/>
    <w:next w:val="Normal"/>
    <w:unhideWhenUsed/>
    <w:qFormat/>
    <w:rsid w:val="00CB317C"/>
    <w:rPr>
      <w:b/>
      <w:bCs/>
      <w:i/>
      <w:iCs/>
      <w:szCs w:val="22"/>
    </w:rPr>
  </w:style>
  <w:style w:type="character" w:styleId="Sterk">
    <w:name w:val="Strong"/>
    <w:qFormat/>
    <w:rsid w:val="00B57613"/>
    <w:rPr>
      <w:b/>
      <w:bCs/>
    </w:rPr>
  </w:style>
  <w:style w:type="character" w:styleId="Utheving">
    <w:name w:val="Emphasis"/>
    <w:qFormat/>
    <w:rsid w:val="00B57613"/>
    <w:rPr>
      <w:i/>
      <w:iCs/>
    </w:rPr>
  </w:style>
  <w:style w:type="paragraph" w:styleId="Sitat">
    <w:name w:val="Quote"/>
    <w:basedOn w:val="Normal"/>
    <w:next w:val="Normal"/>
    <w:link w:val="SitatTegn"/>
    <w:qFormat/>
    <w:rsid w:val="00B57613"/>
    <w:rPr>
      <w:i/>
      <w:iCs/>
      <w:color w:val="000000" w:themeColor="text1"/>
    </w:rPr>
  </w:style>
  <w:style w:type="character" w:customStyle="1" w:styleId="SitatTegn">
    <w:name w:val="Sitat Tegn"/>
    <w:basedOn w:val="Standardskriftforavsnitt"/>
    <w:link w:val="Sitat"/>
    <w:rsid w:val="00B57613"/>
    <w:rPr>
      <w:rFonts w:ascii="Georgia" w:hAnsi="Georgia"/>
      <w:i/>
      <w:iCs/>
      <w:color w:val="000000" w:themeColor="text1"/>
      <w:sz w:val="22"/>
      <w:szCs w:val="21"/>
    </w:rPr>
  </w:style>
  <w:style w:type="paragraph" w:styleId="Overskriftforinnholdsfortegnelse">
    <w:name w:val="TOC Heading"/>
    <w:basedOn w:val="Overskrift1"/>
    <w:next w:val="Normal"/>
    <w:uiPriority w:val="39"/>
    <w:unhideWhenUsed/>
    <w:qFormat/>
    <w:rsid w:val="00B57613"/>
    <w:pPr>
      <w:keepLines/>
      <w:pageBreakBefore w:val="0"/>
      <w:suppressLineNumbers w:val="0"/>
      <w:pBdr>
        <w:top w:val="none" w:sz="0" w:space="0" w:color="auto"/>
      </w:pBdr>
      <w:suppressAutoHyphens w:val="0"/>
      <w:spacing w:before="480" w:after="0" w:line="326" w:lineRule="atLeast"/>
      <w:ind w:left="0" w:firstLine="0"/>
      <w:outlineLvl w:val="9"/>
    </w:pPr>
    <w:rPr>
      <w:rFonts w:asciiTheme="majorHAnsi" w:eastAsiaTheme="majorEastAsia" w:hAnsiTheme="majorHAnsi" w:cstheme="majorBidi"/>
      <w:bCs/>
      <w:color w:val="00799F" w:themeColor="accent1" w:themeShade="BF"/>
      <w:spacing w:val="0"/>
      <w:kern w:val="0"/>
      <w:sz w:val="28"/>
      <w:szCs w:val="28"/>
    </w:rPr>
  </w:style>
  <w:style w:type="character" w:customStyle="1" w:styleId="BunntekstTegn">
    <w:name w:val="Bunntekst Tegn"/>
    <w:basedOn w:val="Standardskriftforavsnitt"/>
    <w:link w:val="Bunntekst"/>
    <w:rsid w:val="00B57613"/>
    <w:rPr>
      <w:rFonts w:ascii="Arial Narrow" w:hAnsi="Arial Narrow"/>
      <w:szCs w:val="21"/>
    </w:rPr>
  </w:style>
  <w:style w:type="table" w:customStyle="1" w:styleId="ColorfulGrid1">
    <w:name w:val="Colorful Grid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3F0FF" w:themeFill="accent1" w:themeFillTint="33"/>
    </w:tcPr>
    <w:tblStylePr w:type="firstRow">
      <w:rPr>
        <w:b/>
        <w:bCs/>
      </w:rPr>
      <w:tblPr/>
      <w:tcPr>
        <w:shd w:val="clear" w:color="auto" w:fill="88E3FF" w:themeFill="accent1" w:themeFillTint="66"/>
      </w:tcPr>
    </w:tblStylePr>
    <w:tblStylePr w:type="lastRow">
      <w:rPr>
        <w:b/>
        <w:bCs/>
        <w:color w:val="000000" w:themeColor="text1"/>
      </w:rPr>
      <w:tblPr/>
      <w:tcPr>
        <w:shd w:val="clear" w:color="auto" w:fill="88E3FF" w:themeFill="accent1" w:themeFillTint="66"/>
      </w:tcPr>
    </w:tblStylePr>
    <w:tblStylePr w:type="firstCol">
      <w:rPr>
        <w:color w:val="FFFFFF" w:themeColor="background1"/>
      </w:rPr>
      <w:tblPr/>
      <w:tcPr>
        <w:shd w:val="clear" w:color="auto" w:fill="00799F" w:themeFill="accent1" w:themeFillShade="BF"/>
      </w:tcPr>
    </w:tblStylePr>
    <w:tblStylePr w:type="lastCol">
      <w:rPr>
        <w:color w:val="FFFFFF" w:themeColor="background1"/>
      </w:rPr>
      <w:tblPr/>
      <w:tcPr>
        <w:shd w:val="clear" w:color="auto" w:fill="00799F" w:themeFill="accent1" w:themeFillShade="BF"/>
      </w:tcPr>
    </w:tblStylePr>
    <w:tblStylePr w:type="band1Vert">
      <w:tblPr/>
      <w:tcPr>
        <w:shd w:val="clear" w:color="auto" w:fill="6BDCFF" w:themeFill="accent1" w:themeFillTint="7F"/>
      </w:tcPr>
    </w:tblStylePr>
    <w:tblStylePr w:type="band1Horz">
      <w:tblPr/>
      <w:tcPr>
        <w:shd w:val="clear" w:color="auto" w:fill="6BDCFF" w:themeFill="accent1" w:themeFillTint="7F"/>
      </w:tcPr>
    </w:tblStylePr>
  </w:style>
  <w:style w:type="table" w:styleId="Fargeriktrutenettuthevingsfarge3">
    <w:name w:val="Colorful Grid Accent 3"/>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EAEED7" w:themeFill="accent3" w:themeFillTint="33"/>
    </w:tcPr>
    <w:tblStylePr w:type="firstRow">
      <w:rPr>
        <w:b/>
        <w:bCs/>
      </w:rPr>
      <w:tblPr/>
      <w:tcPr>
        <w:shd w:val="clear" w:color="auto" w:fill="D6DEB0" w:themeFill="accent3" w:themeFillTint="66"/>
      </w:tcPr>
    </w:tblStylePr>
    <w:tblStylePr w:type="lastRow">
      <w:rPr>
        <w:b/>
        <w:bCs/>
        <w:color w:val="000000" w:themeColor="text1"/>
      </w:rPr>
      <w:tblPr/>
      <w:tcPr>
        <w:shd w:val="clear" w:color="auto" w:fill="D6DEB0" w:themeFill="accent3" w:themeFillTint="66"/>
      </w:tcPr>
    </w:tblStylePr>
    <w:tblStylePr w:type="firstCol">
      <w:rPr>
        <w:color w:val="FFFFFF" w:themeColor="background1"/>
      </w:rPr>
      <w:tblPr/>
      <w:tcPr>
        <w:shd w:val="clear" w:color="auto" w:fill="6E7B33" w:themeFill="accent3" w:themeFillShade="BF"/>
      </w:tcPr>
    </w:tblStylePr>
    <w:tblStylePr w:type="lastCol">
      <w:rPr>
        <w:color w:val="FFFFFF" w:themeColor="background1"/>
      </w:rPr>
      <w:tblPr/>
      <w:tcPr>
        <w:shd w:val="clear" w:color="auto" w:fill="6E7B33" w:themeFill="accent3" w:themeFillShade="BF"/>
      </w:tcPr>
    </w:tblStylePr>
    <w:tblStylePr w:type="band1Vert">
      <w:tblPr/>
      <w:tcPr>
        <w:shd w:val="clear" w:color="auto" w:fill="CCD69D" w:themeFill="accent3" w:themeFillTint="7F"/>
      </w:tcPr>
    </w:tblStylePr>
    <w:tblStylePr w:type="band1Horz">
      <w:tblPr/>
      <w:tcPr>
        <w:shd w:val="clear" w:color="auto" w:fill="CCD69D" w:themeFill="accent3" w:themeFillTint="7F"/>
      </w:tcPr>
    </w:tblStylePr>
  </w:style>
  <w:style w:type="paragraph" w:customStyle="1" w:styleId="Kunnskapssenteret">
    <w:name w:val="Kunnskapssenteret"/>
    <w:basedOn w:val="IntroHeadingCnoTOC"/>
    <w:link w:val="KunnskapssenteretChar"/>
    <w:rsid w:val="00B57613"/>
  </w:style>
  <w:style w:type="character" w:customStyle="1" w:styleId="IntroHeadingCnoTOCChar">
    <w:name w:val="Intro Heading C (no TOC) Char"/>
    <w:basedOn w:val="Standardskriftforavsnitt"/>
    <w:link w:val="IntroHeadingCnoTOC"/>
    <w:rsid w:val="00B57613"/>
    <w:rPr>
      <w:rFonts w:ascii="Georgia" w:hAnsi="Georgia"/>
      <w:b/>
      <w:noProof/>
      <w:sz w:val="36"/>
      <w:szCs w:val="21"/>
      <w:lang w:val="en-GB"/>
    </w:rPr>
  </w:style>
  <w:style w:type="character" w:customStyle="1" w:styleId="KunnskapssenteretChar">
    <w:name w:val="Kunnskapssenteret Char"/>
    <w:basedOn w:val="IntroHeadingCnoTOCChar"/>
    <w:link w:val="Kunnskapssenteret"/>
    <w:rsid w:val="00B57613"/>
    <w:rPr>
      <w:rFonts w:ascii="Georgia" w:hAnsi="Georgia"/>
      <w:b/>
      <w:noProof/>
      <w:sz w:val="36"/>
      <w:szCs w:val="21"/>
      <w:lang w:val="en-GB"/>
    </w:rPr>
  </w:style>
  <w:style w:type="paragraph" w:customStyle="1" w:styleId="EndNoteBibliography">
    <w:name w:val="EndNote Bibliography"/>
    <w:basedOn w:val="Normal"/>
    <w:link w:val="EndNoteBibliographyTegn"/>
    <w:rsid w:val="00492154"/>
    <w:pPr>
      <w:spacing w:line="240" w:lineRule="atLeast"/>
    </w:pPr>
    <w:rPr>
      <w:noProof/>
    </w:rPr>
  </w:style>
  <w:style w:type="character" w:customStyle="1" w:styleId="EndNoteBibliographyTegn">
    <w:name w:val="EndNote Bibliography Tegn"/>
    <w:link w:val="EndNoteBibliography"/>
    <w:rsid w:val="00492154"/>
    <w:rPr>
      <w:rFonts w:ascii="Georgia" w:hAnsi="Georgia"/>
      <w:noProof/>
      <w:sz w:val="22"/>
      <w:szCs w:val="21"/>
    </w:rPr>
  </w:style>
  <w:style w:type="character" w:customStyle="1" w:styleId="MerknadstekstTegn">
    <w:name w:val="Merknadstekst Tegn"/>
    <w:basedOn w:val="Standardskriftforavsnitt"/>
    <w:link w:val="Merknadstekst"/>
    <w:uiPriority w:val="99"/>
    <w:rsid w:val="00A6400C"/>
    <w:rPr>
      <w:rFonts w:ascii="Georgia" w:hAnsi="Georgia"/>
      <w:sz w:val="22"/>
    </w:rPr>
  </w:style>
  <w:style w:type="character" w:customStyle="1" w:styleId="apple-converted-space">
    <w:name w:val="apple-converted-space"/>
    <w:basedOn w:val="Standardskriftforavsnitt"/>
    <w:rsid w:val="004B1700"/>
  </w:style>
  <w:style w:type="paragraph" w:styleId="Revisjon">
    <w:name w:val="Revision"/>
    <w:hidden/>
    <w:semiHidden/>
    <w:rsid w:val="00C214EE"/>
    <w:rPr>
      <w:rFonts w:ascii="Georgia" w:hAnsi="Georgia"/>
      <w:sz w:val="22"/>
      <w:szCs w:val="21"/>
    </w:rPr>
  </w:style>
  <w:style w:type="character" w:customStyle="1" w:styleId="FiguretextChar">
    <w:name w:val="Figure text Char"/>
    <w:basedOn w:val="Standardskriftforavsnitt"/>
    <w:link w:val="Figuretext"/>
    <w:locked/>
    <w:rsid w:val="00CB317C"/>
    <w:rPr>
      <w:rFonts w:ascii="Cambria" w:hAnsi="Cambria"/>
      <w:i/>
      <w:sz w:val="22"/>
      <w:szCs w:val="24"/>
    </w:rPr>
  </w:style>
  <w:style w:type="paragraph" w:customStyle="1" w:styleId="Figuretext">
    <w:name w:val="Figure text"/>
    <w:link w:val="FiguretextChar"/>
    <w:rsid w:val="00CB317C"/>
    <w:pPr>
      <w:spacing w:line="288" w:lineRule="auto"/>
    </w:pPr>
    <w:rPr>
      <w:rFonts w:ascii="Cambria" w:hAnsi="Cambria"/>
      <w:i/>
      <w:sz w:val="22"/>
      <w:szCs w:val="24"/>
    </w:rPr>
  </w:style>
  <w:style w:type="paragraph" w:styleId="INNH3">
    <w:name w:val="toc 3"/>
    <w:basedOn w:val="Normal"/>
    <w:next w:val="Normal"/>
    <w:autoRedefine/>
    <w:uiPriority w:val="39"/>
    <w:unhideWhenUsed/>
    <w:rsid w:val="00D97781"/>
    <w:pPr>
      <w:tabs>
        <w:tab w:val="clear" w:pos="510"/>
      </w:tabs>
      <w:spacing w:after="100"/>
      <w:ind w:left="440"/>
    </w:pPr>
  </w:style>
  <w:style w:type="paragraph" w:customStyle="1" w:styleId="A-Boxliste">
    <w:name w:val="A-Box liste"/>
    <w:basedOn w:val="Listeavsnitt"/>
    <w:qFormat/>
    <w:rsid w:val="00150868"/>
    <w:pPr>
      <w:numPr>
        <w:numId w:val="23"/>
      </w:numPr>
      <w:spacing w:line="240" w:lineRule="auto"/>
    </w:pPr>
    <w:rPr>
      <w:rFonts w:ascii="Calibri" w:hAnsi="Calibri"/>
      <w:sz w:val="20"/>
      <w:szCs w:val="22"/>
    </w:rPr>
  </w:style>
  <w:style w:type="paragraph" w:customStyle="1" w:styleId="A-Box">
    <w:name w:val="A-Box"/>
    <w:basedOn w:val="Normal"/>
    <w:qFormat/>
    <w:rsid w:val="00840739"/>
    <w:pPr>
      <w:spacing w:line="240" w:lineRule="auto"/>
    </w:pPr>
    <w:rPr>
      <w:rFonts w:ascii="Calibri" w:hAnsi="Calibri"/>
      <w:noProof/>
      <w:sz w:val="20"/>
      <w:szCs w:val="20"/>
    </w:rPr>
  </w:style>
  <w:style w:type="paragraph" w:customStyle="1" w:styleId="A-boxpink">
    <w:name w:val="A-box pink"/>
    <w:basedOn w:val="Normal"/>
    <w:qFormat/>
    <w:rsid w:val="00991F19"/>
    <w:pPr>
      <w:spacing w:before="100" w:after="100" w:line="240" w:lineRule="auto"/>
    </w:pPr>
    <w:rPr>
      <w:rFonts w:ascii="Calibri" w:hAnsi="Calibri" w:cs="Menlo Regular"/>
      <w:noProof/>
      <w:color w:val="D0089D"/>
      <w:szCs w:val="22"/>
    </w:rPr>
  </w:style>
  <w:style w:type="paragraph" w:customStyle="1" w:styleId="A-boxbluee">
    <w:name w:val="A-box bluee"/>
    <w:basedOn w:val="A-boxpink"/>
    <w:qFormat/>
    <w:rsid w:val="00B77A8E"/>
    <w:rPr>
      <w:color w:val="3366FF"/>
    </w:rPr>
  </w:style>
  <w:style w:type="paragraph" w:customStyle="1" w:styleId="box-bodytekst">
    <w:name w:val="box-bodytekst"/>
    <w:qFormat/>
    <w:rsid w:val="0046010A"/>
    <w:rPr>
      <w:rFonts w:ascii="Arial Narrow" w:hAnsi="Arial Narrow"/>
      <w:noProof/>
      <w:sz w:val="22"/>
      <w:szCs w:val="24"/>
    </w:rPr>
  </w:style>
  <w:style w:type="paragraph" w:customStyle="1" w:styleId="Boxoverskriftstor2">
    <w:name w:val="Box overskrift stor2"/>
    <w:qFormat/>
    <w:rsid w:val="00A018F2"/>
    <w:pPr>
      <w:tabs>
        <w:tab w:val="left" w:pos="510"/>
      </w:tabs>
      <w:spacing w:after="40"/>
    </w:pPr>
    <w:rPr>
      <w:rFonts w:ascii="Arial Narrow" w:hAnsi="Arial Narrow"/>
      <w:b/>
      <w:color w:val="000000" w:themeColor="text1"/>
      <w:sz w:val="26"/>
      <w:szCs w:val="26"/>
      <w:lang w:val="en-GB"/>
    </w:rPr>
  </w:style>
  <w:style w:type="paragraph" w:customStyle="1" w:styleId="A-boxorange">
    <w:name w:val="A-box orange"/>
    <w:basedOn w:val="A-boxbluee"/>
    <w:qFormat/>
    <w:rsid w:val="00B77A8E"/>
    <w:rPr>
      <w:color w:val="E5682F" w:themeColor="accent4"/>
    </w:rPr>
  </w:style>
  <w:style w:type="paragraph" w:customStyle="1" w:styleId="Figur-text">
    <w:name w:val="Figur-text"/>
    <w:basedOn w:val="Normal"/>
    <w:qFormat/>
    <w:rsid w:val="00A614A2"/>
    <w:pPr>
      <w:spacing w:line="240" w:lineRule="auto"/>
      <w:jc w:val="center"/>
    </w:pPr>
    <w:rPr>
      <w:rFonts w:ascii="Calibri" w:hAnsi="Calibri"/>
      <w:color w:val="483B34" w:themeColor="text2" w:themeShade="BF"/>
    </w:rPr>
  </w:style>
  <w:style w:type="paragraph" w:customStyle="1" w:styleId="Heading1nummererte">
    <w:name w:val="Heading 1 nummererte"/>
    <w:basedOn w:val="Overskrift1"/>
    <w:next w:val="Normal"/>
    <w:qFormat/>
    <w:rsid w:val="00D56A4A"/>
    <w:pPr>
      <w:numPr>
        <w:numId w:val="30"/>
      </w:numPr>
    </w:pPr>
  </w:style>
  <w:style w:type="paragraph" w:customStyle="1" w:styleId="Heading2metodevurderinger">
    <w:name w:val="Heading 2 metodevurderinger"/>
    <w:basedOn w:val="Normal"/>
    <w:qFormat/>
    <w:rsid w:val="005B2CDE"/>
    <w:pPr>
      <w:keepNext/>
      <w:spacing w:before="80" w:after="400"/>
      <w:outlineLvl w:val="1"/>
    </w:pPr>
    <w:rPr>
      <w:b/>
      <w:bCs/>
      <w:caps/>
      <w:spacing w:val="20"/>
      <w:sz w:val="28"/>
      <w:szCs w:val="24"/>
    </w:rPr>
  </w:style>
  <w:style w:type="paragraph" w:customStyle="1" w:styleId="sof-title">
    <w:name w:val="sof-title"/>
    <w:basedOn w:val="Normal"/>
    <w:rsid w:val="002A4EA8"/>
    <w:pPr>
      <w:tabs>
        <w:tab w:val="clear" w:pos="510"/>
      </w:tabs>
      <w:spacing w:line="240" w:lineRule="auto"/>
    </w:pPr>
    <w:rPr>
      <w:rFonts w:ascii="Times New Roman" w:eastAsiaTheme="minorEastAsia" w:hAnsi="Times New Roman"/>
      <w:szCs w:val="22"/>
      <w:lang w:val="en-US" w:eastAsia="en-US"/>
    </w:rPr>
  </w:style>
  <w:style w:type="paragraph" w:customStyle="1" w:styleId="first-letter">
    <w:name w:val="first-letter"/>
    <w:basedOn w:val="Normal"/>
    <w:rsid w:val="002A4EA8"/>
    <w:pPr>
      <w:tabs>
        <w:tab w:val="clear" w:pos="510"/>
      </w:tabs>
      <w:spacing w:line="240" w:lineRule="auto"/>
    </w:pPr>
    <w:rPr>
      <w:rFonts w:ascii="Times New Roman" w:eastAsiaTheme="minorEastAsia" w:hAnsi="Times New Roman"/>
      <w:sz w:val="24"/>
      <w:szCs w:val="24"/>
      <w:lang w:val="en-US" w:eastAsia="en-US"/>
    </w:rPr>
  </w:style>
  <w:style w:type="character" w:customStyle="1" w:styleId="label">
    <w:name w:val="label"/>
    <w:basedOn w:val="Standardskriftforavsnitt"/>
    <w:rsid w:val="002A4EA8"/>
    <w:rPr>
      <w:b w:val="0"/>
      <w:bCs w:val="0"/>
    </w:rPr>
  </w:style>
  <w:style w:type="character" w:customStyle="1" w:styleId="cell">
    <w:name w:val="cell"/>
    <w:basedOn w:val="Standardskriftforavsnitt"/>
    <w:rsid w:val="002A4EA8"/>
    <w:rPr>
      <w:b w:val="0"/>
      <w:bCs w:val="0"/>
    </w:rPr>
  </w:style>
  <w:style w:type="character" w:customStyle="1" w:styleId="cell-value">
    <w:name w:val="cell-value"/>
    <w:basedOn w:val="Standardskriftforavsnitt"/>
    <w:rsid w:val="002A4EA8"/>
    <w:rPr>
      <w:sz w:val="18"/>
      <w:szCs w:val="18"/>
    </w:rPr>
  </w:style>
  <w:style w:type="character" w:customStyle="1" w:styleId="underline1">
    <w:name w:val="underline1"/>
    <w:basedOn w:val="Standardskriftforavsnitt"/>
    <w:rsid w:val="002A4EA8"/>
    <w:rPr>
      <w:u w:val="single"/>
    </w:rPr>
  </w:style>
  <w:style w:type="character" w:customStyle="1" w:styleId="block">
    <w:name w:val="block"/>
    <w:basedOn w:val="Standardskriftforavsnitt"/>
    <w:rsid w:val="002A4EA8"/>
  </w:style>
  <w:style w:type="character" w:customStyle="1" w:styleId="quality-sign1">
    <w:name w:val="quality-sign1"/>
    <w:basedOn w:val="Standardskriftforavsnitt"/>
    <w:rsid w:val="002A4EA8"/>
    <w:rPr>
      <w:rFonts w:ascii="GRADE-quality" w:hAnsi="GRADE-quality" w:hint="default"/>
      <w:sz w:val="21"/>
      <w:szCs w:val="21"/>
    </w:rPr>
  </w:style>
  <w:style w:type="paragraph" w:customStyle="1" w:styleId="Default">
    <w:name w:val="Default"/>
    <w:rsid w:val="00A15C32"/>
    <w:pPr>
      <w:widowControl w:val="0"/>
      <w:autoSpaceDE w:val="0"/>
      <w:autoSpaceDN w:val="0"/>
      <w:adjustRightInd w:val="0"/>
    </w:pPr>
    <w:rPr>
      <w:rFonts w:ascii="Calibri" w:hAnsi="Calibri"/>
      <w:color w:val="000000"/>
      <w:sz w:val="24"/>
      <w:szCs w:val="24"/>
      <w:lang w:val="en-CA" w:eastAsia="en-CA"/>
    </w:rPr>
  </w:style>
  <w:style w:type="paragraph" w:customStyle="1" w:styleId="Normalgeorgia">
    <w:name w:val="Normal + georgia"/>
    <w:basedOn w:val="Normal"/>
    <w:rsid w:val="00450436"/>
    <w:pPr>
      <w:tabs>
        <w:tab w:val="clear" w:pos="510"/>
      </w:tabs>
      <w:spacing w:line="326" w:lineRule="exact"/>
    </w:pPr>
    <w:rPr>
      <w:rFonts w:ascii="Verdana" w:hAnsi="Verdana"/>
      <w:szCs w:val="22"/>
      <w:lang w:eastAsia="zh-CN"/>
    </w:rPr>
  </w:style>
  <w:style w:type="character" w:customStyle="1" w:styleId="quality-sign">
    <w:name w:val="quality-sign"/>
    <w:basedOn w:val="Standardskriftforavsnitt"/>
    <w:rsid w:val="00BF278B"/>
  </w:style>
  <w:style w:type="character" w:customStyle="1" w:styleId="quality-text">
    <w:name w:val="quality-text"/>
    <w:basedOn w:val="Standardskriftforavsnitt"/>
    <w:rsid w:val="00BF278B"/>
  </w:style>
  <w:style w:type="character" w:customStyle="1" w:styleId="comma">
    <w:name w:val="comma"/>
    <w:basedOn w:val="Standardskriftforavsnitt"/>
    <w:rsid w:val="00BF278B"/>
  </w:style>
  <w:style w:type="character" w:customStyle="1" w:styleId="TopptekstTegn">
    <w:name w:val="Topptekst Tegn"/>
    <w:basedOn w:val="Standardskriftforavsnitt"/>
    <w:link w:val="Topptekst"/>
    <w:uiPriority w:val="99"/>
    <w:semiHidden/>
    <w:rsid w:val="008F44EC"/>
    <w:rPr>
      <w:rFonts w:ascii="Sun Cd TFm" w:hAnsi="Sun Cd TFm"/>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051">
      <w:bodyDiv w:val="1"/>
      <w:marLeft w:val="0"/>
      <w:marRight w:val="0"/>
      <w:marTop w:val="0"/>
      <w:marBottom w:val="0"/>
      <w:divBdr>
        <w:top w:val="none" w:sz="0" w:space="0" w:color="auto"/>
        <w:left w:val="none" w:sz="0" w:space="0" w:color="auto"/>
        <w:bottom w:val="none" w:sz="0" w:space="0" w:color="auto"/>
        <w:right w:val="none" w:sz="0" w:space="0" w:color="auto"/>
      </w:divBdr>
    </w:div>
    <w:div w:id="80953460">
      <w:bodyDiv w:val="1"/>
      <w:marLeft w:val="0"/>
      <w:marRight w:val="0"/>
      <w:marTop w:val="0"/>
      <w:marBottom w:val="0"/>
      <w:divBdr>
        <w:top w:val="none" w:sz="0" w:space="0" w:color="auto"/>
        <w:left w:val="none" w:sz="0" w:space="0" w:color="auto"/>
        <w:bottom w:val="none" w:sz="0" w:space="0" w:color="auto"/>
        <w:right w:val="none" w:sz="0" w:space="0" w:color="auto"/>
      </w:divBdr>
    </w:div>
    <w:div w:id="109513186">
      <w:bodyDiv w:val="1"/>
      <w:marLeft w:val="0"/>
      <w:marRight w:val="0"/>
      <w:marTop w:val="0"/>
      <w:marBottom w:val="0"/>
      <w:divBdr>
        <w:top w:val="none" w:sz="0" w:space="0" w:color="auto"/>
        <w:left w:val="none" w:sz="0" w:space="0" w:color="auto"/>
        <w:bottom w:val="none" w:sz="0" w:space="0" w:color="auto"/>
        <w:right w:val="none" w:sz="0" w:space="0" w:color="auto"/>
      </w:divBdr>
    </w:div>
    <w:div w:id="210926825">
      <w:bodyDiv w:val="1"/>
      <w:marLeft w:val="0"/>
      <w:marRight w:val="0"/>
      <w:marTop w:val="0"/>
      <w:marBottom w:val="0"/>
      <w:divBdr>
        <w:top w:val="none" w:sz="0" w:space="0" w:color="auto"/>
        <w:left w:val="none" w:sz="0" w:space="0" w:color="auto"/>
        <w:bottom w:val="none" w:sz="0" w:space="0" w:color="auto"/>
        <w:right w:val="none" w:sz="0" w:space="0" w:color="auto"/>
      </w:divBdr>
    </w:div>
    <w:div w:id="1488282594">
      <w:bodyDiv w:val="1"/>
      <w:marLeft w:val="0"/>
      <w:marRight w:val="0"/>
      <w:marTop w:val="0"/>
      <w:marBottom w:val="0"/>
      <w:divBdr>
        <w:top w:val="none" w:sz="0" w:space="0" w:color="auto"/>
        <w:left w:val="none" w:sz="0" w:space="0" w:color="auto"/>
        <w:bottom w:val="none" w:sz="0" w:space="0" w:color="auto"/>
        <w:right w:val="none" w:sz="0" w:space="0" w:color="auto"/>
      </w:divBdr>
    </w:div>
    <w:div w:id="1601916630">
      <w:bodyDiv w:val="1"/>
      <w:marLeft w:val="0"/>
      <w:marRight w:val="0"/>
      <w:marTop w:val="0"/>
      <w:marBottom w:val="0"/>
      <w:divBdr>
        <w:top w:val="none" w:sz="0" w:space="0" w:color="auto"/>
        <w:left w:val="none" w:sz="0" w:space="0" w:color="auto"/>
        <w:bottom w:val="none" w:sz="0" w:space="0" w:color="auto"/>
        <w:right w:val="none" w:sz="0" w:space="0" w:color="auto"/>
      </w:divBdr>
    </w:div>
    <w:div w:id="1721244080">
      <w:bodyDiv w:val="1"/>
      <w:marLeft w:val="0"/>
      <w:marRight w:val="0"/>
      <w:marTop w:val="0"/>
      <w:marBottom w:val="0"/>
      <w:divBdr>
        <w:top w:val="none" w:sz="0" w:space="0" w:color="auto"/>
        <w:left w:val="none" w:sz="0" w:space="0" w:color="auto"/>
        <w:bottom w:val="none" w:sz="0" w:space="0" w:color="auto"/>
        <w:right w:val="none" w:sz="0" w:space="0" w:color="auto"/>
      </w:divBdr>
    </w:div>
    <w:div w:id="188255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tyles" Target="styles.xml"/><Relationship Id="rId12" Type="http://schemas.openxmlformats.org/officeDocument/2006/relationships/hyperlink" Target="https://folkehelse.sharepoint.com/:u:/r/sites/1250/Delte%20dokumenter/Maler%20og%20kvalitetssikring/Kartleggingsoversikt%202021_maler%20og%20standarder/Kartleggingsoversikt_innspill%20til%20maler%20og%20standarder.url?csf=1&amp;web=1&amp;e=70CZYN" TargetMode="Externa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3.png"/></Relationships>
</file>

<file path=word/theme/theme1.xml><?xml version="1.0" encoding="utf-8"?>
<a:theme xmlns:a="http://schemas.openxmlformats.org/drawingml/2006/main" name="Kunnskapssenteret">
  <a:themeElements>
    <a:clrScheme name="Kunnskapssenteret">
      <a:dk1>
        <a:sysClr val="windowText" lastClr="000000"/>
      </a:dk1>
      <a:lt1>
        <a:srgbClr val="FFFFFF"/>
      </a:lt1>
      <a:dk2>
        <a:srgbClr val="615046"/>
      </a:dk2>
      <a:lt2>
        <a:srgbClr val="EEEDEB"/>
      </a:lt2>
      <a:accent1>
        <a:srgbClr val="00A3D5"/>
      </a:accent1>
      <a:accent2>
        <a:srgbClr val="740F32"/>
      </a:accent2>
      <a:accent3>
        <a:srgbClr val="94A545"/>
      </a:accent3>
      <a:accent4>
        <a:srgbClr val="E5682F"/>
      </a:accent4>
      <a:accent5>
        <a:srgbClr val="F4EA06"/>
      </a:accent5>
      <a:accent6>
        <a:srgbClr val="A89387"/>
      </a:accent6>
      <a:hlink>
        <a:srgbClr val="0195C3"/>
      </a:hlink>
      <a:folHlink>
        <a:srgbClr val="9900CC"/>
      </a:folHlink>
    </a:clrScheme>
    <a:fontScheme name="Kunnskapssenteret">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2010-11-16T00:00:00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1A53831D2B1FCA4E97E310390BB7D9B8" ma:contentTypeVersion="18" ma:contentTypeDescription="Opprett et nytt dokument." ma:contentTypeScope="" ma:versionID="07164a9faef9a7d31c9398bb2e806d16">
  <xsd:schema xmlns:xsd="http://www.w3.org/2001/XMLSchema" xmlns:xs="http://www.w3.org/2001/XMLSchema" xmlns:p="http://schemas.microsoft.com/office/2006/metadata/properties" xmlns:ns2="ef5dd856-6a32-4f72-920b-b3c650540c6d" xmlns:ns3="9e7c1b5f-6b93-4ee4-9fa2-fda8f1b47cf5" xmlns:ns4="21a2857b-8da8-4ddb-9834-feb111e80e4f" targetNamespace="http://schemas.microsoft.com/office/2006/metadata/properties" ma:root="true" ma:fieldsID="fe2beb6b67ff3a06f7ec0562bef019dd" ns2:_="" ns3:_="" ns4:_="">
    <xsd:import namespace="ef5dd856-6a32-4f72-920b-b3c650540c6d"/>
    <xsd:import namespace="9e7c1b5f-6b93-4ee4-9fa2-fda8f1b47cf5"/>
    <xsd:import namespace="21a2857b-8da8-4ddb-9834-feb111e80e4f"/>
    <xsd:element name="properties">
      <xsd:complexType>
        <xsd:sequence>
          <xsd:element name="documentManagement">
            <xsd:complexType>
              <xsd:all>
                <xsd:element ref="ns2:mdc8df0477d149db99847da78456e284" minOccurs="0"/>
                <xsd:element ref="ns2:TaxCatchAll" minOccurs="0"/>
                <xsd:element ref="ns2:TaxKeywordTaxHTField" minOccurs="0"/>
                <xsd:element ref="ns3:FHI_TopicTaxHTField"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d856-6a32-4f72-920b-b3c650540c6d" elementFormDefault="qualified">
    <xsd:import namespace="http://schemas.microsoft.com/office/2006/documentManagement/types"/>
    <xsd:import namespace="http://schemas.microsoft.com/office/infopath/2007/PartnerControls"/>
    <xsd:element name="mdc8df0477d149db99847da78456e284" ma:index="5" nillable="true" ma:displayName="Topic_0" ma:hidden="true" ma:internalName="mdc8df0477d149db99847da78456e284" ma:readOnly="false">
      <xsd:simpleType>
        <xsd:restriction base="dms:Note"/>
      </xsd:simpleType>
    </xsd:element>
    <xsd:element name="TaxCatchAll" ma:index="6" nillable="true" ma:displayName="Taxonomy Catch All Column" ma:hidden="true" ma:list="{954cb0c2-b570-4fed-ae36-e6f66ea60111}" ma:internalName="TaxCatchAll" ma:showField="CatchAllData" ma:web="ef5dd856-6a32-4f72-920b-b3c650540c6d">
      <xsd:complexType>
        <xsd:complexContent>
          <xsd:extension base="dms:MultiChoiceLookup">
            <xsd:sequence>
              <xsd:element name="Value" type="dms:Lookup" maxOccurs="unbounded" minOccurs="0" nillable="true"/>
            </xsd:sequence>
          </xsd:extension>
        </xsd:complexContent>
      </xsd:complexType>
    </xsd:element>
    <xsd:element name="TaxKeywordTaxHTField" ma:index="8"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7c1b5f-6b93-4ee4-9fa2-fda8f1b47cf5" elementFormDefault="qualified">
    <xsd:import namespace="http://schemas.microsoft.com/office/2006/documentManagement/types"/>
    <xsd:import namespace="http://schemas.microsoft.com/office/infopath/2007/PartnerControls"/>
    <xsd:element name="FHI_TopicTaxHTField" ma:index="13" nillable="true" ma:taxonomy="true" ma:internalName="FHI_TopicTaxHTField" ma:taxonomyFieldName="FHI_Topic" ma:displayName="Tema" ma:fieldId="{5eb9fa72-8a58-4312-8bc5-a126a30b4fb3}" ma:taxonomyMulti="true" ma:sspId="e7140caa-8402-4c36-9a5d-f51276ec0a9c" ma:termSetId="10ab213d-8882-42de-b940-43a869fe753a"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a2857b-8da8-4ddb-9834-feb111e80e4f"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holdstype"/>
        <xsd:element ref="dc:title" minOccurs="0" maxOccurs="1" ma:index="3"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HI_TopicTaxHTField xmlns="9e7c1b5f-6b93-4ee4-9fa2-fda8f1b47cf5">
      <Terms xmlns="http://schemas.microsoft.com/office/infopath/2007/PartnerControls"/>
    </FHI_TopicTaxHTField>
    <SharedWithUsers xmlns="ef5dd856-6a32-4f72-920b-b3c650540c6d">
      <UserInfo>
        <DisplayName>Strand, Grete</DisplayName>
        <AccountId>29</AccountId>
        <AccountType/>
      </UserInfo>
      <UserInfo>
        <DisplayName>Indseth, Thor</DisplayName>
        <AccountId>218</AccountId>
        <AccountType/>
      </UserInfo>
    </SharedWithUsers>
    <TaxCatchAll xmlns="ef5dd856-6a32-4f72-920b-b3c650540c6d"/>
    <TaxKeywordTaxHTField xmlns="ef5dd856-6a32-4f72-920b-b3c650540c6d">
      <Terms xmlns="http://schemas.microsoft.com/office/infopath/2007/PartnerControls"/>
    </TaxKeywordTaxHTField>
    <mdc8df0477d149db99847da78456e284 xmlns="ef5dd856-6a32-4f72-920b-b3c650540c6d"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FC10C9-2BC6-4809-AC76-994A384803DF}">
  <ds:schemaRefs>
    <ds:schemaRef ds:uri="http://schemas.openxmlformats.org/officeDocument/2006/bibliography"/>
  </ds:schemaRefs>
</ds:datastoreItem>
</file>

<file path=customXml/itemProps3.xml><?xml version="1.0" encoding="utf-8"?>
<ds:datastoreItem xmlns:ds="http://schemas.openxmlformats.org/officeDocument/2006/customXml" ds:itemID="{44772D44-52E3-47A9-AD9F-E17D7D1B8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d856-6a32-4f72-920b-b3c650540c6d"/>
    <ds:schemaRef ds:uri="9e7c1b5f-6b93-4ee4-9fa2-fda8f1b47cf5"/>
    <ds:schemaRef ds:uri="21a2857b-8da8-4ddb-9834-feb111e80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51192D-8AC2-4F0A-B5FF-0B535385E5E9}">
  <ds:schemaRefs>
    <ds:schemaRef ds:uri="http://schemas.microsoft.com/office/2006/metadata/properties"/>
    <ds:schemaRef ds:uri="http://schemas.microsoft.com/office/infopath/2007/PartnerControls"/>
    <ds:schemaRef ds:uri="9e7c1b5f-6b93-4ee4-9fa2-fda8f1b47cf5"/>
    <ds:schemaRef ds:uri="ef5dd856-6a32-4f72-920b-b3c650540c6d"/>
  </ds:schemaRefs>
</ds:datastoreItem>
</file>

<file path=customXml/itemProps5.xml><?xml version="1.0" encoding="utf-8"?>
<ds:datastoreItem xmlns:ds="http://schemas.openxmlformats.org/officeDocument/2006/customXml" ds:itemID="{956C92BF-D66B-4F49-9BC2-EE39B58ACC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Rapportmal_Kartleggingsoversikt_2022.dotx</Template>
  <TotalTime>0</TotalTime>
  <Pages>25</Pages>
  <Words>3414</Words>
  <Characters>18096</Characters>
  <Application>Microsoft Office Word</Application>
  <DocSecurity>0</DocSecurity>
  <Lines>150</Lines>
  <Paragraphs>42</Paragraphs>
  <ScaleCrop>false</ScaleCrop>
  <HeadingPairs>
    <vt:vector size="2" baseType="variant">
      <vt:variant>
        <vt:lpstr>Tittel</vt:lpstr>
      </vt:variant>
      <vt:variant>
        <vt:i4>1</vt:i4>
      </vt:variant>
    </vt:vector>
  </HeadingPairs>
  <TitlesOfParts>
    <vt:vector size="1" baseType="lpstr">
      <vt:lpstr>Rapportmal_Norsk</vt:lpstr>
    </vt:vector>
  </TitlesOfParts>
  <Company>Folkehelseinstituttet</Company>
  <LinksUpToDate>false</LinksUpToDate>
  <CharactersWithSpaces>21468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Rapportmal_Norsk</dc:title>
  <dc:subject>(fyll inn rapporttype, f. eks. PasOpp-rapport)</dc:subject>
  <dc:creator>Berg, Rigmor</dc:creator>
  <cp:keywords/>
  <dc:description/>
  <cp:lastModifiedBy>Børtnes, Knut Forr</cp:lastModifiedBy>
  <cp:revision>2</cp:revision>
  <cp:lastPrinted>2015-05-20T17:21:00Z</cp:lastPrinted>
  <dcterms:created xsi:type="dcterms:W3CDTF">2022-04-05T12:49:00Z</dcterms:created>
  <dcterms:modified xsi:type="dcterms:W3CDTF">2022-04-05T12:49:00Z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0x0101001A53831D2B1FCA4E97E310390BB7D9B8</vt:lpwstr>
  </property>
  <property fmtid="{D5CDD505-2E9C-101B-9397-08002B2CF9AE}" pid="3" name="TaxKeyword">
    <vt:lpwstr/>
  </property>
  <property fmtid="{D5CDD505-2E9C-101B-9397-08002B2CF9AE}" pid="4" name="FHITopic">
    <vt:lpwstr/>
  </property>
  <property fmtid="{D5CDD505-2E9C-101B-9397-08002B2CF9AE}" pid="5" name="FHI_Topic">
    <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ies>
</file>