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9D26A" w14:textId="77777777" w:rsidR="008B031C" w:rsidRDefault="008B031C" w:rsidP="00523566">
      <w:pPr>
        <w:rPr>
          <w:sz w:val="56"/>
        </w:rPr>
      </w:pPr>
      <w:bookmarkStart w:id="0" w:name="_Toc48189656"/>
    </w:p>
    <w:p w14:paraId="3909E3BC" w14:textId="77777777" w:rsidR="008B031C" w:rsidRDefault="008B031C" w:rsidP="00523566">
      <w:pPr>
        <w:rPr>
          <w:sz w:val="56"/>
        </w:rPr>
      </w:pPr>
    </w:p>
    <w:p w14:paraId="4B7268BF" w14:textId="77777777" w:rsidR="008B031C" w:rsidRDefault="008B031C" w:rsidP="00523566">
      <w:pPr>
        <w:rPr>
          <w:sz w:val="56"/>
        </w:rPr>
      </w:pPr>
    </w:p>
    <w:p w14:paraId="7F29408C" w14:textId="77777777" w:rsidR="008B031C" w:rsidRDefault="00C06D3B" w:rsidP="00523566">
      <w:pPr>
        <w:rPr>
          <w:sz w:val="56"/>
        </w:rPr>
      </w:pPr>
      <w:r>
        <w:rPr>
          <w:sz w:val="56"/>
        </w:rPr>
        <w:t>[</w:t>
      </w:r>
      <w:r w:rsidR="008B031C" w:rsidRPr="008B031C">
        <w:rPr>
          <w:sz w:val="56"/>
        </w:rPr>
        <w:t>Her skriver du inn tittel</w:t>
      </w:r>
      <w:r>
        <w:rPr>
          <w:sz w:val="56"/>
        </w:rPr>
        <w:t>]</w:t>
      </w:r>
      <w:r w:rsidR="008B031C" w:rsidRPr="008B031C">
        <w:rPr>
          <w:sz w:val="56"/>
        </w:rPr>
        <w:t xml:space="preserve"> </w:t>
      </w:r>
    </w:p>
    <w:p w14:paraId="041D9BE5" w14:textId="0B99816A" w:rsidR="00183625" w:rsidRDefault="008B031C" w:rsidP="00523566">
      <w:pPr>
        <w:rPr>
          <w:sz w:val="36"/>
        </w:rPr>
      </w:pPr>
      <w:r w:rsidRPr="008B031C">
        <w:rPr>
          <w:sz w:val="36"/>
        </w:rPr>
        <w:t>(Info erstatte</w:t>
      </w:r>
      <w:r w:rsidR="00C06D3B">
        <w:rPr>
          <w:sz w:val="36"/>
        </w:rPr>
        <w:t>r</w:t>
      </w:r>
      <w:r w:rsidRPr="008B031C">
        <w:rPr>
          <w:sz w:val="36"/>
        </w:rPr>
        <w:t xml:space="preserve"> siden med FHIs forside for rapporter før publisering)</w:t>
      </w:r>
    </w:p>
    <w:p w14:paraId="7A2D4CAE" w14:textId="77777777" w:rsidR="00183625" w:rsidRPr="008B031C" w:rsidRDefault="00183625" w:rsidP="00523566">
      <w:pPr>
        <w:rPr>
          <w:sz w:val="36"/>
        </w:rPr>
        <w:sectPr w:rsidR="00183625" w:rsidRPr="008B031C" w:rsidSect="0003365E">
          <w:headerReference w:type="default" r:id="rId12"/>
          <w:footerReference w:type="even" r:id="rId13"/>
          <w:footerReference w:type="default" r:id="rId14"/>
          <w:headerReference w:type="first" r:id="rId15"/>
          <w:pgSz w:w="11901" w:h="16840"/>
          <w:pgMar w:top="1021" w:right="2268" w:bottom="1247" w:left="1418" w:header="0" w:footer="680" w:gutter="0"/>
          <w:pgNumType w:chapStyle="1"/>
          <w:cols w:space="708"/>
          <w:titlePg/>
          <w:docGrid w:linePitch="299"/>
        </w:sectPr>
      </w:pPr>
    </w:p>
    <w:p w14:paraId="0E2CDC7A" w14:textId="77777777" w:rsidR="00BF224B" w:rsidRDefault="00BF224B">
      <w:pPr>
        <w:rPr>
          <w:rStyle w:val="instruksjonstekst2"/>
          <w:b/>
        </w:rPr>
      </w:pPr>
    </w:p>
    <w:tbl>
      <w:tblPr>
        <w:tblStyle w:val="Tabellrutenett"/>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7"/>
        <w:gridCol w:w="7027"/>
      </w:tblGrid>
      <w:tr w:rsidR="000419B9" w:rsidRPr="00C44F0E" w14:paraId="6DB7EABD" w14:textId="77777777" w:rsidTr="00482E85">
        <w:tc>
          <w:tcPr>
            <w:tcW w:w="2187" w:type="dxa"/>
          </w:tcPr>
          <w:p w14:paraId="6A12DFDA" w14:textId="77777777" w:rsidR="00A64171" w:rsidRPr="00C44F0E" w:rsidRDefault="00A64171" w:rsidP="009742FC">
            <w:pPr>
              <w:pStyle w:val="KolofonBoldleft"/>
              <w:rPr>
                <w:sz w:val="22"/>
              </w:rPr>
            </w:pPr>
            <w:r w:rsidRPr="00C44F0E">
              <w:rPr>
                <w:sz w:val="22"/>
              </w:rPr>
              <w:t>Utgitt av</w:t>
            </w:r>
          </w:p>
          <w:p w14:paraId="71229C7D" w14:textId="77777777" w:rsidR="00A64171" w:rsidRPr="00C44F0E" w:rsidRDefault="00A64171" w:rsidP="009742FC">
            <w:pPr>
              <w:pStyle w:val="KolofonBoldleft"/>
              <w:rPr>
                <w:sz w:val="22"/>
              </w:rPr>
            </w:pPr>
          </w:p>
          <w:p w14:paraId="57DA4FA2" w14:textId="77777777" w:rsidR="000419B9" w:rsidRPr="00C44F0E" w:rsidRDefault="000419B9" w:rsidP="009742FC">
            <w:pPr>
              <w:pStyle w:val="KolofonBoldleft"/>
              <w:rPr>
                <w:sz w:val="22"/>
              </w:rPr>
            </w:pPr>
            <w:r w:rsidRPr="00C44F0E">
              <w:rPr>
                <w:sz w:val="22"/>
              </w:rPr>
              <w:t xml:space="preserve">Tittel </w:t>
            </w:r>
          </w:p>
        </w:tc>
        <w:tc>
          <w:tcPr>
            <w:tcW w:w="7027" w:type="dxa"/>
          </w:tcPr>
          <w:p w14:paraId="6D2DED2A" w14:textId="77777777" w:rsidR="00A64171" w:rsidRPr="00C44F0E" w:rsidRDefault="00A64171" w:rsidP="009742FC">
            <w:pPr>
              <w:pStyle w:val="Kolofonnormalright"/>
              <w:rPr>
                <w:sz w:val="22"/>
                <w:lang w:val="nb-NO"/>
              </w:rPr>
            </w:pPr>
            <w:r w:rsidRPr="00C44F0E">
              <w:rPr>
                <w:sz w:val="22"/>
                <w:lang w:val="nb-NO"/>
              </w:rPr>
              <w:t>Folkehelseinstituttet</w:t>
            </w:r>
          </w:p>
          <w:p w14:paraId="15F05301" w14:textId="77777777" w:rsidR="00A64171" w:rsidRPr="00C44F0E" w:rsidRDefault="009A6707" w:rsidP="009742FC">
            <w:pPr>
              <w:pStyle w:val="Kolofonnormalright"/>
              <w:rPr>
                <w:sz w:val="22"/>
                <w:lang w:val="nb-NO"/>
              </w:rPr>
            </w:pPr>
            <w:r w:rsidRPr="00C44F0E">
              <w:rPr>
                <w:sz w:val="22"/>
                <w:lang w:val="nb-NO"/>
              </w:rPr>
              <w:t>Område for helsetjenester</w:t>
            </w:r>
          </w:p>
          <w:p w14:paraId="3FAD12D2" w14:textId="4B3DFCA6" w:rsidR="000419B9" w:rsidRPr="00C44F0E" w:rsidRDefault="00F22342" w:rsidP="00A54FA5">
            <w:pPr>
              <w:pStyle w:val="Kolofonnormalright"/>
              <w:rPr>
                <w:sz w:val="22"/>
                <w:lang w:val="nb-NO"/>
              </w:rPr>
            </w:pPr>
            <w:r>
              <w:rPr>
                <w:sz w:val="22"/>
                <w:lang w:val="nb-NO"/>
              </w:rPr>
              <w:t>[Skriv tittel]</w:t>
            </w:r>
            <w:r w:rsidR="000419B9" w:rsidRPr="00C44F0E">
              <w:rPr>
                <w:sz w:val="22"/>
                <w:lang w:val="nb-NO"/>
              </w:rPr>
              <w:t xml:space="preserve"> </w:t>
            </w:r>
            <w:r w:rsidR="000419B9" w:rsidRPr="00C44F0E">
              <w:rPr>
                <w:rStyle w:val="instruksjonstekst2"/>
                <w:sz w:val="22"/>
                <w:highlight w:val="yellow"/>
              </w:rPr>
              <w:t xml:space="preserve"> </w:t>
            </w:r>
            <w:r w:rsidR="007511D6">
              <w:rPr>
                <w:rStyle w:val="instruksjonstekst2"/>
                <w:sz w:val="22"/>
                <w:highlight w:val="yellow"/>
              </w:rPr>
              <w:t xml:space="preserve">Skal </w:t>
            </w:r>
            <w:r w:rsidR="000419B9" w:rsidRPr="00C44F0E">
              <w:rPr>
                <w:rStyle w:val="instruksjonstekst2"/>
                <w:sz w:val="22"/>
                <w:highlight w:val="yellow"/>
              </w:rPr>
              <w:t xml:space="preserve">være </w:t>
            </w:r>
            <w:r w:rsidR="008B031C" w:rsidRPr="00C44F0E">
              <w:rPr>
                <w:rStyle w:val="instruksjonstekst2"/>
                <w:sz w:val="22"/>
                <w:highlight w:val="yellow"/>
              </w:rPr>
              <w:t>beskrivende</w:t>
            </w:r>
            <w:r w:rsidR="007511D6">
              <w:rPr>
                <w:rStyle w:val="instruksjonstekst2"/>
                <w:sz w:val="22"/>
                <w:highlight w:val="yellow"/>
              </w:rPr>
              <w:t>,</w:t>
            </w:r>
            <w:r w:rsidR="000419B9" w:rsidRPr="00C44F0E">
              <w:rPr>
                <w:rStyle w:val="instruksjonstekst2"/>
                <w:sz w:val="22"/>
                <w:highlight w:val="yellow"/>
              </w:rPr>
              <w:t xml:space="preserve"> men ikke </w:t>
            </w:r>
            <w:r w:rsidR="008B031C" w:rsidRPr="00C44F0E">
              <w:rPr>
                <w:rStyle w:val="instruksjonstekst2"/>
                <w:sz w:val="22"/>
                <w:highlight w:val="yellow"/>
              </w:rPr>
              <w:t>for lang</w:t>
            </w:r>
            <w:r w:rsidR="00C44F0E">
              <w:rPr>
                <w:rStyle w:val="instruksjonstekst2"/>
                <w:sz w:val="22"/>
                <w:highlight w:val="yellow"/>
              </w:rPr>
              <w:t xml:space="preserve">. Avslutt med kolon og type oversikt (f.eks. </w:t>
            </w:r>
            <w:r w:rsidR="00340F21">
              <w:rPr>
                <w:rStyle w:val="instruksjonstekst2"/>
                <w:sz w:val="22"/>
                <w:highlight w:val="yellow"/>
              </w:rPr>
              <w:t>Brukermedvirkning på psykisk helse- og rusfeltet</w:t>
            </w:r>
            <w:r w:rsidR="00C44F0E">
              <w:rPr>
                <w:rStyle w:val="instruksjonstekst2"/>
                <w:sz w:val="22"/>
                <w:highlight w:val="yellow"/>
              </w:rPr>
              <w:t xml:space="preserve">: </w:t>
            </w:r>
            <w:r w:rsidR="00340F21">
              <w:rPr>
                <w:rStyle w:val="instruksjonstekst2"/>
                <w:sz w:val="22"/>
                <w:highlight w:val="yellow"/>
              </w:rPr>
              <w:t>forskningskart</w:t>
            </w:r>
            <w:r w:rsidR="00283849">
              <w:rPr>
                <w:rStyle w:val="instruksjonstekst2"/>
                <w:sz w:val="22"/>
                <w:highlight w:val="yellow"/>
              </w:rPr>
              <w:t>)</w:t>
            </w:r>
            <w:r w:rsidR="00C44F0E">
              <w:rPr>
                <w:rStyle w:val="instruksjonstekst2"/>
                <w:sz w:val="22"/>
                <w:highlight w:val="yellow"/>
              </w:rPr>
              <w:t xml:space="preserve"> </w:t>
            </w:r>
            <w:r w:rsidR="000419B9" w:rsidRPr="00C44F0E">
              <w:rPr>
                <w:rStyle w:val="instruksjonstekst2"/>
                <w:sz w:val="22"/>
                <w:highlight w:val="yellow"/>
              </w:rPr>
              <w:t xml:space="preserve"> </w:t>
            </w:r>
          </w:p>
        </w:tc>
      </w:tr>
      <w:tr w:rsidR="000419B9" w:rsidRPr="00C44F0E" w14:paraId="1D1547A8" w14:textId="77777777" w:rsidTr="00482E85">
        <w:tc>
          <w:tcPr>
            <w:tcW w:w="2187" w:type="dxa"/>
          </w:tcPr>
          <w:p w14:paraId="43B53671" w14:textId="77777777" w:rsidR="000419B9" w:rsidRPr="00C44F0E" w:rsidRDefault="000419B9" w:rsidP="009742FC">
            <w:pPr>
              <w:pStyle w:val="KolofonBoldleft"/>
              <w:rPr>
                <w:sz w:val="22"/>
                <w:lang w:val="nb-NO"/>
              </w:rPr>
            </w:pPr>
            <w:r w:rsidRPr="00C44F0E">
              <w:rPr>
                <w:sz w:val="22"/>
                <w:lang w:val="nb-NO"/>
              </w:rPr>
              <w:t>English title</w:t>
            </w:r>
          </w:p>
        </w:tc>
        <w:tc>
          <w:tcPr>
            <w:tcW w:w="7027" w:type="dxa"/>
          </w:tcPr>
          <w:p w14:paraId="19F6688A" w14:textId="23D00E1E" w:rsidR="000419B9" w:rsidRPr="00C44F0E" w:rsidRDefault="00F22342" w:rsidP="008B031C">
            <w:pPr>
              <w:tabs>
                <w:tab w:val="clear" w:pos="510"/>
              </w:tabs>
            </w:pPr>
            <w:r>
              <w:t xml:space="preserve">[Skriv engelsk tittel] </w:t>
            </w:r>
            <w:r w:rsidR="000419B9" w:rsidRPr="00C44F0E">
              <w:rPr>
                <w:rStyle w:val="instruksjonstekst2"/>
                <w:sz w:val="22"/>
                <w:highlight w:val="yellow"/>
              </w:rPr>
              <w:t xml:space="preserve">Skal speile norsk tittel </w:t>
            </w:r>
          </w:p>
        </w:tc>
      </w:tr>
      <w:tr w:rsidR="00A64171" w:rsidRPr="00C44F0E" w14:paraId="36368CF5" w14:textId="77777777" w:rsidTr="00482E85">
        <w:tc>
          <w:tcPr>
            <w:tcW w:w="2187" w:type="dxa"/>
          </w:tcPr>
          <w:p w14:paraId="546AC37C" w14:textId="77777777" w:rsidR="00A64171" w:rsidRPr="00C44F0E" w:rsidRDefault="00A64171" w:rsidP="009742FC">
            <w:pPr>
              <w:pStyle w:val="KolofonBoldleft"/>
              <w:rPr>
                <w:sz w:val="22"/>
                <w:lang w:val="nb-NO"/>
              </w:rPr>
            </w:pPr>
            <w:r w:rsidRPr="00C44F0E">
              <w:rPr>
                <w:sz w:val="22"/>
                <w:lang w:val="nb-NO"/>
              </w:rPr>
              <w:t>Ansvarlig</w:t>
            </w:r>
          </w:p>
        </w:tc>
        <w:tc>
          <w:tcPr>
            <w:tcW w:w="7027" w:type="dxa"/>
          </w:tcPr>
          <w:p w14:paraId="1EDA4284" w14:textId="77777777" w:rsidR="00A64171" w:rsidRPr="00C44F0E" w:rsidRDefault="00A64171" w:rsidP="00E1413A">
            <w:pPr>
              <w:pStyle w:val="Kolofonnormalright"/>
              <w:rPr>
                <w:sz w:val="22"/>
              </w:rPr>
            </w:pPr>
            <w:r w:rsidRPr="00C44F0E">
              <w:rPr>
                <w:sz w:val="22"/>
                <w:lang w:val="nb-NO"/>
              </w:rPr>
              <w:t>Camilla Stolt</w:t>
            </w:r>
            <w:r w:rsidRPr="00C44F0E">
              <w:rPr>
                <w:sz w:val="22"/>
              </w:rPr>
              <w:t>enberg, direktør</w:t>
            </w:r>
          </w:p>
        </w:tc>
      </w:tr>
      <w:tr w:rsidR="00A64171" w:rsidRPr="00C44F0E" w14:paraId="329BE7CF" w14:textId="77777777" w:rsidTr="00482E85">
        <w:tc>
          <w:tcPr>
            <w:tcW w:w="2187" w:type="dxa"/>
          </w:tcPr>
          <w:p w14:paraId="65CA6606" w14:textId="77777777" w:rsidR="00A64171" w:rsidRPr="00C44F0E" w:rsidRDefault="00A64171">
            <w:pPr>
              <w:pStyle w:val="KolofonBoldleft"/>
              <w:rPr>
                <w:sz w:val="22"/>
              </w:rPr>
            </w:pPr>
            <w:r w:rsidRPr="00C44F0E">
              <w:rPr>
                <w:sz w:val="22"/>
              </w:rPr>
              <w:t>Forfattere</w:t>
            </w:r>
          </w:p>
          <w:p w14:paraId="20B8D7E9" w14:textId="77777777" w:rsidR="00A64171" w:rsidRPr="00C44F0E" w:rsidRDefault="00A64171">
            <w:pPr>
              <w:pStyle w:val="KolofonBoldleft"/>
              <w:rPr>
                <w:sz w:val="22"/>
              </w:rPr>
            </w:pPr>
          </w:p>
          <w:p w14:paraId="6E3FD66A" w14:textId="77777777" w:rsidR="00A64171" w:rsidRPr="00C44F0E" w:rsidRDefault="00A64171">
            <w:pPr>
              <w:pStyle w:val="KolofonBoldleft"/>
              <w:rPr>
                <w:sz w:val="22"/>
              </w:rPr>
            </w:pPr>
          </w:p>
          <w:p w14:paraId="2211995F" w14:textId="77777777" w:rsidR="00A64171" w:rsidRPr="00C44F0E" w:rsidRDefault="00A64171">
            <w:pPr>
              <w:pStyle w:val="KolofonBoldleft"/>
              <w:rPr>
                <w:sz w:val="22"/>
              </w:rPr>
            </w:pPr>
          </w:p>
          <w:p w14:paraId="1835848A" w14:textId="77777777" w:rsidR="00A64171" w:rsidRPr="00C44F0E" w:rsidRDefault="00A64171" w:rsidP="009742FC">
            <w:pPr>
              <w:pStyle w:val="KolofonBoldleft"/>
              <w:rPr>
                <w:sz w:val="22"/>
              </w:rPr>
            </w:pPr>
          </w:p>
        </w:tc>
        <w:tc>
          <w:tcPr>
            <w:tcW w:w="7027" w:type="dxa"/>
          </w:tcPr>
          <w:p w14:paraId="582A705B" w14:textId="53C68F44" w:rsidR="00A64171" w:rsidRPr="00C44F0E" w:rsidRDefault="00A64171" w:rsidP="009742FC">
            <w:pPr>
              <w:pStyle w:val="Kolofonnormalright"/>
              <w:rPr>
                <w:sz w:val="22"/>
                <w:lang w:val="nb-NO"/>
              </w:rPr>
            </w:pPr>
            <w:r w:rsidRPr="00C44F0E">
              <w:rPr>
                <w:rStyle w:val="instruksjonstekst2"/>
                <w:sz w:val="22"/>
                <w:highlight w:val="yellow"/>
              </w:rPr>
              <w:t xml:space="preserve"> Forfatterrekkefølge skal baseres på innsats. </w:t>
            </w:r>
            <w:r w:rsidR="00C44F0E" w:rsidRPr="00C44F0E">
              <w:rPr>
                <w:rStyle w:val="instruksjonstekst2"/>
                <w:sz w:val="22"/>
                <w:highlight w:val="yellow"/>
              </w:rPr>
              <w:t>Se råd i admin.håndbok</w:t>
            </w:r>
          </w:p>
          <w:p w14:paraId="6F25452C" w14:textId="77777777" w:rsidR="00A64171" w:rsidRPr="00C44F0E" w:rsidRDefault="00A64171" w:rsidP="009742FC">
            <w:pPr>
              <w:pStyle w:val="Kolofonnormalright"/>
              <w:rPr>
                <w:sz w:val="22"/>
                <w:lang w:val="nb-NO"/>
              </w:rPr>
            </w:pPr>
            <w:r w:rsidRPr="00C44F0E">
              <w:rPr>
                <w:sz w:val="22"/>
                <w:lang w:val="nb-NO"/>
              </w:rPr>
              <w:t xml:space="preserve">Fornavn Etternavn, prosjektleder, </w:t>
            </w:r>
          </w:p>
          <w:p w14:paraId="03DB9B54" w14:textId="77777777" w:rsidR="00A64171" w:rsidRPr="00C44F0E" w:rsidRDefault="00A64171" w:rsidP="009742FC">
            <w:pPr>
              <w:pStyle w:val="Kolofonnormalright"/>
              <w:rPr>
                <w:sz w:val="22"/>
                <w:lang w:val="nb-NO"/>
              </w:rPr>
            </w:pPr>
            <w:r w:rsidRPr="00C44F0E">
              <w:rPr>
                <w:sz w:val="22"/>
                <w:lang w:val="nb-NO"/>
              </w:rPr>
              <w:t xml:space="preserve">Fornavn Etternavn,  </w:t>
            </w:r>
          </w:p>
          <w:p w14:paraId="1AE2A030" w14:textId="77777777" w:rsidR="00A64171" w:rsidRPr="00C44F0E" w:rsidRDefault="00A64171" w:rsidP="009742FC">
            <w:pPr>
              <w:pStyle w:val="Kolofonnormalright"/>
              <w:rPr>
                <w:sz w:val="22"/>
                <w:lang w:val="nb-NO"/>
              </w:rPr>
            </w:pPr>
            <w:r w:rsidRPr="00C44F0E">
              <w:rPr>
                <w:sz w:val="22"/>
                <w:lang w:val="nb-NO"/>
              </w:rPr>
              <w:t xml:space="preserve">Fornavn Etternavn, </w:t>
            </w:r>
          </w:p>
          <w:p w14:paraId="03280D89" w14:textId="77777777" w:rsidR="00A64171" w:rsidRPr="00915D18" w:rsidRDefault="00A64171" w:rsidP="00AC02D6">
            <w:pPr>
              <w:pStyle w:val="Kolofonnormalright"/>
              <w:rPr>
                <w:sz w:val="22"/>
                <w:lang w:val="nb-NO"/>
              </w:rPr>
            </w:pPr>
            <w:r w:rsidRPr="00915D18">
              <w:rPr>
                <w:sz w:val="22"/>
                <w:lang w:val="nb-NO"/>
              </w:rPr>
              <w:t xml:space="preserve">Fornavn Etternavn, </w:t>
            </w:r>
          </w:p>
        </w:tc>
      </w:tr>
      <w:tr w:rsidR="00A64171" w:rsidRPr="00C44F0E" w14:paraId="4DEDAF78" w14:textId="77777777" w:rsidTr="00482E85">
        <w:trPr>
          <w:trHeight w:val="530"/>
        </w:trPr>
        <w:tc>
          <w:tcPr>
            <w:tcW w:w="2187" w:type="dxa"/>
          </w:tcPr>
          <w:p w14:paraId="2218BC08" w14:textId="77777777" w:rsidR="00A64171" w:rsidRPr="00C44F0E" w:rsidRDefault="00A64171">
            <w:pPr>
              <w:pStyle w:val="KolofonBoldleft"/>
              <w:rPr>
                <w:sz w:val="22"/>
              </w:rPr>
            </w:pPr>
            <w:r w:rsidRPr="00C44F0E">
              <w:rPr>
                <w:sz w:val="22"/>
              </w:rPr>
              <w:t>ISBN</w:t>
            </w:r>
          </w:p>
        </w:tc>
        <w:tc>
          <w:tcPr>
            <w:tcW w:w="7027" w:type="dxa"/>
          </w:tcPr>
          <w:p w14:paraId="29F2427E" w14:textId="411B6E27" w:rsidR="00A64171" w:rsidRPr="00C44F0E" w:rsidRDefault="00F22342" w:rsidP="00C44F0E">
            <w:pPr>
              <w:pStyle w:val="Kolofonnormalright"/>
              <w:rPr>
                <w:rStyle w:val="instruksjonstekst2"/>
                <w:sz w:val="22"/>
              </w:rPr>
            </w:pPr>
            <w:r w:rsidRPr="00F22342">
              <w:rPr>
                <w:sz w:val="22"/>
                <w:lang w:val="nb-NO"/>
              </w:rPr>
              <w:t>[ISBN nummer]</w:t>
            </w:r>
            <w:r w:rsidR="00A64171" w:rsidRPr="00C44F0E">
              <w:rPr>
                <w:sz w:val="22"/>
                <w:lang w:val="nb-NO"/>
              </w:rPr>
              <w:t xml:space="preserve"> </w:t>
            </w:r>
            <w:r w:rsidR="00A64171" w:rsidRPr="00C44F0E">
              <w:rPr>
                <w:sz w:val="22"/>
                <w:highlight w:val="yellow"/>
                <w:lang w:val="nb-NO"/>
              </w:rPr>
              <w:t xml:space="preserve"> </w:t>
            </w:r>
            <w:r w:rsidR="00A64171" w:rsidRPr="00C44F0E">
              <w:rPr>
                <w:rStyle w:val="instruksjonstekst2"/>
                <w:sz w:val="22"/>
              </w:rPr>
              <w:t xml:space="preserve">Prosjektleder </w:t>
            </w:r>
            <w:r w:rsidR="00C44F0E" w:rsidRPr="00C44F0E">
              <w:rPr>
                <w:rStyle w:val="instruksjonstekst2"/>
                <w:sz w:val="22"/>
              </w:rPr>
              <w:t xml:space="preserve">ber om </w:t>
            </w:r>
            <w:r w:rsidR="00A64171" w:rsidRPr="00C44F0E">
              <w:rPr>
                <w:rStyle w:val="instruksjonstekst2"/>
                <w:sz w:val="22"/>
              </w:rPr>
              <w:t xml:space="preserve">dette fra </w:t>
            </w:r>
            <w:r w:rsidR="00C44F0E" w:rsidRPr="00C44F0E">
              <w:rPr>
                <w:rStyle w:val="instruksjonstekst2"/>
                <w:sz w:val="22"/>
              </w:rPr>
              <w:t>biblioteket@fhi.no</w:t>
            </w:r>
            <w:r w:rsidR="00A64171" w:rsidRPr="00C44F0E">
              <w:rPr>
                <w:rStyle w:val="instruksjonstekst2"/>
                <w:sz w:val="22"/>
              </w:rPr>
              <w:t xml:space="preserve">. Oppgi </w:t>
            </w:r>
            <w:r w:rsidR="00C44F0E" w:rsidRPr="00C44F0E">
              <w:rPr>
                <w:rStyle w:val="instruksjonstekst2"/>
                <w:sz w:val="22"/>
              </w:rPr>
              <w:t>sitering i henvendelsen til biblioteket.</w:t>
            </w:r>
            <w:r w:rsidR="00A64171" w:rsidRPr="00C44F0E">
              <w:rPr>
                <w:rStyle w:val="instruksjonstekst2"/>
                <w:sz w:val="22"/>
                <w:highlight w:val="yellow"/>
              </w:rPr>
              <w:t xml:space="preserve"> </w:t>
            </w:r>
          </w:p>
        </w:tc>
      </w:tr>
      <w:tr w:rsidR="00A64171" w:rsidRPr="00C44F0E" w14:paraId="0FA9BF0B" w14:textId="77777777" w:rsidTr="00482E85">
        <w:tc>
          <w:tcPr>
            <w:tcW w:w="2187" w:type="dxa"/>
          </w:tcPr>
          <w:p w14:paraId="32716450" w14:textId="77777777" w:rsidR="00A64171" w:rsidRPr="00C44F0E" w:rsidRDefault="00A64171" w:rsidP="009742FC">
            <w:pPr>
              <w:pStyle w:val="KolofonBoldleft"/>
              <w:rPr>
                <w:sz w:val="22"/>
              </w:rPr>
            </w:pPr>
            <w:r w:rsidRPr="00C44F0E">
              <w:rPr>
                <w:sz w:val="22"/>
              </w:rPr>
              <w:t>Publikasjonstype</w:t>
            </w:r>
          </w:p>
        </w:tc>
        <w:tc>
          <w:tcPr>
            <w:tcW w:w="7027" w:type="dxa"/>
          </w:tcPr>
          <w:p w14:paraId="4322231C" w14:textId="7ECAC032" w:rsidR="00A64171" w:rsidRPr="00C44F0E" w:rsidRDefault="00340F21" w:rsidP="00AC02D6">
            <w:pPr>
              <w:pStyle w:val="Kolofonnormalright"/>
              <w:rPr>
                <w:sz w:val="22"/>
              </w:rPr>
            </w:pPr>
            <w:r>
              <w:rPr>
                <w:sz w:val="22"/>
              </w:rPr>
              <w:t>Forskningskartlegging</w:t>
            </w:r>
          </w:p>
        </w:tc>
      </w:tr>
      <w:tr w:rsidR="00A64171" w:rsidRPr="00C44F0E" w14:paraId="7584C7E9" w14:textId="77777777" w:rsidTr="00482E85">
        <w:tc>
          <w:tcPr>
            <w:tcW w:w="2187" w:type="dxa"/>
          </w:tcPr>
          <w:p w14:paraId="7E12C29D" w14:textId="77777777" w:rsidR="00A64171" w:rsidRPr="00C44F0E" w:rsidRDefault="00A64171" w:rsidP="009742FC">
            <w:pPr>
              <w:pStyle w:val="KolofonBoldleft"/>
              <w:rPr>
                <w:sz w:val="22"/>
              </w:rPr>
            </w:pPr>
            <w:r w:rsidRPr="00C44F0E">
              <w:rPr>
                <w:sz w:val="22"/>
              </w:rPr>
              <w:t>Antall sider</w:t>
            </w:r>
          </w:p>
        </w:tc>
        <w:tc>
          <w:tcPr>
            <w:tcW w:w="7027" w:type="dxa"/>
          </w:tcPr>
          <w:p w14:paraId="30C0F507" w14:textId="15DBB7F0" w:rsidR="00A64171" w:rsidRPr="00C44F0E" w:rsidRDefault="00F22342" w:rsidP="00F22342">
            <w:pPr>
              <w:pStyle w:val="Kolofonnormalright"/>
              <w:rPr>
                <w:sz w:val="22"/>
                <w:lang w:val="nb-NO"/>
              </w:rPr>
            </w:pPr>
            <w:r>
              <w:rPr>
                <w:sz w:val="22"/>
              </w:rPr>
              <w:t>[xxx</w:t>
            </w:r>
            <w:r w:rsidR="00A64171" w:rsidRPr="00C44F0E">
              <w:rPr>
                <w:sz w:val="22"/>
                <w:lang w:val="nb-NO"/>
              </w:rPr>
              <w:t xml:space="preserve"> (</w:t>
            </w:r>
            <w:r>
              <w:rPr>
                <w:sz w:val="22"/>
                <w:lang w:val="nb-NO"/>
              </w:rPr>
              <w:t xml:space="preserve">xxx)] </w:t>
            </w:r>
            <w:r w:rsidR="00A64171" w:rsidRPr="00C44F0E">
              <w:rPr>
                <w:sz w:val="22"/>
                <w:lang w:val="nb-NO"/>
              </w:rPr>
              <w:t>inklusiv vedlegg)</w:t>
            </w:r>
            <w:r w:rsidR="001203EB" w:rsidRPr="00C44F0E">
              <w:rPr>
                <w:sz w:val="22"/>
                <w:lang w:val="nb-NO"/>
              </w:rPr>
              <w:t xml:space="preserve"> </w:t>
            </w:r>
          </w:p>
        </w:tc>
      </w:tr>
      <w:tr w:rsidR="00A64171" w:rsidRPr="00C44F0E" w14:paraId="5B227B18" w14:textId="77777777" w:rsidTr="00482E85">
        <w:tc>
          <w:tcPr>
            <w:tcW w:w="2187" w:type="dxa"/>
          </w:tcPr>
          <w:p w14:paraId="01F62298" w14:textId="77777777" w:rsidR="00A64171" w:rsidRPr="00C44F0E" w:rsidRDefault="00A64171" w:rsidP="009742FC">
            <w:pPr>
              <w:pStyle w:val="KolofonBoldleft"/>
              <w:rPr>
                <w:sz w:val="22"/>
              </w:rPr>
            </w:pPr>
            <w:r w:rsidRPr="00C44F0E">
              <w:rPr>
                <w:sz w:val="22"/>
              </w:rPr>
              <w:t>Oppdragsgiver</w:t>
            </w:r>
          </w:p>
        </w:tc>
        <w:tc>
          <w:tcPr>
            <w:tcW w:w="7027" w:type="dxa"/>
          </w:tcPr>
          <w:p w14:paraId="5A99D8E4" w14:textId="37F8222E" w:rsidR="00A64171" w:rsidRPr="00C44F0E" w:rsidRDefault="00F22342" w:rsidP="007511D6">
            <w:pPr>
              <w:pStyle w:val="Kolofonnormalright"/>
              <w:rPr>
                <w:sz w:val="22"/>
                <w:lang w:val="nb-NO"/>
              </w:rPr>
            </w:pPr>
            <w:r>
              <w:rPr>
                <w:sz w:val="22"/>
              </w:rPr>
              <w:t>[tekst]</w:t>
            </w:r>
            <w:r w:rsidR="00A64171" w:rsidRPr="00C44F0E">
              <w:rPr>
                <w:sz w:val="22"/>
                <w:lang w:val="nb-NO"/>
              </w:rPr>
              <w:t xml:space="preserve"> </w:t>
            </w:r>
          </w:p>
        </w:tc>
      </w:tr>
      <w:tr w:rsidR="00A64171" w:rsidRPr="00C44F0E" w14:paraId="4D5EAB1D" w14:textId="77777777" w:rsidTr="00482E85">
        <w:tc>
          <w:tcPr>
            <w:tcW w:w="2187" w:type="dxa"/>
          </w:tcPr>
          <w:p w14:paraId="54D93783" w14:textId="77777777" w:rsidR="00A64171" w:rsidRPr="00C44F0E" w:rsidRDefault="00A64171" w:rsidP="009742FC">
            <w:pPr>
              <w:pStyle w:val="KolofonBoldleft"/>
              <w:rPr>
                <w:sz w:val="22"/>
              </w:rPr>
            </w:pPr>
            <w:r w:rsidRPr="00C44F0E">
              <w:rPr>
                <w:sz w:val="22"/>
              </w:rPr>
              <w:t>Emneord(MeSH)</w:t>
            </w:r>
          </w:p>
        </w:tc>
        <w:tc>
          <w:tcPr>
            <w:tcW w:w="7027" w:type="dxa"/>
          </w:tcPr>
          <w:p w14:paraId="2C3376BB" w14:textId="0759577E" w:rsidR="00A64171" w:rsidRPr="00C44F0E" w:rsidRDefault="00F22342" w:rsidP="00F22342">
            <w:pPr>
              <w:tabs>
                <w:tab w:val="clear" w:pos="510"/>
              </w:tabs>
            </w:pPr>
            <w:r>
              <w:t>[Bibliotekaren skriver inn relevante MeSH termer]</w:t>
            </w:r>
          </w:p>
        </w:tc>
      </w:tr>
      <w:tr w:rsidR="00A64171" w:rsidRPr="00C44F0E" w14:paraId="4839AA4A" w14:textId="77777777" w:rsidTr="00482E85">
        <w:tc>
          <w:tcPr>
            <w:tcW w:w="2187" w:type="dxa"/>
          </w:tcPr>
          <w:p w14:paraId="43D766CE" w14:textId="77777777" w:rsidR="00A64171" w:rsidRPr="00C44F0E" w:rsidRDefault="00A64171" w:rsidP="009742FC">
            <w:pPr>
              <w:pStyle w:val="KolofonBoldleft"/>
              <w:rPr>
                <w:sz w:val="22"/>
              </w:rPr>
            </w:pPr>
            <w:r w:rsidRPr="00C44F0E">
              <w:rPr>
                <w:sz w:val="22"/>
              </w:rPr>
              <w:t>Sitering</w:t>
            </w:r>
          </w:p>
          <w:p w14:paraId="398FBC8F" w14:textId="77777777" w:rsidR="00A64171" w:rsidRPr="00C44F0E" w:rsidRDefault="00A64171" w:rsidP="009742FC">
            <w:pPr>
              <w:pStyle w:val="KolofonBoldleft"/>
              <w:rPr>
                <w:sz w:val="22"/>
              </w:rPr>
            </w:pPr>
          </w:p>
          <w:p w14:paraId="5A419DFA" w14:textId="77777777" w:rsidR="00A64171" w:rsidRPr="00C44F0E" w:rsidRDefault="00A64171" w:rsidP="009742FC">
            <w:pPr>
              <w:pStyle w:val="KolofonBoldleft"/>
              <w:rPr>
                <w:sz w:val="22"/>
              </w:rPr>
            </w:pPr>
          </w:p>
          <w:p w14:paraId="22566C78" w14:textId="77777777" w:rsidR="00A64171" w:rsidRPr="00C44F0E" w:rsidRDefault="00A64171" w:rsidP="009742FC">
            <w:pPr>
              <w:pStyle w:val="KolofonBoldleft"/>
              <w:rPr>
                <w:sz w:val="22"/>
              </w:rPr>
            </w:pPr>
          </w:p>
          <w:p w14:paraId="688BF99A" w14:textId="77777777" w:rsidR="00A64171" w:rsidRPr="00C44F0E" w:rsidRDefault="00A64171" w:rsidP="009742FC">
            <w:pPr>
              <w:pStyle w:val="KolofonBoldleft"/>
              <w:rPr>
                <w:sz w:val="22"/>
              </w:rPr>
            </w:pPr>
          </w:p>
        </w:tc>
        <w:tc>
          <w:tcPr>
            <w:tcW w:w="7027" w:type="dxa"/>
          </w:tcPr>
          <w:p w14:paraId="5CF38A1F" w14:textId="0E72BF88" w:rsidR="00A64171" w:rsidRPr="00C44F0E" w:rsidRDefault="00A64171" w:rsidP="009742FC">
            <w:pPr>
              <w:pStyle w:val="Kolofonnormalright"/>
              <w:rPr>
                <w:sz w:val="22"/>
                <w:lang w:val="nn-NO"/>
              </w:rPr>
            </w:pPr>
            <w:r w:rsidRPr="00C44F0E">
              <w:rPr>
                <w:sz w:val="22"/>
                <w:highlight w:val="yellow"/>
                <w:lang w:val="nb-NO"/>
              </w:rPr>
              <w:t>Etternavn fornavns initialer</w:t>
            </w:r>
            <w:r w:rsidR="00482E85">
              <w:rPr>
                <w:sz w:val="22"/>
                <w:highlight w:val="yellow"/>
                <w:lang w:val="nb-NO"/>
              </w:rPr>
              <w:t>, forfatterne skilles med komma.</w:t>
            </w:r>
            <w:r w:rsidR="00482E85">
              <w:rPr>
                <w:sz w:val="22"/>
                <w:lang w:val="nb-NO"/>
              </w:rPr>
              <w:t xml:space="preserve"> </w:t>
            </w:r>
            <w:r w:rsidR="00482E85" w:rsidRPr="005116D1">
              <w:rPr>
                <w:sz w:val="22"/>
                <w:lang w:val="de-DE"/>
              </w:rPr>
              <w:t>F.eks.</w:t>
            </w:r>
            <w:r w:rsidRPr="005116D1">
              <w:rPr>
                <w:sz w:val="22"/>
                <w:lang w:val="de-DE"/>
              </w:rPr>
              <w:t xml:space="preserve"> Børtnes KF, Müller AM. </w:t>
            </w:r>
            <w:r w:rsidR="00F22342">
              <w:rPr>
                <w:sz w:val="22"/>
              </w:rPr>
              <w:t>[Tittel på rapport]</w:t>
            </w:r>
            <w:r w:rsidRPr="005116D1">
              <w:rPr>
                <w:sz w:val="22"/>
                <w:lang w:val="de-DE"/>
              </w:rPr>
              <w:t xml:space="preserve">. </w:t>
            </w:r>
            <w:r w:rsidRPr="00C44F0E">
              <w:rPr>
                <w:sz w:val="22"/>
                <w:lang w:val="nn-NO"/>
              </w:rPr>
              <w:t>[Tittel oversatt til engelsk i klammepar</w:t>
            </w:r>
            <w:r w:rsidR="0078469B">
              <w:rPr>
                <w:sz w:val="22"/>
                <w:lang w:val="nn-NO"/>
              </w:rPr>
              <w:t>e</w:t>
            </w:r>
            <w:r w:rsidRPr="00C44F0E">
              <w:rPr>
                <w:sz w:val="22"/>
                <w:lang w:val="nn-NO"/>
              </w:rPr>
              <w:t>ntes] −20</w:t>
            </w:r>
            <w:r w:rsidR="007511D6">
              <w:rPr>
                <w:sz w:val="22"/>
                <w:lang w:val="nn-NO"/>
              </w:rPr>
              <w:t>xx</w:t>
            </w:r>
            <w:r w:rsidRPr="00C44F0E">
              <w:rPr>
                <w:sz w:val="22"/>
                <w:lang w:val="nn-NO"/>
              </w:rPr>
              <w:t xml:space="preserve">. Oslo: </w:t>
            </w:r>
            <w:r w:rsidR="00FB5D34" w:rsidRPr="00C44F0E">
              <w:rPr>
                <w:sz w:val="22"/>
                <w:lang w:val="nn-NO"/>
              </w:rPr>
              <w:t>Folkehelseinstituttet</w:t>
            </w:r>
            <w:r w:rsidRPr="00C44F0E">
              <w:rPr>
                <w:sz w:val="22"/>
                <w:lang w:val="nn-NO"/>
              </w:rPr>
              <w:t>, 20</w:t>
            </w:r>
            <w:r w:rsidR="007511D6">
              <w:rPr>
                <w:sz w:val="22"/>
                <w:lang w:val="nn-NO"/>
              </w:rPr>
              <w:t>xx</w:t>
            </w:r>
            <w:r w:rsidRPr="00C44F0E">
              <w:rPr>
                <w:sz w:val="22"/>
                <w:lang w:val="nn-NO"/>
              </w:rPr>
              <w:t>.</w:t>
            </w:r>
          </w:p>
          <w:p w14:paraId="0606A6CD" w14:textId="77777777" w:rsidR="00A64171" w:rsidRPr="00C44F0E" w:rsidRDefault="00A64171" w:rsidP="008206B0">
            <w:pPr>
              <w:tabs>
                <w:tab w:val="clear" w:pos="510"/>
              </w:tabs>
              <w:rPr>
                <w:lang w:val="nn-NO"/>
              </w:rPr>
            </w:pPr>
          </w:p>
        </w:tc>
      </w:tr>
      <w:tr w:rsidR="00A64171" w:rsidRPr="00A3481A" w14:paraId="67D60EF6" w14:textId="77777777" w:rsidTr="00482E85">
        <w:trPr>
          <w:trHeight w:val="1123"/>
        </w:trPr>
        <w:tc>
          <w:tcPr>
            <w:tcW w:w="2187" w:type="dxa"/>
          </w:tcPr>
          <w:p w14:paraId="6746ABFA" w14:textId="77777777" w:rsidR="00A64171" w:rsidRPr="00D91059" w:rsidRDefault="00A64171" w:rsidP="009742FC">
            <w:pPr>
              <w:pStyle w:val="KolofonBoldleft"/>
              <w:rPr>
                <w:lang w:val="nn-NO"/>
              </w:rPr>
            </w:pPr>
          </w:p>
        </w:tc>
        <w:tc>
          <w:tcPr>
            <w:tcW w:w="7027" w:type="dxa"/>
          </w:tcPr>
          <w:p w14:paraId="1D408085" w14:textId="77777777" w:rsidR="00A64171" w:rsidRPr="00712A2D" w:rsidRDefault="00A64171" w:rsidP="009742FC">
            <w:pPr>
              <w:pStyle w:val="Kolofonnormalright"/>
              <w:rPr>
                <w:lang w:val="nn-NO"/>
              </w:rPr>
            </w:pPr>
          </w:p>
          <w:p w14:paraId="4E8F3AF8" w14:textId="77777777" w:rsidR="00A64171" w:rsidRPr="00D91059" w:rsidRDefault="00A64171">
            <w:pPr>
              <w:pStyle w:val="Kolofonnormalright"/>
              <w:rPr>
                <w:lang w:val="nn-NO"/>
              </w:rPr>
            </w:pPr>
          </w:p>
        </w:tc>
      </w:tr>
      <w:tr w:rsidR="00A64171" w:rsidRPr="00A3481A" w14:paraId="33C23E69" w14:textId="77777777" w:rsidTr="00482E85">
        <w:trPr>
          <w:trHeight w:val="2559"/>
        </w:trPr>
        <w:tc>
          <w:tcPr>
            <w:tcW w:w="2187" w:type="dxa"/>
          </w:tcPr>
          <w:p w14:paraId="1A08EF87" w14:textId="77777777" w:rsidR="00A64171" w:rsidRPr="00712A2D" w:rsidRDefault="00A64171" w:rsidP="009742FC">
            <w:pPr>
              <w:pStyle w:val="Kolofonnormalright"/>
              <w:jc w:val="right"/>
              <w:rPr>
                <w:b/>
                <w:bCs/>
                <w:sz w:val="16"/>
                <w:lang w:val="nn-NO"/>
              </w:rPr>
            </w:pPr>
          </w:p>
        </w:tc>
        <w:tc>
          <w:tcPr>
            <w:tcW w:w="7027" w:type="dxa"/>
          </w:tcPr>
          <w:p w14:paraId="63D9C0B1" w14:textId="77777777" w:rsidR="00A64171" w:rsidRPr="00712A2D" w:rsidRDefault="00A64171" w:rsidP="009742FC">
            <w:pPr>
              <w:pStyle w:val="Kolofonnormalright"/>
              <w:rPr>
                <w:lang w:val="nn-NO"/>
              </w:rPr>
            </w:pPr>
          </w:p>
        </w:tc>
      </w:tr>
      <w:tr w:rsidR="00A64171" w:rsidRPr="00A3481A" w14:paraId="642E8E38" w14:textId="77777777" w:rsidTr="00482E85">
        <w:trPr>
          <w:trHeight w:val="854"/>
        </w:trPr>
        <w:tc>
          <w:tcPr>
            <w:tcW w:w="2187" w:type="dxa"/>
          </w:tcPr>
          <w:p w14:paraId="3DE12281" w14:textId="77777777" w:rsidR="00A64171" w:rsidRPr="00712A2D" w:rsidRDefault="00A64171" w:rsidP="009742FC">
            <w:pPr>
              <w:pStyle w:val="Kolofonnormalright"/>
              <w:jc w:val="right"/>
              <w:rPr>
                <w:b/>
                <w:bCs/>
                <w:sz w:val="16"/>
                <w:lang w:val="nn-NO"/>
              </w:rPr>
            </w:pPr>
          </w:p>
        </w:tc>
        <w:tc>
          <w:tcPr>
            <w:tcW w:w="7027" w:type="dxa"/>
          </w:tcPr>
          <w:p w14:paraId="00F578F9" w14:textId="77777777" w:rsidR="00A64171" w:rsidRPr="00712A2D" w:rsidRDefault="00A64171" w:rsidP="00FF0261">
            <w:pPr>
              <w:pStyle w:val="Kolofonnormalright"/>
              <w:rPr>
                <w:lang w:val="nn-NO"/>
              </w:rPr>
            </w:pPr>
          </w:p>
        </w:tc>
      </w:tr>
      <w:tr w:rsidR="00A64171" w:rsidRPr="00A3481A" w14:paraId="15107661" w14:textId="77777777" w:rsidTr="00482E85">
        <w:trPr>
          <w:trHeight w:val="854"/>
        </w:trPr>
        <w:tc>
          <w:tcPr>
            <w:tcW w:w="2187" w:type="dxa"/>
          </w:tcPr>
          <w:p w14:paraId="6912E929" w14:textId="77777777" w:rsidR="00A64171" w:rsidRPr="00712A2D" w:rsidRDefault="00A64171" w:rsidP="00B20746">
            <w:pPr>
              <w:pStyle w:val="Kolofonnormalright"/>
              <w:rPr>
                <w:b/>
                <w:bCs/>
                <w:sz w:val="16"/>
                <w:lang w:val="nn-NO"/>
              </w:rPr>
            </w:pPr>
          </w:p>
        </w:tc>
        <w:tc>
          <w:tcPr>
            <w:tcW w:w="7027" w:type="dxa"/>
          </w:tcPr>
          <w:p w14:paraId="1587C800" w14:textId="77777777" w:rsidR="00A64171" w:rsidRPr="00712A2D" w:rsidRDefault="00A64171" w:rsidP="009742FC">
            <w:pPr>
              <w:pStyle w:val="Kolofonnormalright"/>
              <w:rPr>
                <w:lang w:val="nn-NO"/>
              </w:rPr>
            </w:pPr>
          </w:p>
        </w:tc>
      </w:tr>
    </w:tbl>
    <w:p w14:paraId="339A1A91" w14:textId="77777777" w:rsidR="005652B6" w:rsidRDefault="005652B6" w:rsidP="006E2A34">
      <w:pPr>
        <w:pStyle w:val="Overskrift1"/>
      </w:pPr>
      <w:bookmarkStart w:id="1" w:name="_Toc92444964"/>
      <w:bookmarkStart w:id="2" w:name="_Toc150253110"/>
      <w:bookmarkStart w:id="3" w:name="_Toc14748544"/>
      <w:bookmarkStart w:id="4" w:name="_Toc14750098"/>
      <w:bookmarkEnd w:id="0"/>
      <w:r>
        <w:lastRenderedPageBreak/>
        <w:t>Innhold</w:t>
      </w:r>
      <w:bookmarkEnd w:id="1"/>
    </w:p>
    <w:sdt>
      <w:sdtPr>
        <w:id w:val="926611830"/>
        <w:docPartObj>
          <w:docPartGallery w:val="Table of Contents"/>
          <w:docPartUnique/>
        </w:docPartObj>
      </w:sdtPr>
      <w:sdtEndPr/>
      <w:sdtContent>
        <w:p w14:paraId="4DDF30F9" w14:textId="14FB7293" w:rsidR="0004713E" w:rsidRDefault="005652B6">
          <w:pPr>
            <w:pStyle w:val="INNH1"/>
            <w:rPr>
              <w:rFonts w:asciiTheme="minorHAnsi" w:eastAsiaTheme="minorEastAsia" w:hAnsiTheme="minorHAnsi" w:cstheme="minorBidi"/>
              <w:b w:val="0"/>
              <w:caps w:val="0"/>
              <w:noProof/>
              <w:spacing w:val="0"/>
              <w:szCs w:val="22"/>
              <w:lang w:val="nb-NO"/>
            </w:rPr>
          </w:pPr>
          <w:r>
            <w:rPr>
              <w:lang w:val="nb-NO"/>
            </w:rPr>
            <w:fldChar w:fldCharType="begin"/>
          </w:r>
          <w:r w:rsidRPr="002072EE">
            <w:rPr>
              <w:lang w:val="nb-NO"/>
            </w:rPr>
            <w:instrText xml:space="preserve"> TOC \o "1-2" </w:instrText>
          </w:r>
          <w:r>
            <w:rPr>
              <w:lang w:val="nb-NO"/>
            </w:rPr>
            <w:fldChar w:fldCharType="separate"/>
          </w:r>
          <w:r w:rsidR="0004713E">
            <w:rPr>
              <w:noProof/>
            </w:rPr>
            <w:t>Innhold</w:t>
          </w:r>
          <w:r w:rsidR="0004713E">
            <w:rPr>
              <w:noProof/>
            </w:rPr>
            <w:tab/>
          </w:r>
          <w:r w:rsidR="0004713E">
            <w:rPr>
              <w:noProof/>
            </w:rPr>
            <w:fldChar w:fldCharType="begin"/>
          </w:r>
          <w:r w:rsidR="0004713E">
            <w:rPr>
              <w:noProof/>
            </w:rPr>
            <w:instrText xml:space="preserve"> PAGEREF _Toc92444964 \h </w:instrText>
          </w:r>
          <w:r w:rsidR="0004713E">
            <w:rPr>
              <w:noProof/>
            </w:rPr>
          </w:r>
          <w:r w:rsidR="0004713E">
            <w:rPr>
              <w:noProof/>
            </w:rPr>
            <w:fldChar w:fldCharType="separate"/>
          </w:r>
          <w:r w:rsidR="0004713E">
            <w:rPr>
              <w:noProof/>
            </w:rPr>
            <w:t>3</w:t>
          </w:r>
          <w:r w:rsidR="0004713E">
            <w:rPr>
              <w:noProof/>
            </w:rPr>
            <w:fldChar w:fldCharType="end"/>
          </w:r>
        </w:p>
        <w:p w14:paraId="0666A5EA" w14:textId="31EF1414" w:rsidR="0004713E" w:rsidRDefault="0004713E">
          <w:pPr>
            <w:pStyle w:val="INNH1"/>
            <w:rPr>
              <w:rFonts w:asciiTheme="minorHAnsi" w:eastAsiaTheme="minorEastAsia" w:hAnsiTheme="minorHAnsi" w:cstheme="minorBidi"/>
              <w:b w:val="0"/>
              <w:caps w:val="0"/>
              <w:noProof/>
              <w:spacing w:val="0"/>
              <w:szCs w:val="22"/>
              <w:lang w:val="nb-NO"/>
            </w:rPr>
          </w:pPr>
          <w:r>
            <w:rPr>
              <w:noProof/>
            </w:rPr>
            <w:t>Hovedbudskap</w:t>
          </w:r>
          <w:r>
            <w:rPr>
              <w:noProof/>
            </w:rPr>
            <w:tab/>
          </w:r>
          <w:r>
            <w:rPr>
              <w:noProof/>
            </w:rPr>
            <w:fldChar w:fldCharType="begin"/>
          </w:r>
          <w:r>
            <w:rPr>
              <w:noProof/>
            </w:rPr>
            <w:instrText xml:space="preserve"> PAGEREF _Toc92444965 \h </w:instrText>
          </w:r>
          <w:r>
            <w:rPr>
              <w:noProof/>
            </w:rPr>
          </w:r>
          <w:r>
            <w:rPr>
              <w:noProof/>
            </w:rPr>
            <w:fldChar w:fldCharType="separate"/>
          </w:r>
          <w:r>
            <w:rPr>
              <w:noProof/>
            </w:rPr>
            <w:t>5</w:t>
          </w:r>
          <w:r>
            <w:rPr>
              <w:noProof/>
            </w:rPr>
            <w:fldChar w:fldCharType="end"/>
          </w:r>
        </w:p>
        <w:p w14:paraId="2AF7B33D" w14:textId="334C4CC3" w:rsidR="0004713E" w:rsidRDefault="0004713E">
          <w:pPr>
            <w:pStyle w:val="INNH1"/>
            <w:rPr>
              <w:rFonts w:asciiTheme="minorHAnsi" w:eastAsiaTheme="minorEastAsia" w:hAnsiTheme="minorHAnsi" w:cstheme="minorBidi"/>
              <w:b w:val="0"/>
              <w:caps w:val="0"/>
              <w:noProof/>
              <w:spacing w:val="0"/>
              <w:szCs w:val="22"/>
              <w:lang w:val="nb-NO"/>
            </w:rPr>
          </w:pPr>
          <w:r>
            <w:rPr>
              <w:noProof/>
            </w:rPr>
            <w:t>Key messages</w:t>
          </w:r>
          <w:r>
            <w:rPr>
              <w:noProof/>
            </w:rPr>
            <w:tab/>
          </w:r>
          <w:r>
            <w:rPr>
              <w:noProof/>
            </w:rPr>
            <w:fldChar w:fldCharType="begin"/>
          </w:r>
          <w:r>
            <w:rPr>
              <w:noProof/>
            </w:rPr>
            <w:instrText xml:space="preserve"> PAGEREF _Toc92444966 \h </w:instrText>
          </w:r>
          <w:r>
            <w:rPr>
              <w:noProof/>
            </w:rPr>
          </w:r>
          <w:r>
            <w:rPr>
              <w:noProof/>
            </w:rPr>
            <w:fldChar w:fldCharType="separate"/>
          </w:r>
          <w:r>
            <w:rPr>
              <w:noProof/>
            </w:rPr>
            <w:t>6</w:t>
          </w:r>
          <w:r>
            <w:rPr>
              <w:noProof/>
            </w:rPr>
            <w:fldChar w:fldCharType="end"/>
          </w:r>
        </w:p>
        <w:p w14:paraId="7BA3EB98" w14:textId="517C47C5" w:rsidR="0004713E" w:rsidRDefault="0004713E">
          <w:pPr>
            <w:pStyle w:val="INNH1"/>
            <w:rPr>
              <w:rFonts w:asciiTheme="minorHAnsi" w:eastAsiaTheme="minorEastAsia" w:hAnsiTheme="minorHAnsi" w:cstheme="minorBidi"/>
              <w:b w:val="0"/>
              <w:caps w:val="0"/>
              <w:noProof/>
              <w:spacing w:val="0"/>
              <w:szCs w:val="22"/>
              <w:lang w:val="nb-NO"/>
            </w:rPr>
          </w:pPr>
          <w:r>
            <w:rPr>
              <w:noProof/>
            </w:rPr>
            <w:t>Forord</w:t>
          </w:r>
          <w:r>
            <w:rPr>
              <w:noProof/>
            </w:rPr>
            <w:tab/>
          </w:r>
          <w:r>
            <w:rPr>
              <w:noProof/>
            </w:rPr>
            <w:fldChar w:fldCharType="begin"/>
          </w:r>
          <w:r>
            <w:rPr>
              <w:noProof/>
            </w:rPr>
            <w:instrText xml:space="preserve"> PAGEREF _Toc92444967 \h </w:instrText>
          </w:r>
          <w:r>
            <w:rPr>
              <w:noProof/>
            </w:rPr>
          </w:r>
          <w:r>
            <w:rPr>
              <w:noProof/>
            </w:rPr>
            <w:fldChar w:fldCharType="separate"/>
          </w:r>
          <w:r>
            <w:rPr>
              <w:noProof/>
            </w:rPr>
            <w:t>7</w:t>
          </w:r>
          <w:r>
            <w:rPr>
              <w:noProof/>
            </w:rPr>
            <w:fldChar w:fldCharType="end"/>
          </w:r>
        </w:p>
        <w:p w14:paraId="5A922E83" w14:textId="2FF1E2E3" w:rsidR="0004713E" w:rsidRDefault="0004713E">
          <w:pPr>
            <w:pStyle w:val="INNH1"/>
            <w:rPr>
              <w:rFonts w:asciiTheme="minorHAnsi" w:eastAsiaTheme="minorEastAsia" w:hAnsiTheme="minorHAnsi" w:cstheme="minorBidi"/>
              <w:b w:val="0"/>
              <w:caps w:val="0"/>
              <w:noProof/>
              <w:spacing w:val="0"/>
              <w:szCs w:val="22"/>
              <w:lang w:val="nb-NO"/>
            </w:rPr>
          </w:pPr>
          <w:r>
            <w:rPr>
              <w:noProof/>
            </w:rPr>
            <w:t>Innledning</w:t>
          </w:r>
          <w:r>
            <w:rPr>
              <w:noProof/>
            </w:rPr>
            <w:tab/>
          </w:r>
          <w:r>
            <w:rPr>
              <w:noProof/>
            </w:rPr>
            <w:fldChar w:fldCharType="begin"/>
          </w:r>
          <w:r>
            <w:rPr>
              <w:noProof/>
            </w:rPr>
            <w:instrText xml:space="preserve"> PAGEREF _Toc92444968 \h </w:instrText>
          </w:r>
          <w:r>
            <w:rPr>
              <w:noProof/>
            </w:rPr>
          </w:r>
          <w:r>
            <w:rPr>
              <w:noProof/>
            </w:rPr>
            <w:fldChar w:fldCharType="separate"/>
          </w:r>
          <w:r>
            <w:rPr>
              <w:noProof/>
            </w:rPr>
            <w:t>8</w:t>
          </w:r>
          <w:r>
            <w:rPr>
              <w:noProof/>
            </w:rPr>
            <w:fldChar w:fldCharType="end"/>
          </w:r>
        </w:p>
        <w:p w14:paraId="350F4104" w14:textId="3F060F02" w:rsidR="0004713E" w:rsidRDefault="0004713E">
          <w:pPr>
            <w:pStyle w:val="INNH2"/>
            <w:rPr>
              <w:rFonts w:asciiTheme="minorHAnsi" w:eastAsiaTheme="minorEastAsia" w:hAnsiTheme="minorHAnsi" w:cstheme="minorBidi"/>
              <w:noProof/>
              <w:szCs w:val="22"/>
              <w:lang w:val="nb-NO"/>
            </w:rPr>
          </w:pPr>
          <w:r>
            <w:rPr>
              <w:noProof/>
            </w:rPr>
            <w:t>Beskrivelse av problemet</w:t>
          </w:r>
          <w:r>
            <w:rPr>
              <w:noProof/>
            </w:rPr>
            <w:tab/>
          </w:r>
          <w:r>
            <w:rPr>
              <w:noProof/>
            </w:rPr>
            <w:fldChar w:fldCharType="begin"/>
          </w:r>
          <w:r>
            <w:rPr>
              <w:noProof/>
            </w:rPr>
            <w:instrText xml:space="preserve"> PAGEREF _Toc92444969 \h </w:instrText>
          </w:r>
          <w:r>
            <w:rPr>
              <w:noProof/>
            </w:rPr>
          </w:r>
          <w:r>
            <w:rPr>
              <w:noProof/>
            </w:rPr>
            <w:fldChar w:fldCharType="separate"/>
          </w:r>
          <w:r>
            <w:rPr>
              <w:noProof/>
            </w:rPr>
            <w:t>8</w:t>
          </w:r>
          <w:r>
            <w:rPr>
              <w:noProof/>
            </w:rPr>
            <w:fldChar w:fldCharType="end"/>
          </w:r>
        </w:p>
        <w:p w14:paraId="253DFFBC" w14:textId="2DC66115" w:rsidR="0004713E" w:rsidRDefault="0004713E">
          <w:pPr>
            <w:pStyle w:val="INNH2"/>
            <w:rPr>
              <w:rFonts w:asciiTheme="minorHAnsi" w:eastAsiaTheme="minorEastAsia" w:hAnsiTheme="minorHAnsi" w:cstheme="minorBidi"/>
              <w:noProof/>
              <w:szCs w:val="22"/>
              <w:lang w:val="nb-NO"/>
            </w:rPr>
          </w:pPr>
          <w:r>
            <w:rPr>
              <w:noProof/>
            </w:rPr>
            <w:t>Hvorfor er det viktig å utføre dette forskningskartet?</w:t>
          </w:r>
          <w:r>
            <w:rPr>
              <w:noProof/>
            </w:rPr>
            <w:tab/>
          </w:r>
          <w:r>
            <w:rPr>
              <w:noProof/>
            </w:rPr>
            <w:fldChar w:fldCharType="begin"/>
          </w:r>
          <w:r>
            <w:rPr>
              <w:noProof/>
            </w:rPr>
            <w:instrText xml:space="preserve"> PAGEREF _Toc92444970 \h </w:instrText>
          </w:r>
          <w:r>
            <w:rPr>
              <w:noProof/>
            </w:rPr>
          </w:r>
          <w:r>
            <w:rPr>
              <w:noProof/>
            </w:rPr>
            <w:fldChar w:fldCharType="separate"/>
          </w:r>
          <w:r>
            <w:rPr>
              <w:noProof/>
            </w:rPr>
            <w:t>8</w:t>
          </w:r>
          <w:r>
            <w:rPr>
              <w:noProof/>
            </w:rPr>
            <w:fldChar w:fldCharType="end"/>
          </w:r>
        </w:p>
        <w:p w14:paraId="56889B7F" w14:textId="352E87D7" w:rsidR="0004713E" w:rsidRDefault="0004713E">
          <w:pPr>
            <w:pStyle w:val="INNH2"/>
            <w:rPr>
              <w:rFonts w:asciiTheme="minorHAnsi" w:eastAsiaTheme="minorEastAsia" w:hAnsiTheme="minorHAnsi" w:cstheme="minorBidi"/>
              <w:noProof/>
              <w:szCs w:val="22"/>
              <w:lang w:val="nb-NO"/>
            </w:rPr>
          </w:pPr>
          <w:r>
            <w:rPr>
              <w:noProof/>
            </w:rPr>
            <w:t>Mål og problemstilling</w:t>
          </w:r>
          <w:r>
            <w:rPr>
              <w:noProof/>
            </w:rPr>
            <w:tab/>
          </w:r>
          <w:r>
            <w:rPr>
              <w:noProof/>
            </w:rPr>
            <w:fldChar w:fldCharType="begin"/>
          </w:r>
          <w:r>
            <w:rPr>
              <w:noProof/>
            </w:rPr>
            <w:instrText xml:space="preserve"> PAGEREF _Toc92444971 \h </w:instrText>
          </w:r>
          <w:r>
            <w:rPr>
              <w:noProof/>
            </w:rPr>
          </w:r>
          <w:r>
            <w:rPr>
              <w:noProof/>
            </w:rPr>
            <w:fldChar w:fldCharType="separate"/>
          </w:r>
          <w:r>
            <w:rPr>
              <w:noProof/>
            </w:rPr>
            <w:t>8</w:t>
          </w:r>
          <w:r>
            <w:rPr>
              <w:noProof/>
            </w:rPr>
            <w:fldChar w:fldCharType="end"/>
          </w:r>
        </w:p>
        <w:p w14:paraId="51C24CEC" w14:textId="32922796" w:rsidR="0004713E" w:rsidRDefault="0004713E">
          <w:pPr>
            <w:pStyle w:val="INNH1"/>
            <w:rPr>
              <w:rFonts w:asciiTheme="minorHAnsi" w:eastAsiaTheme="minorEastAsia" w:hAnsiTheme="minorHAnsi" w:cstheme="minorBidi"/>
              <w:b w:val="0"/>
              <w:caps w:val="0"/>
              <w:noProof/>
              <w:spacing w:val="0"/>
              <w:szCs w:val="22"/>
              <w:lang w:val="nb-NO"/>
            </w:rPr>
          </w:pPr>
          <w:r>
            <w:rPr>
              <w:noProof/>
            </w:rPr>
            <w:t>Metode</w:t>
          </w:r>
          <w:r>
            <w:rPr>
              <w:noProof/>
            </w:rPr>
            <w:tab/>
          </w:r>
          <w:r>
            <w:rPr>
              <w:noProof/>
            </w:rPr>
            <w:fldChar w:fldCharType="begin"/>
          </w:r>
          <w:r>
            <w:rPr>
              <w:noProof/>
            </w:rPr>
            <w:instrText xml:space="preserve"> PAGEREF _Toc92444972 \h </w:instrText>
          </w:r>
          <w:r>
            <w:rPr>
              <w:noProof/>
            </w:rPr>
          </w:r>
          <w:r>
            <w:rPr>
              <w:noProof/>
            </w:rPr>
            <w:fldChar w:fldCharType="separate"/>
          </w:r>
          <w:r>
            <w:rPr>
              <w:noProof/>
            </w:rPr>
            <w:t>9</w:t>
          </w:r>
          <w:r>
            <w:rPr>
              <w:noProof/>
            </w:rPr>
            <w:fldChar w:fldCharType="end"/>
          </w:r>
        </w:p>
        <w:p w14:paraId="260DE841" w14:textId="195A0FDA" w:rsidR="0004713E" w:rsidRDefault="0004713E">
          <w:pPr>
            <w:pStyle w:val="INNH2"/>
            <w:rPr>
              <w:rFonts w:asciiTheme="minorHAnsi" w:eastAsiaTheme="minorEastAsia" w:hAnsiTheme="minorHAnsi" w:cstheme="minorBidi"/>
              <w:noProof/>
              <w:szCs w:val="22"/>
              <w:lang w:val="nb-NO"/>
            </w:rPr>
          </w:pPr>
          <w:r>
            <w:rPr>
              <w:noProof/>
            </w:rPr>
            <w:t>Prosjektplan</w:t>
          </w:r>
          <w:r>
            <w:rPr>
              <w:noProof/>
            </w:rPr>
            <w:tab/>
          </w:r>
          <w:r>
            <w:rPr>
              <w:noProof/>
            </w:rPr>
            <w:fldChar w:fldCharType="begin"/>
          </w:r>
          <w:r>
            <w:rPr>
              <w:noProof/>
            </w:rPr>
            <w:instrText xml:space="preserve"> PAGEREF _Toc92444973 \h </w:instrText>
          </w:r>
          <w:r>
            <w:rPr>
              <w:noProof/>
            </w:rPr>
          </w:r>
          <w:r>
            <w:rPr>
              <w:noProof/>
            </w:rPr>
            <w:fldChar w:fldCharType="separate"/>
          </w:r>
          <w:r>
            <w:rPr>
              <w:noProof/>
            </w:rPr>
            <w:t>9</w:t>
          </w:r>
          <w:r>
            <w:rPr>
              <w:noProof/>
            </w:rPr>
            <w:fldChar w:fldCharType="end"/>
          </w:r>
        </w:p>
        <w:p w14:paraId="7E93DC60" w14:textId="35BB1520" w:rsidR="0004713E" w:rsidRDefault="0004713E">
          <w:pPr>
            <w:pStyle w:val="INNH2"/>
            <w:rPr>
              <w:rFonts w:asciiTheme="minorHAnsi" w:eastAsiaTheme="minorEastAsia" w:hAnsiTheme="minorHAnsi" w:cstheme="minorBidi"/>
              <w:noProof/>
              <w:szCs w:val="22"/>
              <w:lang w:val="nb-NO"/>
            </w:rPr>
          </w:pPr>
          <w:r>
            <w:rPr>
              <w:noProof/>
            </w:rPr>
            <w:t>Inklusjonskriterier</w:t>
          </w:r>
          <w:r>
            <w:rPr>
              <w:noProof/>
            </w:rPr>
            <w:tab/>
          </w:r>
          <w:r>
            <w:rPr>
              <w:noProof/>
            </w:rPr>
            <w:fldChar w:fldCharType="begin"/>
          </w:r>
          <w:r>
            <w:rPr>
              <w:noProof/>
            </w:rPr>
            <w:instrText xml:space="preserve"> PAGEREF _Toc92444974 \h </w:instrText>
          </w:r>
          <w:r>
            <w:rPr>
              <w:noProof/>
            </w:rPr>
          </w:r>
          <w:r>
            <w:rPr>
              <w:noProof/>
            </w:rPr>
            <w:fldChar w:fldCharType="separate"/>
          </w:r>
          <w:r>
            <w:rPr>
              <w:noProof/>
            </w:rPr>
            <w:t>9</w:t>
          </w:r>
          <w:r>
            <w:rPr>
              <w:noProof/>
            </w:rPr>
            <w:fldChar w:fldCharType="end"/>
          </w:r>
        </w:p>
        <w:p w14:paraId="097A5C1E" w14:textId="4AF23B48" w:rsidR="0004713E" w:rsidRDefault="0004713E">
          <w:pPr>
            <w:pStyle w:val="INNH2"/>
            <w:rPr>
              <w:rFonts w:asciiTheme="minorHAnsi" w:eastAsiaTheme="minorEastAsia" w:hAnsiTheme="minorHAnsi" w:cstheme="minorBidi"/>
              <w:noProof/>
              <w:szCs w:val="22"/>
              <w:lang w:val="nb-NO"/>
            </w:rPr>
          </w:pPr>
          <w:r>
            <w:rPr>
              <w:noProof/>
            </w:rPr>
            <w:t>Litteratursøk</w:t>
          </w:r>
          <w:r>
            <w:rPr>
              <w:noProof/>
            </w:rPr>
            <w:tab/>
          </w:r>
          <w:r>
            <w:rPr>
              <w:noProof/>
            </w:rPr>
            <w:fldChar w:fldCharType="begin"/>
          </w:r>
          <w:r>
            <w:rPr>
              <w:noProof/>
            </w:rPr>
            <w:instrText xml:space="preserve"> PAGEREF _Toc92444975 \h </w:instrText>
          </w:r>
          <w:r>
            <w:rPr>
              <w:noProof/>
            </w:rPr>
          </w:r>
          <w:r>
            <w:rPr>
              <w:noProof/>
            </w:rPr>
            <w:fldChar w:fldCharType="separate"/>
          </w:r>
          <w:r>
            <w:rPr>
              <w:noProof/>
            </w:rPr>
            <w:t>10</w:t>
          </w:r>
          <w:r>
            <w:rPr>
              <w:noProof/>
            </w:rPr>
            <w:fldChar w:fldCharType="end"/>
          </w:r>
        </w:p>
        <w:p w14:paraId="362CAD83" w14:textId="555D54E1" w:rsidR="0004713E" w:rsidRDefault="0004713E">
          <w:pPr>
            <w:pStyle w:val="INNH2"/>
            <w:rPr>
              <w:rFonts w:asciiTheme="minorHAnsi" w:eastAsiaTheme="minorEastAsia" w:hAnsiTheme="minorHAnsi" w:cstheme="minorBidi"/>
              <w:noProof/>
              <w:szCs w:val="22"/>
              <w:lang w:val="nb-NO"/>
            </w:rPr>
          </w:pPr>
          <w:r>
            <w:rPr>
              <w:noProof/>
            </w:rPr>
            <w:t>Utvelging av studier</w:t>
          </w:r>
          <w:r>
            <w:rPr>
              <w:noProof/>
            </w:rPr>
            <w:tab/>
          </w:r>
          <w:r>
            <w:rPr>
              <w:noProof/>
            </w:rPr>
            <w:fldChar w:fldCharType="begin"/>
          </w:r>
          <w:r>
            <w:rPr>
              <w:noProof/>
            </w:rPr>
            <w:instrText xml:space="preserve"> PAGEREF _Toc92444976 \h </w:instrText>
          </w:r>
          <w:r>
            <w:rPr>
              <w:noProof/>
            </w:rPr>
          </w:r>
          <w:r>
            <w:rPr>
              <w:noProof/>
            </w:rPr>
            <w:fldChar w:fldCharType="separate"/>
          </w:r>
          <w:r>
            <w:rPr>
              <w:noProof/>
            </w:rPr>
            <w:t>10</w:t>
          </w:r>
          <w:r>
            <w:rPr>
              <w:noProof/>
            </w:rPr>
            <w:fldChar w:fldCharType="end"/>
          </w:r>
        </w:p>
        <w:p w14:paraId="6B09406C" w14:textId="36DB3B2D" w:rsidR="0004713E" w:rsidRDefault="0004713E">
          <w:pPr>
            <w:pStyle w:val="INNH2"/>
            <w:rPr>
              <w:rFonts w:asciiTheme="minorHAnsi" w:eastAsiaTheme="minorEastAsia" w:hAnsiTheme="minorHAnsi" w:cstheme="minorBidi"/>
              <w:noProof/>
              <w:szCs w:val="22"/>
              <w:lang w:val="nb-NO"/>
            </w:rPr>
          </w:pPr>
          <w:r>
            <w:rPr>
              <w:noProof/>
            </w:rPr>
            <w:t>Vurdering av risiko for systematiske skjevheter</w:t>
          </w:r>
          <w:r>
            <w:rPr>
              <w:noProof/>
            </w:rPr>
            <w:tab/>
          </w:r>
          <w:r>
            <w:rPr>
              <w:noProof/>
            </w:rPr>
            <w:fldChar w:fldCharType="begin"/>
          </w:r>
          <w:r>
            <w:rPr>
              <w:noProof/>
            </w:rPr>
            <w:instrText xml:space="preserve"> PAGEREF _Toc92444977 \h </w:instrText>
          </w:r>
          <w:r>
            <w:rPr>
              <w:noProof/>
            </w:rPr>
          </w:r>
          <w:r>
            <w:rPr>
              <w:noProof/>
            </w:rPr>
            <w:fldChar w:fldCharType="separate"/>
          </w:r>
          <w:r>
            <w:rPr>
              <w:noProof/>
            </w:rPr>
            <w:t>12</w:t>
          </w:r>
          <w:r>
            <w:rPr>
              <w:noProof/>
            </w:rPr>
            <w:fldChar w:fldCharType="end"/>
          </w:r>
        </w:p>
        <w:p w14:paraId="5CF95429" w14:textId="69194511" w:rsidR="0004713E" w:rsidRDefault="0004713E">
          <w:pPr>
            <w:pStyle w:val="INNH2"/>
            <w:rPr>
              <w:rFonts w:asciiTheme="minorHAnsi" w:eastAsiaTheme="minorEastAsia" w:hAnsiTheme="minorHAnsi" w:cstheme="minorBidi"/>
              <w:noProof/>
              <w:szCs w:val="22"/>
              <w:lang w:val="nb-NO"/>
            </w:rPr>
          </w:pPr>
          <w:r>
            <w:rPr>
              <w:noProof/>
            </w:rPr>
            <w:t>Uthenting av data</w:t>
          </w:r>
          <w:r>
            <w:rPr>
              <w:noProof/>
            </w:rPr>
            <w:tab/>
          </w:r>
          <w:r>
            <w:rPr>
              <w:noProof/>
            </w:rPr>
            <w:fldChar w:fldCharType="begin"/>
          </w:r>
          <w:r>
            <w:rPr>
              <w:noProof/>
            </w:rPr>
            <w:instrText xml:space="preserve"> PAGEREF _Toc92444978 \h </w:instrText>
          </w:r>
          <w:r>
            <w:rPr>
              <w:noProof/>
            </w:rPr>
          </w:r>
          <w:r>
            <w:rPr>
              <w:noProof/>
            </w:rPr>
            <w:fldChar w:fldCharType="separate"/>
          </w:r>
          <w:r>
            <w:rPr>
              <w:noProof/>
            </w:rPr>
            <w:t>12</w:t>
          </w:r>
          <w:r>
            <w:rPr>
              <w:noProof/>
            </w:rPr>
            <w:fldChar w:fldCharType="end"/>
          </w:r>
        </w:p>
        <w:p w14:paraId="641E9C82" w14:textId="01685CDB" w:rsidR="0004713E" w:rsidRDefault="0004713E">
          <w:pPr>
            <w:pStyle w:val="INNH2"/>
            <w:rPr>
              <w:rFonts w:asciiTheme="minorHAnsi" w:eastAsiaTheme="minorEastAsia" w:hAnsiTheme="minorHAnsi" w:cstheme="minorBidi"/>
              <w:noProof/>
              <w:szCs w:val="22"/>
              <w:lang w:val="nb-NO"/>
            </w:rPr>
          </w:pPr>
          <w:r>
            <w:rPr>
              <w:noProof/>
            </w:rPr>
            <w:t>Presentasjon</w:t>
          </w:r>
          <w:r>
            <w:rPr>
              <w:noProof/>
            </w:rPr>
            <w:tab/>
          </w:r>
          <w:r>
            <w:rPr>
              <w:noProof/>
            </w:rPr>
            <w:fldChar w:fldCharType="begin"/>
          </w:r>
          <w:r>
            <w:rPr>
              <w:noProof/>
            </w:rPr>
            <w:instrText xml:space="preserve"> PAGEREF _Toc92444979 \h </w:instrText>
          </w:r>
          <w:r>
            <w:rPr>
              <w:noProof/>
            </w:rPr>
          </w:r>
          <w:r>
            <w:rPr>
              <w:noProof/>
            </w:rPr>
            <w:fldChar w:fldCharType="separate"/>
          </w:r>
          <w:r>
            <w:rPr>
              <w:noProof/>
            </w:rPr>
            <w:t>13</w:t>
          </w:r>
          <w:r>
            <w:rPr>
              <w:noProof/>
            </w:rPr>
            <w:fldChar w:fldCharType="end"/>
          </w:r>
        </w:p>
        <w:p w14:paraId="05670B7C" w14:textId="390FE189" w:rsidR="0004713E" w:rsidRDefault="0004713E">
          <w:pPr>
            <w:pStyle w:val="INNH1"/>
            <w:rPr>
              <w:rFonts w:asciiTheme="minorHAnsi" w:eastAsiaTheme="minorEastAsia" w:hAnsiTheme="minorHAnsi" w:cstheme="minorBidi"/>
              <w:b w:val="0"/>
              <w:caps w:val="0"/>
              <w:noProof/>
              <w:spacing w:val="0"/>
              <w:szCs w:val="22"/>
              <w:lang w:val="nb-NO"/>
            </w:rPr>
          </w:pPr>
          <w:r w:rsidRPr="008F5703">
            <w:rPr>
              <w:rFonts w:cs="Arial"/>
              <w:noProof/>
            </w:rPr>
            <w:t>Resultater</w:t>
          </w:r>
          <w:r>
            <w:rPr>
              <w:noProof/>
            </w:rPr>
            <w:tab/>
          </w:r>
          <w:r>
            <w:rPr>
              <w:noProof/>
            </w:rPr>
            <w:fldChar w:fldCharType="begin"/>
          </w:r>
          <w:r>
            <w:rPr>
              <w:noProof/>
            </w:rPr>
            <w:instrText xml:space="preserve"> PAGEREF _Toc92444980 \h </w:instrText>
          </w:r>
          <w:r>
            <w:rPr>
              <w:noProof/>
            </w:rPr>
          </w:r>
          <w:r>
            <w:rPr>
              <w:noProof/>
            </w:rPr>
            <w:fldChar w:fldCharType="separate"/>
          </w:r>
          <w:r>
            <w:rPr>
              <w:noProof/>
            </w:rPr>
            <w:t>14</w:t>
          </w:r>
          <w:r>
            <w:rPr>
              <w:noProof/>
            </w:rPr>
            <w:fldChar w:fldCharType="end"/>
          </w:r>
        </w:p>
        <w:p w14:paraId="5D3048DF" w14:textId="2FF30673" w:rsidR="0004713E" w:rsidRDefault="0004713E">
          <w:pPr>
            <w:pStyle w:val="INNH2"/>
            <w:rPr>
              <w:rFonts w:asciiTheme="minorHAnsi" w:eastAsiaTheme="minorEastAsia" w:hAnsiTheme="minorHAnsi" w:cstheme="minorBidi"/>
              <w:noProof/>
              <w:szCs w:val="22"/>
              <w:lang w:val="nb-NO"/>
            </w:rPr>
          </w:pPr>
          <w:r>
            <w:rPr>
              <w:noProof/>
            </w:rPr>
            <w:t>Resultater av litteratursøket og utvelgelse av studier</w:t>
          </w:r>
          <w:r>
            <w:rPr>
              <w:noProof/>
            </w:rPr>
            <w:tab/>
          </w:r>
          <w:r>
            <w:rPr>
              <w:noProof/>
            </w:rPr>
            <w:fldChar w:fldCharType="begin"/>
          </w:r>
          <w:r>
            <w:rPr>
              <w:noProof/>
            </w:rPr>
            <w:instrText xml:space="preserve"> PAGEREF _Toc92444981 \h </w:instrText>
          </w:r>
          <w:r>
            <w:rPr>
              <w:noProof/>
            </w:rPr>
          </w:r>
          <w:r>
            <w:rPr>
              <w:noProof/>
            </w:rPr>
            <w:fldChar w:fldCharType="separate"/>
          </w:r>
          <w:r>
            <w:rPr>
              <w:noProof/>
            </w:rPr>
            <w:t>14</w:t>
          </w:r>
          <w:r>
            <w:rPr>
              <w:noProof/>
            </w:rPr>
            <w:fldChar w:fldCharType="end"/>
          </w:r>
        </w:p>
        <w:p w14:paraId="20686F07" w14:textId="1E675212" w:rsidR="0004713E" w:rsidRDefault="0004713E">
          <w:pPr>
            <w:pStyle w:val="INNH2"/>
            <w:rPr>
              <w:rFonts w:asciiTheme="minorHAnsi" w:eastAsiaTheme="minorEastAsia" w:hAnsiTheme="minorHAnsi" w:cstheme="minorBidi"/>
              <w:noProof/>
              <w:szCs w:val="22"/>
              <w:lang w:val="nb-NO"/>
            </w:rPr>
          </w:pPr>
          <w:r>
            <w:rPr>
              <w:noProof/>
            </w:rPr>
            <w:t>Interaktivt forskningskart</w:t>
          </w:r>
          <w:r>
            <w:rPr>
              <w:noProof/>
            </w:rPr>
            <w:tab/>
          </w:r>
          <w:r>
            <w:rPr>
              <w:noProof/>
            </w:rPr>
            <w:fldChar w:fldCharType="begin"/>
          </w:r>
          <w:r>
            <w:rPr>
              <w:noProof/>
            </w:rPr>
            <w:instrText xml:space="preserve"> PAGEREF _Toc92444982 \h </w:instrText>
          </w:r>
          <w:r>
            <w:rPr>
              <w:noProof/>
            </w:rPr>
          </w:r>
          <w:r>
            <w:rPr>
              <w:noProof/>
            </w:rPr>
            <w:fldChar w:fldCharType="separate"/>
          </w:r>
          <w:r>
            <w:rPr>
              <w:noProof/>
            </w:rPr>
            <w:t>15</w:t>
          </w:r>
          <w:r>
            <w:rPr>
              <w:noProof/>
            </w:rPr>
            <w:fldChar w:fldCharType="end"/>
          </w:r>
        </w:p>
        <w:p w14:paraId="6178151D" w14:textId="4C6CDB9E" w:rsidR="0004713E" w:rsidRDefault="0004713E">
          <w:pPr>
            <w:pStyle w:val="INNH2"/>
            <w:rPr>
              <w:rFonts w:asciiTheme="minorHAnsi" w:eastAsiaTheme="minorEastAsia" w:hAnsiTheme="minorHAnsi" w:cstheme="minorBidi"/>
              <w:noProof/>
              <w:szCs w:val="22"/>
              <w:lang w:val="nb-NO"/>
            </w:rPr>
          </w:pPr>
          <w:r>
            <w:rPr>
              <w:noProof/>
            </w:rPr>
            <w:t>Studiekarakteristika</w:t>
          </w:r>
          <w:r>
            <w:rPr>
              <w:noProof/>
            </w:rPr>
            <w:tab/>
          </w:r>
          <w:r>
            <w:rPr>
              <w:noProof/>
            </w:rPr>
            <w:fldChar w:fldCharType="begin"/>
          </w:r>
          <w:r>
            <w:rPr>
              <w:noProof/>
            </w:rPr>
            <w:instrText xml:space="preserve"> PAGEREF _Toc92444983 \h </w:instrText>
          </w:r>
          <w:r>
            <w:rPr>
              <w:noProof/>
            </w:rPr>
          </w:r>
          <w:r>
            <w:rPr>
              <w:noProof/>
            </w:rPr>
            <w:fldChar w:fldCharType="separate"/>
          </w:r>
          <w:r>
            <w:rPr>
              <w:noProof/>
            </w:rPr>
            <w:t>15</w:t>
          </w:r>
          <w:r>
            <w:rPr>
              <w:noProof/>
            </w:rPr>
            <w:fldChar w:fldCharType="end"/>
          </w:r>
        </w:p>
        <w:p w14:paraId="56CEF4DE" w14:textId="30EC0393" w:rsidR="0004713E" w:rsidRDefault="0004713E">
          <w:pPr>
            <w:pStyle w:val="INNH2"/>
            <w:rPr>
              <w:rFonts w:asciiTheme="minorHAnsi" w:eastAsiaTheme="minorEastAsia" w:hAnsiTheme="minorHAnsi" w:cstheme="minorBidi"/>
              <w:noProof/>
              <w:szCs w:val="22"/>
              <w:lang w:val="nb-NO"/>
            </w:rPr>
          </w:pPr>
          <w:r>
            <w:rPr>
              <w:noProof/>
            </w:rPr>
            <w:t>Populasjoner</w:t>
          </w:r>
          <w:r>
            <w:rPr>
              <w:noProof/>
            </w:rPr>
            <w:tab/>
          </w:r>
          <w:r>
            <w:rPr>
              <w:noProof/>
            </w:rPr>
            <w:fldChar w:fldCharType="begin"/>
          </w:r>
          <w:r>
            <w:rPr>
              <w:noProof/>
            </w:rPr>
            <w:instrText xml:space="preserve"> PAGEREF _Toc92444984 \h </w:instrText>
          </w:r>
          <w:r>
            <w:rPr>
              <w:noProof/>
            </w:rPr>
          </w:r>
          <w:r>
            <w:rPr>
              <w:noProof/>
            </w:rPr>
            <w:fldChar w:fldCharType="separate"/>
          </w:r>
          <w:r>
            <w:rPr>
              <w:noProof/>
            </w:rPr>
            <w:t>16</w:t>
          </w:r>
          <w:r>
            <w:rPr>
              <w:noProof/>
            </w:rPr>
            <w:fldChar w:fldCharType="end"/>
          </w:r>
        </w:p>
        <w:p w14:paraId="5C94C1BD" w14:textId="529C657C" w:rsidR="0004713E" w:rsidRDefault="0004713E">
          <w:pPr>
            <w:pStyle w:val="INNH2"/>
            <w:rPr>
              <w:rFonts w:asciiTheme="minorHAnsi" w:eastAsiaTheme="minorEastAsia" w:hAnsiTheme="minorHAnsi" w:cstheme="minorBidi"/>
              <w:noProof/>
              <w:szCs w:val="22"/>
              <w:lang w:val="nb-NO"/>
            </w:rPr>
          </w:pPr>
          <w:r>
            <w:rPr>
              <w:noProof/>
            </w:rPr>
            <w:t>Intervensjoner (ev. sammenlikninger)</w:t>
          </w:r>
          <w:r>
            <w:rPr>
              <w:noProof/>
            </w:rPr>
            <w:tab/>
          </w:r>
          <w:r>
            <w:rPr>
              <w:noProof/>
            </w:rPr>
            <w:fldChar w:fldCharType="begin"/>
          </w:r>
          <w:r>
            <w:rPr>
              <w:noProof/>
            </w:rPr>
            <w:instrText xml:space="preserve"> PAGEREF _Toc92444985 \h </w:instrText>
          </w:r>
          <w:r>
            <w:rPr>
              <w:noProof/>
            </w:rPr>
          </w:r>
          <w:r>
            <w:rPr>
              <w:noProof/>
            </w:rPr>
            <w:fldChar w:fldCharType="separate"/>
          </w:r>
          <w:r>
            <w:rPr>
              <w:noProof/>
            </w:rPr>
            <w:t>17</w:t>
          </w:r>
          <w:r>
            <w:rPr>
              <w:noProof/>
            </w:rPr>
            <w:fldChar w:fldCharType="end"/>
          </w:r>
        </w:p>
        <w:p w14:paraId="51D94860" w14:textId="272D71C0" w:rsidR="0004713E" w:rsidRDefault="0004713E">
          <w:pPr>
            <w:pStyle w:val="INNH2"/>
            <w:rPr>
              <w:rFonts w:asciiTheme="minorHAnsi" w:eastAsiaTheme="minorEastAsia" w:hAnsiTheme="minorHAnsi" w:cstheme="minorBidi"/>
              <w:noProof/>
              <w:szCs w:val="22"/>
              <w:lang w:val="nb-NO"/>
            </w:rPr>
          </w:pPr>
          <w:r>
            <w:rPr>
              <w:noProof/>
            </w:rPr>
            <w:t>Utfall</w:t>
          </w:r>
          <w:r>
            <w:rPr>
              <w:noProof/>
            </w:rPr>
            <w:tab/>
          </w:r>
          <w:r>
            <w:rPr>
              <w:noProof/>
            </w:rPr>
            <w:fldChar w:fldCharType="begin"/>
          </w:r>
          <w:r>
            <w:rPr>
              <w:noProof/>
            </w:rPr>
            <w:instrText xml:space="preserve"> PAGEREF _Toc92444986 \h </w:instrText>
          </w:r>
          <w:r>
            <w:rPr>
              <w:noProof/>
            </w:rPr>
          </w:r>
          <w:r>
            <w:rPr>
              <w:noProof/>
            </w:rPr>
            <w:fldChar w:fldCharType="separate"/>
          </w:r>
          <w:r>
            <w:rPr>
              <w:noProof/>
            </w:rPr>
            <w:t>17</w:t>
          </w:r>
          <w:r>
            <w:rPr>
              <w:noProof/>
            </w:rPr>
            <w:fldChar w:fldCharType="end"/>
          </w:r>
        </w:p>
        <w:p w14:paraId="17BA671D" w14:textId="0816FC94" w:rsidR="0004713E" w:rsidRDefault="0004713E">
          <w:pPr>
            <w:pStyle w:val="INNH1"/>
            <w:rPr>
              <w:rFonts w:asciiTheme="minorHAnsi" w:eastAsiaTheme="minorEastAsia" w:hAnsiTheme="minorHAnsi" w:cstheme="minorBidi"/>
              <w:b w:val="0"/>
              <w:caps w:val="0"/>
              <w:noProof/>
              <w:spacing w:val="0"/>
              <w:szCs w:val="22"/>
              <w:lang w:val="nb-NO"/>
            </w:rPr>
          </w:pPr>
          <w:r>
            <w:rPr>
              <w:noProof/>
            </w:rPr>
            <w:t>Diskusjon</w:t>
          </w:r>
          <w:r>
            <w:rPr>
              <w:noProof/>
            </w:rPr>
            <w:tab/>
          </w:r>
          <w:r>
            <w:rPr>
              <w:noProof/>
            </w:rPr>
            <w:fldChar w:fldCharType="begin"/>
          </w:r>
          <w:r>
            <w:rPr>
              <w:noProof/>
            </w:rPr>
            <w:instrText xml:space="preserve"> PAGEREF _Toc92444987 \h </w:instrText>
          </w:r>
          <w:r>
            <w:rPr>
              <w:noProof/>
            </w:rPr>
          </w:r>
          <w:r>
            <w:rPr>
              <w:noProof/>
            </w:rPr>
            <w:fldChar w:fldCharType="separate"/>
          </w:r>
          <w:r>
            <w:rPr>
              <w:noProof/>
            </w:rPr>
            <w:t>19</w:t>
          </w:r>
          <w:r>
            <w:rPr>
              <w:noProof/>
            </w:rPr>
            <w:fldChar w:fldCharType="end"/>
          </w:r>
        </w:p>
        <w:p w14:paraId="65128E03" w14:textId="7F67565A" w:rsidR="0004713E" w:rsidRDefault="0004713E">
          <w:pPr>
            <w:pStyle w:val="INNH2"/>
            <w:rPr>
              <w:rFonts w:asciiTheme="minorHAnsi" w:eastAsiaTheme="minorEastAsia" w:hAnsiTheme="minorHAnsi" w:cstheme="minorBidi"/>
              <w:noProof/>
              <w:szCs w:val="22"/>
              <w:lang w:val="nb-NO"/>
            </w:rPr>
          </w:pPr>
          <w:r>
            <w:rPr>
              <w:noProof/>
            </w:rPr>
            <w:t>Hovedfunn</w:t>
          </w:r>
          <w:r>
            <w:rPr>
              <w:noProof/>
            </w:rPr>
            <w:tab/>
          </w:r>
          <w:r>
            <w:rPr>
              <w:noProof/>
            </w:rPr>
            <w:fldChar w:fldCharType="begin"/>
          </w:r>
          <w:r>
            <w:rPr>
              <w:noProof/>
            </w:rPr>
            <w:instrText xml:space="preserve"> PAGEREF _Toc92444988 \h </w:instrText>
          </w:r>
          <w:r>
            <w:rPr>
              <w:noProof/>
            </w:rPr>
          </w:r>
          <w:r>
            <w:rPr>
              <w:noProof/>
            </w:rPr>
            <w:fldChar w:fldCharType="separate"/>
          </w:r>
          <w:r>
            <w:rPr>
              <w:noProof/>
            </w:rPr>
            <w:t>19</w:t>
          </w:r>
          <w:r>
            <w:rPr>
              <w:noProof/>
            </w:rPr>
            <w:fldChar w:fldCharType="end"/>
          </w:r>
        </w:p>
        <w:p w14:paraId="13DEF810" w14:textId="661982AB" w:rsidR="0004713E" w:rsidRDefault="0004713E">
          <w:pPr>
            <w:pStyle w:val="INNH2"/>
            <w:rPr>
              <w:rFonts w:asciiTheme="minorHAnsi" w:eastAsiaTheme="minorEastAsia" w:hAnsiTheme="minorHAnsi" w:cstheme="minorBidi"/>
              <w:noProof/>
              <w:szCs w:val="22"/>
              <w:lang w:val="nb-NO"/>
            </w:rPr>
          </w:pPr>
          <w:r>
            <w:rPr>
              <w:noProof/>
            </w:rPr>
            <w:t>Kunnskapshull</w:t>
          </w:r>
          <w:r>
            <w:rPr>
              <w:noProof/>
            </w:rPr>
            <w:tab/>
          </w:r>
          <w:r>
            <w:rPr>
              <w:noProof/>
            </w:rPr>
            <w:fldChar w:fldCharType="begin"/>
          </w:r>
          <w:r>
            <w:rPr>
              <w:noProof/>
            </w:rPr>
            <w:instrText xml:space="preserve"> PAGEREF _Toc92444989 \h </w:instrText>
          </w:r>
          <w:r>
            <w:rPr>
              <w:noProof/>
            </w:rPr>
          </w:r>
          <w:r>
            <w:rPr>
              <w:noProof/>
            </w:rPr>
            <w:fldChar w:fldCharType="separate"/>
          </w:r>
          <w:r>
            <w:rPr>
              <w:noProof/>
            </w:rPr>
            <w:t>19</w:t>
          </w:r>
          <w:r>
            <w:rPr>
              <w:noProof/>
            </w:rPr>
            <w:fldChar w:fldCharType="end"/>
          </w:r>
        </w:p>
        <w:p w14:paraId="6BDF31A9" w14:textId="4DCAD8DE" w:rsidR="0004713E" w:rsidRDefault="0004713E">
          <w:pPr>
            <w:pStyle w:val="INNH2"/>
            <w:rPr>
              <w:rFonts w:asciiTheme="minorHAnsi" w:eastAsiaTheme="minorEastAsia" w:hAnsiTheme="minorHAnsi" w:cstheme="minorBidi"/>
              <w:noProof/>
              <w:szCs w:val="22"/>
              <w:lang w:val="nb-NO"/>
            </w:rPr>
          </w:pPr>
          <w:r>
            <w:rPr>
              <w:noProof/>
            </w:rPr>
            <w:t>Styrker og begrensninger ved dette forskningskartet</w:t>
          </w:r>
          <w:r>
            <w:rPr>
              <w:noProof/>
            </w:rPr>
            <w:tab/>
          </w:r>
          <w:r>
            <w:rPr>
              <w:noProof/>
            </w:rPr>
            <w:fldChar w:fldCharType="begin"/>
          </w:r>
          <w:r>
            <w:rPr>
              <w:noProof/>
            </w:rPr>
            <w:instrText xml:space="preserve"> PAGEREF _Toc92444990 \h </w:instrText>
          </w:r>
          <w:r>
            <w:rPr>
              <w:noProof/>
            </w:rPr>
          </w:r>
          <w:r>
            <w:rPr>
              <w:noProof/>
            </w:rPr>
            <w:fldChar w:fldCharType="separate"/>
          </w:r>
          <w:r>
            <w:rPr>
              <w:noProof/>
            </w:rPr>
            <w:t>19</w:t>
          </w:r>
          <w:r>
            <w:rPr>
              <w:noProof/>
            </w:rPr>
            <w:fldChar w:fldCharType="end"/>
          </w:r>
        </w:p>
        <w:p w14:paraId="6C8114E8" w14:textId="10F32925" w:rsidR="0004713E" w:rsidRDefault="0004713E">
          <w:pPr>
            <w:pStyle w:val="INNH1"/>
            <w:rPr>
              <w:rFonts w:asciiTheme="minorHAnsi" w:eastAsiaTheme="minorEastAsia" w:hAnsiTheme="minorHAnsi" w:cstheme="minorBidi"/>
              <w:b w:val="0"/>
              <w:caps w:val="0"/>
              <w:noProof/>
              <w:spacing w:val="0"/>
              <w:szCs w:val="22"/>
              <w:lang w:val="nb-NO"/>
            </w:rPr>
          </w:pPr>
          <w:r w:rsidRPr="008F5703">
            <w:rPr>
              <w:rFonts w:cs="Arial"/>
              <w:noProof/>
            </w:rPr>
            <w:t>Konklusjon</w:t>
          </w:r>
          <w:r>
            <w:rPr>
              <w:noProof/>
            </w:rPr>
            <w:tab/>
          </w:r>
          <w:r>
            <w:rPr>
              <w:noProof/>
            </w:rPr>
            <w:fldChar w:fldCharType="begin"/>
          </w:r>
          <w:r>
            <w:rPr>
              <w:noProof/>
            </w:rPr>
            <w:instrText xml:space="preserve"> PAGEREF _Toc92444991 \h </w:instrText>
          </w:r>
          <w:r>
            <w:rPr>
              <w:noProof/>
            </w:rPr>
          </w:r>
          <w:r>
            <w:rPr>
              <w:noProof/>
            </w:rPr>
            <w:fldChar w:fldCharType="separate"/>
          </w:r>
          <w:r>
            <w:rPr>
              <w:noProof/>
            </w:rPr>
            <w:t>20</w:t>
          </w:r>
          <w:r>
            <w:rPr>
              <w:noProof/>
            </w:rPr>
            <w:fldChar w:fldCharType="end"/>
          </w:r>
        </w:p>
        <w:p w14:paraId="2F0BF381" w14:textId="21CC7168" w:rsidR="0004713E" w:rsidRDefault="0004713E">
          <w:pPr>
            <w:pStyle w:val="INNH1"/>
            <w:rPr>
              <w:rFonts w:asciiTheme="minorHAnsi" w:eastAsiaTheme="minorEastAsia" w:hAnsiTheme="minorHAnsi" w:cstheme="minorBidi"/>
              <w:b w:val="0"/>
              <w:caps w:val="0"/>
              <w:noProof/>
              <w:spacing w:val="0"/>
              <w:szCs w:val="22"/>
              <w:lang w:val="nb-NO"/>
            </w:rPr>
          </w:pPr>
          <w:r>
            <w:rPr>
              <w:noProof/>
            </w:rPr>
            <w:t>Referanser</w:t>
          </w:r>
          <w:r>
            <w:rPr>
              <w:noProof/>
            </w:rPr>
            <w:tab/>
          </w:r>
          <w:r>
            <w:rPr>
              <w:noProof/>
            </w:rPr>
            <w:fldChar w:fldCharType="begin"/>
          </w:r>
          <w:r>
            <w:rPr>
              <w:noProof/>
            </w:rPr>
            <w:instrText xml:space="preserve"> PAGEREF _Toc92444992 \h </w:instrText>
          </w:r>
          <w:r>
            <w:rPr>
              <w:noProof/>
            </w:rPr>
          </w:r>
          <w:r>
            <w:rPr>
              <w:noProof/>
            </w:rPr>
            <w:fldChar w:fldCharType="separate"/>
          </w:r>
          <w:r>
            <w:rPr>
              <w:noProof/>
            </w:rPr>
            <w:t>21</w:t>
          </w:r>
          <w:r>
            <w:rPr>
              <w:noProof/>
            </w:rPr>
            <w:fldChar w:fldCharType="end"/>
          </w:r>
        </w:p>
        <w:p w14:paraId="78897300" w14:textId="6D66DDBB" w:rsidR="0004713E" w:rsidRDefault="0004713E">
          <w:pPr>
            <w:pStyle w:val="INNH2"/>
            <w:rPr>
              <w:rFonts w:asciiTheme="minorHAnsi" w:eastAsiaTheme="minorEastAsia" w:hAnsiTheme="minorHAnsi" w:cstheme="minorBidi"/>
              <w:noProof/>
              <w:szCs w:val="22"/>
              <w:lang w:val="nb-NO"/>
            </w:rPr>
          </w:pPr>
          <w:r>
            <w:rPr>
              <w:noProof/>
            </w:rPr>
            <w:t>Inkluderte studier</w:t>
          </w:r>
          <w:r>
            <w:rPr>
              <w:noProof/>
            </w:rPr>
            <w:tab/>
          </w:r>
          <w:r>
            <w:rPr>
              <w:noProof/>
            </w:rPr>
            <w:fldChar w:fldCharType="begin"/>
          </w:r>
          <w:r>
            <w:rPr>
              <w:noProof/>
            </w:rPr>
            <w:instrText xml:space="preserve"> PAGEREF _Toc92444993 \h </w:instrText>
          </w:r>
          <w:r>
            <w:rPr>
              <w:noProof/>
            </w:rPr>
          </w:r>
          <w:r>
            <w:rPr>
              <w:noProof/>
            </w:rPr>
            <w:fldChar w:fldCharType="separate"/>
          </w:r>
          <w:r>
            <w:rPr>
              <w:noProof/>
            </w:rPr>
            <w:t>21</w:t>
          </w:r>
          <w:r>
            <w:rPr>
              <w:noProof/>
            </w:rPr>
            <w:fldChar w:fldCharType="end"/>
          </w:r>
        </w:p>
        <w:p w14:paraId="4C0DD0B8" w14:textId="39277439" w:rsidR="0004713E" w:rsidRDefault="0004713E">
          <w:pPr>
            <w:pStyle w:val="INNH1"/>
            <w:rPr>
              <w:rFonts w:asciiTheme="minorHAnsi" w:eastAsiaTheme="minorEastAsia" w:hAnsiTheme="minorHAnsi" w:cstheme="minorBidi"/>
              <w:b w:val="0"/>
              <w:caps w:val="0"/>
              <w:noProof/>
              <w:spacing w:val="0"/>
              <w:szCs w:val="22"/>
              <w:lang w:val="nb-NO"/>
            </w:rPr>
          </w:pPr>
          <w:r>
            <w:rPr>
              <w:noProof/>
            </w:rPr>
            <w:t>Vedlegg 1: Søkestrategi</w:t>
          </w:r>
          <w:r>
            <w:rPr>
              <w:noProof/>
            </w:rPr>
            <w:tab/>
          </w:r>
          <w:r>
            <w:rPr>
              <w:noProof/>
            </w:rPr>
            <w:fldChar w:fldCharType="begin"/>
          </w:r>
          <w:r>
            <w:rPr>
              <w:noProof/>
            </w:rPr>
            <w:instrText xml:space="preserve"> PAGEREF _Toc92444994 \h </w:instrText>
          </w:r>
          <w:r>
            <w:rPr>
              <w:noProof/>
            </w:rPr>
          </w:r>
          <w:r>
            <w:rPr>
              <w:noProof/>
            </w:rPr>
            <w:fldChar w:fldCharType="separate"/>
          </w:r>
          <w:r>
            <w:rPr>
              <w:noProof/>
            </w:rPr>
            <w:t>22</w:t>
          </w:r>
          <w:r>
            <w:rPr>
              <w:noProof/>
            </w:rPr>
            <w:fldChar w:fldCharType="end"/>
          </w:r>
        </w:p>
        <w:p w14:paraId="490CF74A" w14:textId="18BD4FC1" w:rsidR="0004713E" w:rsidRDefault="0004713E">
          <w:pPr>
            <w:pStyle w:val="INNH1"/>
            <w:rPr>
              <w:rFonts w:asciiTheme="minorHAnsi" w:eastAsiaTheme="minorEastAsia" w:hAnsiTheme="minorHAnsi" w:cstheme="minorBidi"/>
              <w:b w:val="0"/>
              <w:caps w:val="0"/>
              <w:noProof/>
              <w:spacing w:val="0"/>
              <w:szCs w:val="22"/>
              <w:lang w:val="nb-NO"/>
            </w:rPr>
          </w:pPr>
          <w:r>
            <w:rPr>
              <w:noProof/>
            </w:rPr>
            <w:lastRenderedPageBreak/>
            <w:t>Vedlegg 2: Detaljer om avansert bruk av maskinlæring</w:t>
          </w:r>
          <w:r>
            <w:rPr>
              <w:noProof/>
            </w:rPr>
            <w:tab/>
          </w:r>
          <w:r>
            <w:rPr>
              <w:noProof/>
            </w:rPr>
            <w:fldChar w:fldCharType="begin"/>
          </w:r>
          <w:r>
            <w:rPr>
              <w:noProof/>
            </w:rPr>
            <w:instrText xml:space="preserve"> PAGEREF _Toc92444995 \h </w:instrText>
          </w:r>
          <w:r>
            <w:rPr>
              <w:noProof/>
            </w:rPr>
          </w:r>
          <w:r>
            <w:rPr>
              <w:noProof/>
            </w:rPr>
            <w:fldChar w:fldCharType="separate"/>
          </w:r>
          <w:r>
            <w:rPr>
              <w:noProof/>
            </w:rPr>
            <w:t>23</w:t>
          </w:r>
          <w:r>
            <w:rPr>
              <w:noProof/>
            </w:rPr>
            <w:fldChar w:fldCharType="end"/>
          </w:r>
        </w:p>
        <w:p w14:paraId="1177A090" w14:textId="593ED83C" w:rsidR="0004713E" w:rsidRDefault="0004713E">
          <w:pPr>
            <w:pStyle w:val="INNH1"/>
            <w:rPr>
              <w:rFonts w:asciiTheme="minorHAnsi" w:eastAsiaTheme="minorEastAsia" w:hAnsiTheme="minorHAnsi" w:cstheme="minorBidi"/>
              <w:b w:val="0"/>
              <w:caps w:val="0"/>
              <w:noProof/>
              <w:spacing w:val="0"/>
              <w:szCs w:val="22"/>
              <w:lang w:val="nb-NO"/>
            </w:rPr>
          </w:pPr>
          <w:r>
            <w:rPr>
              <w:noProof/>
            </w:rPr>
            <w:t>Vedlegg 3: Kodebok</w:t>
          </w:r>
          <w:r>
            <w:rPr>
              <w:noProof/>
            </w:rPr>
            <w:tab/>
          </w:r>
          <w:r>
            <w:rPr>
              <w:noProof/>
            </w:rPr>
            <w:fldChar w:fldCharType="begin"/>
          </w:r>
          <w:r>
            <w:rPr>
              <w:noProof/>
            </w:rPr>
            <w:instrText xml:space="preserve"> PAGEREF _Toc92444996 \h </w:instrText>
          </w:r>
          <w:r>
            <w:rPr>
              <w:noProof/>
            </w:rPr>
          </w:r>
          <w:r>
            <w:rPr>
              <w:noProof/>
            </w:rPr>
            <w:fldChar w:fldCharType="separate"/>
          </w:r>
          <w:r>
            <w:rPr>
              <w:noProof/>
            </w:rPr>
            <w:t>25</w:t>
          </w:r>
          <w:r>
            <w:rPr>
              <w:noProof/>
            </w:rPr>
            <w:fldChar w:fldCharType="end"/>
          </w:r>
        </w:p>
        <w:p w14:paraId="35575D26" w14:textId="127D5CCF" w:rsidR="0004713E" w:rsidRDefault="0004713E">
          <w:pPr>
            <w:pStyle w:val="INNH1"/>
            <w:rPr>
              <w:rFonts w:asciiTheme="minorHAnsi" w:eastAsiaTheme="minorEastAsia" w:hAnsiTheme="minorHAnsi" w:cstheme="minorBidi"/>
              <w:b w:val="0"/>
              <w:caps w:val="0"/>
              <w:noProof/>
              <w:spacing w:val="0"/>
              <w:szCs w:val="22"/>
              <w:lang w:val="nb-NO"/>
            </w:rPr>
          </w:pPr>
          <w:r>
            <w:rPr>
              <w:noProof/>
            </w:rPr>
            <w:t>Vedlegg 4: Relevante ekskluderte studier lest i fulltekst</w:t>
          </w:r>
          <w:r>
            <w:rPr>
              <w:noProof/>
            </w:rPr>
            <w:tab/>
          </w:r>
          <w:r>
            <w:rPr>
              <w:noProof/>
            </w:rPr>
            <w:fldChar w:fldCharType="begin"/>
          </w:r>
          <w:r>
            <w:rPr>
              <w:noProof/>
            </w:rPr>
            <w:instrText xml:space="preserve"> PAGEREF _Toc92444997 \h </w:instrText>
          </w:r>
          <w:r>
            <w:rPr>
              <w:noProof/>
            </w:rPr>
          </w:r>
          <w:r>
            <w:rPr>
              <w:noProof/>
            </w:rPr>
            <w:fldChar w:fldCharType="separate"/>
          </w:r>
          <w:r>
            <w:rPr>
              <w:noProof/>
            </w:rPr>
            <w:t>26</w:t>
          </w:r>
          <w:r>
            <w:rPr>
              <w:noProof/>
            </w:rPr>
            <w:fldChar w:fldCharType="end"/>
          </w:r>
        </w:p>
        <w:p w14:paraId="2B6C6CBA" w14:textId="16A833FD" w:rsidR="005652B6" w:rsidRDefault="005652B6" w:rsidP="005652B6">
          <w:pPr>
            <w:pStyle w:val="INNH1"/>
            <w:sectPr w:rsidR="005652B6" w:rsidSect="008A350A">
              <w:footerReference w:type="default" r:id="rId16"/>
              <w:pgSz w:w="11901" w:h="16840"/>
              <w:pgMar w:top="1021" w:right="2268" w:bottom="1247" w:left="1418" w:header="0" w:footer="680" w:gutter="0"/>
              <w:pgNumType w:start="2"/>
              <w:cols w:space="708"/>
            </w:sectPr>
          </w:pPr>
          <w:r>
            <w:fldChar w:fldCharType="end"/>
          </w:r>
        </w:p>
      </w:sdtContent>
    </w:sdt>
    <w:p w14:paraId="7993EC1D" w14:textId="77777777" w:rsidR="00B57613" w:rsidRPr="000D7F10" w:rsidRDefault="00196AC0" w:rsidP="000D7F10">
      <w:pPr>
        <w:pStyle w:val="Overskrift1"/>
      </w:pPr>
      <w:bookmarkStart w:id="5" w:name="_Toc92444965"/>
      <w:r w:rsidRPr="000D7F10">
        <w:lastRenderedPageBreak/>
        <w:t>Hoved</w:t>
      </w:r>
      <w:r w:rsidR="00EE2516" w:rsidRPr="000D7F10">
        <w:t>budskap</w:t>
      </w:r>
      <w:bookmarkEnd w:id="2"/>
      <w:bookmarkEnd w:id="5"/>
    </w:p>
    <w:tbl>
      <w:tblPr>
        <w:tblStyle w:val="Tabellrutenett"/>
        <w:tblW w:w="0" w:type="auto"/>
        <w:tblCellMar>
          <w:top w:w="113" w:type="dxa"/>
          <w:bottom w:w="113" w:type="dxa"/>
        </w:tblCellMar>
        <w:tblLook w:val="04A0" w:firstRow="1" w:lastRow="0" w:firstColumn="1" w:lastColumn="0" w:noHBand="0" w:noVBand="1"/>
      </w:tblPr>
      <w:tblGrid>
        <w:gridCol w:w="5387"/>
        <w:gridCol w:w="2818"/>
      </w:tblGrid>
      <w:tr w:rsidR="0007182C" w:rsidRPr="000D3B89" w14:paraId="342ACF8B" w14:textId="77777777" w:rsidTr="68CAE6AD">
        <w:trPr>
          <w:trHeight w:val="11079"/>
        </w:trPr>
        <w:tc>
          <w:tcPr>
            <w:tcW w:w="5387" w:type="dxa"/>
            <w:tcBorders>
              <w:top w:val="nil"/>
              <w:left w:val="nil"/>
              <w:bottom w:val="nil"/>
              <w:right w:val="single" w:sz="8" w:space="0" w:color="00516A" w:themeColor="accent1" w:themeShade="80"/>
            </w:tcBorders>
          </w:tcPr>
          <w:p w14:paraId="3AD61EDA" w14:textId="483ACE9C" w:rsidR="00DD171A" w:rsidRDefault="00FA467B" w:rsidP="00DD171A">
            <w:r>
              <w:t>[</w:t>
            </w:r>
            <w:r w:rsidR="00E30491">
              <w:t xml:space="preserve">Skal være </w:t>
            </w:r>
            <w:r w:rsidR="005116D1">
              <w:t>én</w:t>
            </w:r>
            <w:r w:rsidR="00E30491">
              <w:t xml:space="preserve"> side. </w:t>
            </w:r>
            <w:r w:rsidR="00110B07">
              <w:t xml:space="preserve">Bruk Cambria 11, linjeavstand Flere 1,2 (gjelder all brødtekst i hele malen). </w:t>
            </w:r>
            <w:r w:rsidR="00E30491">
              <w:t xml:space="preserve">Bruk enkelt språk. </w:t>
            </w:r>
            <w:r w:rsidR="000D7F10">
              <w:t xml:space="preserve">Gi </w:t>
            </w:r>
            <w:r>
              <w:t>super</w:t>
            </w:r>
            <w:r w:rsidR="000D7F10">
              <w:t xml:space="preserve">kort innledning med bakgrunn. </w:t>
            </w:r>
            <w:r w:rsidR="00FC7E7A">
              <w:t>Tydeliggjør</w:t>
            </w:r>
            <w:r w:rsidR="000D7F10">
              <w:t xml:space="preserve"> problemstillingen</w:t>
            </w:r>
            <w:r w:rsidR="00F63919">
              <w:t xml:space="preserve"> og hensikten med arbeidet</w:t>
            </w:r>
            <w:r w:rsidR="000D7F10">
              <w:t>.</w:t>
            </w:r>
            <w:r w:rsidR="00F63919">
              <w:t>]</w:t>
            </w:r>
            <w:r w:rsidR="000D7F10">
              <w:t xml:space="preserve"> </w:t>
            </w:r>
          </w:p>
          <w:p w14:paraId="130C04BC" w14:textId="7F638533" w:rsidR="00340F21" w:rsidRDefault="00340F21" w:rsidP="00DD171A"/>
          <w:p w14:paraId="2B9B1CF8" w14:textId="4EA27A2D" w:rsidR="00340F21" w:rsidRDefault="00340F21" w:rsidP="00340F21">
            <w:r>
              <w:t xml:space="preserve">Et forskningskart er </w:t>
            </w:r>
            <w:r w:rsidR="007C411B">
              <w:t>en type</w:t>
            </w:r>
            <w:r>
              <w:t xml:space="preserve"> </w:t>
            </w:r>
            <w:r w:rsidR="007C411B">
              <w:t xml:space="preserve">systematisk </w:t>
            </w:r>
            <w:r>
              <w:t>kunnskapsoppsummering som sorterer og synliggjør den tilgjengelige forskningen om en bred problemstilling.</w:t>
            </w:r>
          </w:p>
          <w:p w14:paraId="4A35E0D2" w14:textId="37D5D4B8" w:rsidR="00F63919" w:rsidRDefault="00F63919" w:rsidP="00340F21"/>
          <w:p w14:paraId="67D195F8" w14:textId="77777777" w:rsidR="00CD321A" w:rsidRDefault="00CD321A" w:rsidP="00340F21">
            <w:r>
              <w:t>[</w:t>
            </w:r>
            <w:r w:rsidR="00F63919">
              <w:t>Angi kort fremgangsmåten for forskningskartet.</w:t>
            </w:r>
            <w:r>
              <w:t>]</w:t>
            </w:r>
          </w:p>
          <w:p w14:paraId="4982C298" w14:textId="77777777" w:rsidR="00CD321A" w:rsidRDefault="00CD321A" w:rsidP="00340F21"/>
          <w:p w14:paraId="546C50E6" w14:textId="3C6E81C0" w:rsidR="00F63919" w:rsidRDefault="00CD321A" w:rsidP="00340F21">
            <w:r>
              <w:t>[</w:t>
            </w:r>
            <w:r w:rsidR="00F63919">
              <w:t>Beskriv funnene og gi en kulepunktliste over hovedfunnene.]</w:t>
            </w:r>
          </w:p>
          <w:p w14:paraId="436A7706" w14:textId="77777777" w:rsidR="00DD171A" w:rsidRDefault="00DD171A" w:rsidP="00DD171A"/>
          <w:p w14:paraId="6664F53F" w14:textId="77777777" w:rsidR="00DD171A" w:rsidRDefault="00C06D3B" w:rsidP="00DD171A">
            <w:pPr>
              <w:pStyle w:val="Punktliste"/>
            </w:pPr>
            <w:r>
              <w:t>[Tekst]</w:t>
            </w:r>
          </w:p>
          <w:p w14:paraId="4A216A72" w14:textId="77777777" w:rsidR="00C06D3B" w:rsidRDefault="00C06D3B" w:rsidP="00C06D3B">
            <w:pPr>
              <w:pStyle w:val="Punktliste"/>
            </w:pPr>
            <w:r>
              <w:t>[Tekst]</w:t>
            </w:r>
          </w:p>
          <w:p w14:paraId="7EFD7B37" w14:textId="77777777" w:rsidR="00C06D3B" w:rsidRDefault="00C06D3B" w:rsidP="00C06D3B">
            <w:pPr>
              <w:pStyle w:val="Punktliste"/>
            </w:pPr>
            <w:r>
              <w:t>[Tekst]</w:t>
            </w:r>
          </w:p>
          <w:p w14:paraId="5D6CEB15" w14:textId="77777777" w:rsidR="000D7F10" w:rsidRDefault="000D7F10" w:rsidP="00C06D3B">
            <w:pPr>
              <w:pStyle w:val="Punktliste"/>
              <w:numPr>
                <w:ilvl w:val="0"/>
                <w:numId w:val="0"/>
              </w:numPr>
              <w:ind w:left="340"/>
            </w:pPr>
          </w:p>
          <w:p w14:paraId="36837971" w14:textId="1946BE44" w:rsidR="000D7F10" w:rsidRPr="000D3B89" w:rsidRDefault="00FA467B" w:rsidP="000D7F10">
            <w:pPr>
              <w:pStyle w:val="Punktliste"/>
              <w:numPr>
                <w:ilvl w:val="0"/>
                <w:numId w:val="0"/>
              </w:numPr>
            </w:pPr>
            <w:r>
              <w:t>[</w:t>
            </w:r>
            <w:r w:rsidR="000D7F10">
              <w:t>Avslutt med en konklusjon og ev. implikasjoner og behov for forskning.</w:t>
            </w:r>
            <w:r>
              <w:t>]</w:t>
            </w:r>
          </w:p>
        </w:tc>
        <w:tc>
          <w:tcPr>
            <w:tcW w:w="2818"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6CD6C4B5" w14:textId="77777777" w:rsidR="000D3B89" w:rsidRPr="00A018F2" w:rsidRDefault="000D3B89" w:rsidP="00A018F2">
            <w:pPr>
              <w:pStyle w:val="Boksoverskriftliten"/>
            </w:pPr>
            <w:r w:rsidRPr="00A018F2">
              <w:t>Tittel:</w:t>
            </w:r>
          </w:p>
          <w:p w14:paraId="064539BC" w14:textId="77777777" w:rsidR="000D3B89" w:rsidRPr="00A018F2" w:rsidRDefault="00C06D3B" w:rsidP="00A018F2">
            <w:pPr>
              <w:pStyle w:val="box-bodytekst"/>
            </w:pPr>
            <w:r>
              <w:t>[Tekst]</w:t>
            </w:r>
            <w:r w:rsidR="000D3B89" w:rsidRPr="00A018F2">
              <w:t xml:space="preserve"> </w:t>
            </w:r>
          </w:p>
          <w:p w14:paraId="28C49D04" w14:textId="05012924" w:rsidR="000D3B89" w:rsidRPr="00A018F2" w:rsidRDefault="000D3B89" w:rsidP="00A018F2">
            <w:r>
              <w:t>----------------------</w:t>
            </w:r>
            <w:r w:rsidR="005D0EF4">
              <w:t>---------</w:t>
            </w:r>
            <w:r w:rsidR="00FC7E7A">
              <w:t>--</w:t>
            </w:r>
          </w:p>
          <w:p w14:paraId="19C87361" w14:textId="77777777" w:rsidR="000D3B89" w:rsidRPr="008B3A0C" w:rsidRDefault="000D3B89" w:rsidP="008B3A0C">
            <w:pPr>
              <w:pStyle w:val="Boksoverskriftliten"/>
              <w:rPr>
                <w:bCs/>
                <w:spacing w:val="-6"/>
                <w:szCs w:val="22"/>
              </w:rPr>
            </w:pPr>
            <w:r w:rsidRPr="008B3A0C">
              <w:rPr>
                <w:bCs/>
                <w:spacing w:val="-6"/>
                <w:szCs w:val="22"/>
              </w:rPr>
              <w:t xml:space="preserve">Hvem står bak denne publikasjonen? </w:t>
            </w:r>
          </w:p>
          <w:p w14:paraId="39FF0A4F" w14:textId="77777777" w:rsidR="000D3B89" w:rsidRPr="00A018F2" w:rsidRDefault="000F19AE" w:rsidP="008B3A0C">
            <w:pPr>
              <w:pStyle w:val="box-bodytekst"/>
            </w:pPr>
            <w:r w:rsidRPr="000F19AE">
              <w:t>Folkehelseinstituttet</w:t>
            </w:r>
            <w:r w:rsidR="00252BF9">
              <w:t>, på oppdrag</w:t>
            </w:r>
            <w:r w:rsidR="000D3B89" w:rsidRPr="00A018F2">
              <w:t xml:space="preserve"> fra </w:t>
            </w:r>
            <w:r w:rsidR="000D3B89" w:rsidRPr="00A018F2">
              <w:fldChar w:fldCharType="begin"/>
            </w:r>
            <w:r w:rsidR="000D3B89" w:rsidRPr="00A018F2">
              <w:instrText xml:space="preserve"> Macrobutton NoMacro [XXX]</w:instrText>
            </w:r>
            <w:r w:rsidR="000D3B89" w:rsidRPr="00A018F2">
              <w:fldChar w:fldCharType="separate"/>
            </w:r>
            <w:r w:rsidR="000D3B89" w:rsidRPr="00A018F2">
              <w:t>!Syntaksfeil, {</w:t>
            </w:r>
            <w:r w:rsidR="000D3B89" w:rsidRPr="00A018F2">
              <w:fldChar w:fldCharType="end"/>
            </w:r>
          </w:p>
          <w:p w14:paraId="083B49C6" w14:textId="75562888" w:rsidR="000D3B89" w:rsidRPr="00A018F2" w:rsidRDefault="000D3B89" w:rsidP="00A018F2">
            <w:r>
              <w:t>----------</w:t>
            </w:r>
            <w:r w:rsidR="00FC7E7A">
              <w:t>-----------------------</w:t>
            </w:r>
          </w:p>
          <w:p w14:paraId="6589F8EF" w14:textId="0813AD37" w:rsidR="000D3B89" w:rsidRPr="00A018F2" w:rsidRDefault="000D3B89" w:rsidP="008B3A0C">
            <w:pPr>
              <w:pStyle w:val="Boksoverskriftliten"/>
            </w:pPr>
            <w:r w:rsidRPr="00A018F2">
              <w:t xml:space="preserve">Når ble litteratursøket </w:t>
            </w:r>
            <w:r w:rsidR="0006403F">
              <w:t>avsluttet</w:t>
            </w:r>
            <w:r w:rsidRPr="00A018F2">
              <w:t>?</w:t>
            </w:r>
          </w:p>
          <w:p w14:paraId="791FD804" w14:textId="77777777" w:rsidR="000D3B89" w:rsidRPr="00A018F2" w:rsidRDefault="00252BF9" w:rsidP="008B3A0C">
            <w:pPr>
              <w:pStyle w:val="box-bodytekst"/>
            </w:pPr>
            <w:r w:rsidRPr="00A018F2" w:rsidDel="00252BF9">
              <w:t xml:space="preserve"> </w:t>
            </w:r>
            <w:r w:rsidR="00C06D3B">
              <w:t>[måned, år]</w:t>
            </w:r>
          </w:p>
          <w:p w14:paraId="55AF0092" w14:textId="235AFB8D" w:rsidR="000D3B89" w:rsidRPr="00A018F2" w:rsidRDefault="000D3B89" w:rsidP="00A018F2">
            <w:r>
              <w:t>----------</w:t>
            </w:r>
            <w:r w:rsidR="005D0EF4">
              <w:t>-----------------------</w:t>
            </w:r>
          </w:p>
          <w:p w14:paraId="35B5C944" w14:textId="77777777" w:rsidR="000D3B89" w:rsidRPr="00A018F2" w:rsidRDefault="00FC7E7A" w:rsidP="008B3A0C">
            <w:pPr>
              <w:pStyle w:val="Boksoverskriftliten"/>
              <w:rPr>
                <w:rFonts w:eastAsia="Adobe Myungjo Std M"/>
              </w:rPr>
            </w:pPr>
            <w:r>
              <w:rPr>
                <w:rFonts w:eastAsia="Adobe Myungjo Std M"/>
              </w:rPr>
              <w:t>F</w:t>
            </w:r>
            <w:r w:rsidR="000D3B89" w:rsidRPr="00A018F2">
              <w:rPr>
                <w:rFonts w:eastAsia="Adobe Myungjo Std M"/>
              </w:rPr>
              <w:t>agfelle</w:t>
            </w:r>
            <w:r>
              <w:rPr>
                <w:rFonts w:eastAsia="Adobe Myungjo Std M"/>
              </w:rPr>
              <w:t>vurdering</w:t>
            </w:r>
            <w:r w:rsidR="000D3B89" w:rsidRPr="00A018F2">
              <w:rPr>
                <w:rFonts w:eastAsia="Adobe Myungjo Std M"/>
              </w:rPr>
              <w:t>:</w:t>
            </w:r>
          </w:p>
          <w:p w14:paraId="19F70295" w14:textId="77777777" w:rsidR="000D3B89" w:rsidRPr="000D3B89" w:rsidRDefault="00423CD7" w:rsidP="00C13992">
            <w:pPr>
              <w:spacing w:after="240"/>
            </w:pPr>
            <w:r w:rsidRPr="00A018F2">
              <w:t>[</w:t>
            </w:r>
            <w:r w:rsidR="000D3B89" w:rsidRPr="00FC7E7A">
              <w:rPr>
                <w:rFonts w:ascii="Arial Narrow" w:hAnsi="Arial Narrow"/>
              </w:rPr>
              <w:t xml:space="preserve">Navn, </w:t>
            </w:r>
            <w:r w:rsidR="002072EE" w:rsidRPr="00FC7E7A">
              <w:rPr>
                <w:rFonts w:ascii="Arial Narrow" w:hAnsi="Arial Narrow"/>
              </w:rPr>
              <w:t>stilling, institusjon</w:t>
            </w:r>
            <w:r w:rsidRPr="00A018F2">
              <w:t>]</w:t>
            </w:r>
          </w:p>
        </w:tc>
      </w:tr>
    </w:tbl>
    <w:p w14:paraId="3DE1825B" w14:textId="77777777" w:rsidR="006170AA" w:rsidRPr="00C06D3B" w:rsidRDefault="006170AA" w:rsidP="006170AA">
      <w:pPr>
        <w:pStyle w:val="Overskrift1"/>
        <w:ind w:left="0" w:firstLine="0"/>
      </w:pPr>
      <w:bookmarkStart w:id="6" w:name="_Toc92444966"/>
      <w:bookmarkStart w:id="7" w:name="_Toc149724186"/>
      <w:bookmarkStart w:id="8" w:name="_Toc150253117"/>
      <w:bookmarkEnd w:id="3"/>
      <w:bookmarkEnd w:id="4"/>
      <w:r w:rsidRPr="00C06D3B">
        <w:lastRenderedPageBreak/>
        <w:t>Key messages</w:t>
      </w:r>
      <w:bookmarkEnd w:id="6"/>
      <w:r w:rsidRPr="00C06D3B">
        <w:t xml:space="preserve"> </w:t>
      </w:r>
    </w:p>
    <w:tbl>
      <w:tblPr>
        <w:tblStyle w:val="Tabellrutenett"/>
        <w:tblW w:w="8222" w:type="dxa"/>
        <w:tblCellMar>
          <w:top w:w="113" w:type="dxa"/>
          <w:bottom w:w="113" w:type="dxa"/>
        </w:tblCellMar>
        <w:tblLook w:val="04A0" w:firstRow="1" w:lastRow="0" w:firstColumn="1" w:lastColumn="0" w:noHBand="0" w:noVBand="1"/>
      </w:tblPr>
      <w:tblGrid>
        <w:gridCol w:w="5387"/>
        <w:gridCol w:w="2835"/>
      </w:tblGrid>
      <w:tr w:rsidR="00D4428C" w:rsidRPr="00FC1180" w14:paraId="14F3F68A" w14:textId="77777777" w:rsidTr="072F8E40">
        <w:trPr>
          <w:trHeight w:val="11206"/>
        </w:trPr>
        <w:tc>
          <w:tcPr>
            <w:tcW w:w="5387" w:type="dxa"/>
            <w:tcBorders>
              <w:top w:val="nil"/>
              <w:left w:val="nil"/>
              <w:bottom w:val="nil"/>
              <w:right w:val="single" w:sz="8" w:space="0" w:color="00516A" w:themeColor="accent1" w:themeShade="80"/>
            </w:tcBorders>
          </w:tcPr>
          <w:p w14:paraId="0F52C297" w14:textId="5955048C" w:rsidR="006170AA" w:rsidRDefault="00E30491" w:rsidP="00C74F45">
            <w:r>
              <w:t>[</w:t>
            </w:r>
            <w:r w:rsidR="00FC7E7A">
              <w:t>Key messages skal speile norsk Hovedbudskap</w:t>
            </w:r>
            <w:r w:rsidR="00946C0C">
              <w:t>.</w:t>
            </w:r>
            <w:r>
              <w:t>]</w:t>
            </w:r>
            <w:r w:rsidR="006170AA">
              <w:t xml:space="preserve"> </w:t>
            </w:r>
          </w:p>
          <w:p w14:paraId="2D9C5404" w14:textId="64543979" w:rsidR="00F63919" w:rsidRDefault="00F63919" w:rsidP="00C74F45"/>
          <w:p w14:paraId="0E2DC99A" w14:textId="1F8FB137" w:rsidR="00F63919" w:rsidRPr="00F63919" w:rsidRDefault="00F63919" w:rsidP="00F63919">
            <w:pPr>
              <w:rPr>
                <w:lang w:val="en-GB"/>
              </w:rPr>
            </w:pPr>
            <w:r w:rsidRPr="00F63919">
              <w:rPr>
                <w:lang w:val="en-GB"/>
              </w:rPr>
              <w:t xml:space="preserve">An evidence and gap map (EGM) </w:t>
            </w:r>
            <w:r>
              <w:rPr>
                <w:lang w:val="en-GB"/>
              </w:rPr>
              <w:t xml:space="preserve">is </w:t>
            </w:r>
            <w:r w:rsidRPr="00F63919">
              <w:rPr>
                <w:lang w:val="en-GB"/>
              </w:rPr>
              <w:t xml:space="preserve">a systematic evidence synthesis product </w:t>
            </w:r>
            <w:r w:rsidR="00CD321A">
              <w:rPr>
                <w:lang w:val="en-GB"/>
              </w:rPr>
              <w:t>that</w:t>
            </w:r>
            <w:r w:rsidR="00CD321A" w:rsidRPr="00F63919">
              <w:rPr>
                <w:lang w:val="en-GB"/>
              </w:rPr>
              <w:t xml:space="preserve"> </w:t>
            </w:r>
            <w:r>
              <w:rPr>
                <w:lang w:val="en-GB"/>
              </w:rPr>
              <w:t xml:space="preserve">categorises and </w:t>
            </w:r>
            <w:r w:rsidRPr="00F63919">
              <w:rPr>
                <w:lang w:val="en-GB"/>
              </w:rPr>
              <w:t>display</w:t>
            </w:r>
            <w:r>
              <w:rPr>
                <w:lang w:val="en-GB"/>
              </w:rPr>
              <w:t xml:space="preserve">s </w:t>
            </w:r>
            <w:r w:rsidRPr="00F63919">
              <w:rPr>
                <w:lang w:val="en-GB"/>
              </w:rPr>
              <w:t xml:space="preserve">the available evidence relevant to a </w:t>
            </w:r>
            <w:r>
              <w:rPr>
                <w:lang w:val="en-GB"/>
              </w:rPr>
              <w:t>broad</w:t>
            </w:r>
            <w:r w:rsidRPr="00F63919">
              <w:rPr>
                <w:lang w:val="en-GB"/>
              </w:rPr>
              <w:t xml:space="preserve"> research question.</w:t>
            </w:r>
          </w:p>
          <w:p w14:paraId="74FFD30C" w14:textId="77777777" w:rsidR="006170AA" w:rsidRPr="00F63919" w:rsidRDefault="006170AA" w:rsidP="00C74F45">
            <w:pPr>
              <w:rPr>
                <w:lang w:val="en-GB"/>
              </w:rPr>
            </w:pPr>
          </w:p>
          <w:p w14:paraId="0E2B5F3C" w14:textId="77777777" w:rsidR="002D730C" w:rsidRPr="00CD321A" w:rsidRDefault="002D730C" w:rsidP="00C74F45">
            <w:pPr>
              <w:pStyle w:val="Punktliste"/>
              <w:numPr>
                <w:ilvl w:val="0"/>
                <w:numId w:val="0"/>
              </w:numPr>
              <w:ind w:left="340" w:hanging="340"/>
              <w:rPr>
                <w:lang w:val="en-US"/>
              </w:rPr>
            </w:pPr>
          </w:p>
          <w:p w14:paraId="30F12D01" w14:textId="77777777" w:rsidR="002D730C" w:rsidRPr="00CD321A" w:rsidRDefault="002D730C" w:rsidP="002D730C">
            <w:pPr>
              <w:rPr>
                <w:lang w:val="en-US"/>
              </w:rPr>
            </w:pPr>
          </w:p>
          <w:p w14:paraId="2F585FA6" w14:textId="77777777" w:rsidR="006170AA" w:rsidRPr="00CD321A" w:rsidRDefault="006170AA" w:rsidP="002D730C">
            <w:pPr>
              <w:rPr>
                <w:lang w:val="en-US"/>
              </w:rPr>
            </w:pPr>
          </w:p>
        </w:tc>
        <w:tc>
          <w:tcPr>
            <w:tcW w:w="2835" w:type="dxa"/>
            <w:tcBorders>
              <w:top w:val="single" w:sz="8" w:space="0" w:color="00516A" w:themeColor="accent1" w:themeShade="80"/>
              <w:left w:val="single" w:sz="8" w:space="0" w:color="00516A" w:themeColor="accent1" w:themeShade="80"/>
              <w:bottom w:val="single" w:sz="8" w:space="0" w:color="00516A" w:themeColor="accent1" w:themeShade="80"/>
              <w:right w:val="single" w:sz="8" w:space="0" w:color="00516A" w:themeColor="accent1" w:themeShade="80"/>
            </w:tcBorders>
            <w:tcMar>
              <w:left w:w="170" w:type="dxa"/>
            </w:tcMar>
          </w:tcPr>
          <w:p w14:paraId="6C5A2670" w14:textId="77777777" w:rsidR="00C74F45" w:rsidRPr="00CD321A" w:rsidRDefault="00C74F45" w:rsidP="00A018F2">
            <w:pPr>
              <w:pStyle w:val="Boksoverskriftliten"/>
              <w:rPr>
                <w:lang w:val="en-US"/>
              </w:rPr>
            </w:pPr>
            <w:r w:rsidRPr="00CD321A">
              <w:rPr>
                <w:lang w:val="en-US"/>
              </w:rPr>
              <w:t>Title:</w:t>
            </w:r>
          </w:p>
          <w:p w14:paraId="59818D4C" w14:textId="77777777" w:rsidR="00C74F45" w:rsidRPr="00A018F2" w:rsidRDefault="00C06D3B" w:rsidP="00A018F2">
            <w:pPr>
              <w:pStyle w:val="box-bodytekst"/>
              <w:rPr>
                <w:noProof w:val="0"/>
                <w:lang w:val="en-GB"/>
              </w:rPr>
            </w:pPr>
            <w:r>
              <w:rPr>
                <w:noProof w:val="0"/>
                <w:lang w:val="en-GB"/>
              </w:rPr>
              <w:t>[Text]</w:t>
            </w:r>
            <w:r w:rsidR="00C74F45" w:rsidRPr="00A018F2">
              <w:rPr>
                <w:noProof w:val="0"/>
                <w:lang w:val="en-GB"/>
              </w:rPr>
              <w:t xml:space="preserve"> </w:t>
            </w:r>
          </w:p>
          <w:p w14:paraId="5A168B21" w14:textId="2BF72F4B" w:rsidR="00C74F45" w:rsidRPr="00A018F2" w:rsidRDefault="00C74F45" w:rsidP="00A018F2">
            <w:pPr>
              <w:rPr>
                <w:lang w:val="en-GB"/>
              </w:rPr>
            </w:pPr>
            <w:r w:rsidRPr="68CAE6AD">
              <w:rPr>
                <w:lang w:val="en-GB"/>
              </w:rPr>
              <w:t>----------</w:t>
            </w:r>
            <w:r w:rsidR="00677D3E" w:rsidRPr="68CAE6AD">
              <w:rPr>
                <w:lang w:val="en-GB"/>
              </w:rPr>
              <w:t>------------------------</w:t>
            </w:r>
          </w:p>
          <w:p w14:paraId="2DE447C2" w14:textId="77777777" w:rsidR="00C74F45" w:rsidRPr="00A018F2" w:rsidRDefault="00C74F45" w:rsidP="00A018F2">
            <w:pPr>
              <w:pStyle w:val="Boksoverskriftliten"/>
              <w:rPr>
                <w:lang w:val="en-GB"/>
              </w:rPr>
            </w:pPr>
            <w:r w:rsidRPr="00A018F2">
              <w:rPr>
                <w:lang w:val="en-GB"/>
              </w:rPr>
              <w:t>Publisher:</w:t>
            </w:r>
          </w:p>
          <w:p w14:paraId="29A19DFE" w14:textId="4E1C9779" w:rsidR="00677D3E" w:rsidRPr="00677D3E" w:rsidRDefault="00677D3E" w:rsidP="00677D3E">
            <w:pPr>
              <w:pStyle w:val="box-bodytekst"/>
              <w:rPr>
                <w:lang w:val="en-GB"/>
              </w:rPr>
            </w:pPr>
            <w:r>
              <w:rPr>
                <w:noProof w:val="0"/>
                <w:lang w:val="en-GB"/>
              </w:rPr>
              <w:t xml:space="preserve">The </w:t>
            </w:r>
            <w:r w:rsidR="00C74F45" w:rsidRPr="00677D3E">
              <w:rPr>
                <w:noProof w:val="0"/>
                <w:lang w:val="en-GB"/>
              </w:rPr>
              <w:t xml:space="preserve">Norwegian </w:t>
            </w:r>
            <w:r w:rsidRPr="00677D3E">
              <w:rPr>
                <w:noProof w:val="0"/>
                <w:lang w:val="en-GB"/>
              </w:rPr>
              <w:t xml:space="preserve">Institute of Public Health conducted the </w:t>
            </w:r>
            <w:r w:rsidR="00340F21">
              <w:rPr>
                <w:noProof w:val="0"/>
                <w:lang w:val="en-GB"/>
              </w:rPr>
              <w:t>evidence and gap map</w:t>
            </w:r>
            <w:r w:rsidRPr="00677D3E">
              <w:rPr>
                <w:noProof w:val="0"/>
                <w:lang w:val="en-GB"/>
              </w:rPr>
              <w:t xml:space="preserve"> based on a commission from </w:t>
            </w:r>
            <w:r w:rsidRPr="00A018F2">
              <w:fldChar w:fldCharType="begin"/>
            </w:r>
            <w:r w:rsidRPr="00677D3E">
              <w:rPr>
                <w:lang w:val="en-GB"/>
              </w:rPr>
              <w:instrText xml:space="preserve"> Macrobutton NoMacro [XXX]</w:instrText>
            </w:r>
            <w:r w:rsidRPr="00A018F2">
              <w:fldChar w:fldCharType="separate"/>
            </w:r>
            <w:r w:rsidRPr="00677D3E">
              <w:rPr>
                <w:lang w:val="en-GB"/>
              </w:rPr>
              <w:t>!Syntaksfeil, {</w:t>
            </w:r>
            <w:r w:rsidRPr="00A018F2">
              <w:fldChar w:fldCharType="end"/>
            </w:r>
          </w:p>
          <w:p w14:paraId="3836DBD0" w14:textId="007F9BC3" w:rsidR="00C74F45" w:rsidRPr="00A018F2" w:rsidRDefault="00C74F45" w:rsidP="00A018F2">
            <w:pPr>
              <w:rPr>
                <w:lang w:val="en-GB"/>
              </w:rPr>
            </w:pPr>
            <w:r w:rsidRPr="68CAE6AD">
              <w:rPr>
                <w:lang w:val="en-GB"/>
              </w:rPr>
              <w:t>----------------------------------</w:t>
            </w:r>
          </w:p>
          <w:p w14:paraId="2B9B796E" w14:textId="77777777" w:rsidR="00C74F45" w:rsidRPr="00A018F2" w:rsidRDefault="00C74F45" w:rsidP="00A018F2">
            <w:pPr>
              <w:pStyle w:val="Boksoverskriftliten"/>
              <w:rPr>
                <w:lang w:val="en-GB"/>
              </w:rPr>
            </w:pPr>
            <w:r w:rsidRPr="00A018F2">
              <w:rPr>
                <w:lang w:val="en-GB"/>
              </w:rPr>
              <w:t>Updated:</w:t>
            </w:r>
          </w:p>
          <w:p w14:paraId="068E33A7" w14:textId="77777777" w:rsidR="00C74F45" w:rsidRPr="00A018F2" w:rsidRDefault="00C74F45" w:rsidP="00A018F2">
            <w:pPr>
              <w:pStyle w:val="box-bodytekst"/>
              <w:rPr>
                <w:noProof w:val="0"/>
                <w:lang w:val="en-GB"/>
              </w:rPr>
            </w:pPr>
            <w:r w:rsidRPr="00A018F2">
              <w:rPr>
                <w:noProof w:val="0"/>
                <w:lang w:val="en-GB"/>
              </w:rPr>
              <w:t>Last search for studies:</w:t>
            </w:r>
          </w:p>
          <w:p w14:paraId="1860341C" w14:textId="77777777" w:rsidR="00C74F45" w:rsidRPr="00835E6E" w:rsidRDefault="00C06D3B" w:rsidP="00A018F2">
            <w:pPr>
              <w:pStyle w:val="box-bodytekst"/>
              <w:rPr>
                <w:noProof w:val="0"/>
              </w:rPr>
            </w:pPr>
            <w:r>
              <w:rPr>
                <w:noProof w:val="0"/>
                <w:lang w:val="en-GB"/>
              </w:rPr>
              <w:t>[month, year]</w:t>
            </w:r>
            <w:r w:rsidR="00C74F45" w:rsidRPr="00835E6E">
              <w:rPr>
                <w:noProof w:val="0"/>
              </w:rPr>
              <w:t>.</w:t>
            </w:r>
          </w:p>
          <w:p w14:paraId="3DBBD09E" w14:textId="1D22C4E8" w:rsidR="00C74F45" w:rsidRPr="00835E6E" w:rsidRDefault="00C74F45" w:rsidP="00A018F2">
            <w:r>
              <w:t>----------------------------------</w:t>
            </w:r>
          </w:p>
          <w:p w14:paraId="693F0AF2" w14:textId="77777777" w:rsidR="00C74F45" w:rsidRPr="00835E6E" w:rsidRDefault="00C74F45" w:rsidP="00A018F2">
            <w:pPr>
              <w:pStyle w:val="Boksoverskriftliten"/>
            </w:pPr>
            <w:r w:rsidRPr="00835E6E">
              <w:t>Peer review:</w:t>
            </w:r>
          </w:p>
          <w:p w14:paraId="3293E60B" w14:textId="77777777" w:rsidR="00C74F45" w:rsidRPr="00835E6E" w:rsidRDefault="00C74F45" w:rsidP="00A018F2">
            <w:pPr>
              <w:pStyle w:val="box-bodytekst"/>
              <w:rPr>
                <w:noProof w:val="0"/>
              </w:rPr>
            </w:pPr>
            <w:r w:rsidRPr="00835E6E">
              <w:rPr>
                <w:noProof w:val="0"/>
              </w:rPr>
              <w:t>Navn, stilling, institusjon</w:t>
            </w:r>
          </w:p>
          <w:p w14:paraId="6EECFEB2" w14:textId="77777777" w:rsidR="006170AA" w:rsidRPr="000D3B89" w:rsidRDefault="006170AA" w:rsidP="00A018F2">
            <w:pPr>
              <w:pStyle w:val="box-bodytekst"/>
            </w:pPr>
          </w:p>
        </w:tc>
      </w:tr>
      <w:bookmarkEnd w:id="7"/>
      <w:bookmarkEnd w:id="8"/>
    </w:tbl>
    <w:p w14:paraId="6E45D9FB" w14:textId="77777777" w:rsidR="00523566" w:rsidRDefault="00523566">
      <w:pPr>
        <w:rPr>
          <w:rStyle w:val="instruksjonstekst2"/>
        </w:rPr>
        <w:sectPr w:rsidR="00523566">
          <w:footerReference w:type="default" r:id="rId17"/>
          <w:pgSz w:w="11901" w:h="16840"/>
          <w:pgMar w:top="1021" w:right="2268" w:bottom="1247" w:left="1418" w:header="0" w:footer="680" w:gutter="0"/>
          <w:pgNumType w:chapStyle="1"/>
          <w:cols w:space="708"/>
        </w:sectPr>
      </w:pPr>
    </w:p>
    <w:p w14:paraId="1A8C6281" w14:textId="77777777" w:rsidR="00B57613" w:rsidRPr="00444052" w:rsidRDefault="002C57AF">
      <w:pPr>
        <w:pStyle w:val="Overskrift1"/>
      </w:pPr>
      <w:bookmarkStart w:id="9" w:name="_Ref151522545"/>
      <w:bookmarkStart w:id="10" w:name="_Toc151761404"/>
      <w:bookmarkStart w:id="11" w:name="_Toc49934043"/>
      <w:bookmarkStart w:id="12" w:name="_Toc150253126"/>
      <w:bookmarkStart w:id="13" w:name="_Toc92444967"/>
      <w:r w:rsidRPr="00444052">
        <w:lastRenderedPageBreak/>
        <w:t>Forord</w:t>
      </w:r>
      <w:bookmarkEnd w:id="9"/>
      <w:bookmarkEnd w:id="10"/>
      <w:bookmarkEnd w:id="11"/>
      <w:bookmarkEnd w:id="12"/>
      <w:bookmarkEnd w:id="13"/>
    </w:p>
    <w:p w14:paraId="16ABBEE4" w14:textId="78BBD858" w:rsidR="007A2B8C" w:rsidRDefault="007A2B8C" w:rsidP="007A2B8C">
      <w:r>
        <w:t xml:space="preserve">Område for helsetjenester, Folkehelseinstituttet (FHI), fikk i [måned] 20xx i oppdrag av [navn på oppdragsgiver] å </w:t>
      </w:r>
      <w:r w:rsidR="00340F21">
        <w:t>utarbeide et</w:t>
      </w:r>
      <w:r>
        <w:t xml:space="preserve"> </w:t>
      </w:r>
      <w:r w:rsidR="00340F21">
        <w:t>forskningskart over forskning</w:t>
      </w:r>
      <w:r>
        <w:t xml:space="preserve"> om [problemstillingen]. </w:t>
      </w:r>
      <w:r w:rsidR="00340F21">
        <w:t>Forskningskartet</w:t>
      </w:r>
      <w:r>
        <w:t xml:space="preserve"> er relevant for [sett inn hvem]. </w:t>
      </w:r>
    </w:p>
    <w:p w14:paraId="55C6E401" w14:textId="77777777" w:rsidR="007A2B8C" w:rsidRDefault="007A2B8C" w:rsidP="007A2B8C"/>
    <w:p w14:paraId="4A25D686" w14:textId="225D4708" w:rsidR="007A2B8C" w:rsidRDefault="007A2B8C" w:rsidP="007A2B8C">
      <w:r>
        <w:t xml:space="preserve">Område for helsetjenester, FHI, følger en felles framgangsmåte i arbeidet med </w:t>
      </w:r>
      <w:r w:rsidR="00340F21">
        <w:t>forskningskart</w:t>
      </w:r>
      <w:r>
        <w:t>, dokumentert i håndboka «Slik oppsummerer vi forskning». Det</w:t>
      </w:r>
    </w:p>
    <w:p w14:paraId="28A3BC8E" w14:textId="77777777" w:rsidR="007A2B8C" w:rsidRDefault="007A2B8C" w:rsidP="007A2B8C">
      <w:r>
        <w:t>innebærer blant annet at vi kan bruke standardformuleringer når vi beskriver metode,</w:t>
      </w:r>
    </w:p>
    <w:p w14:paraId="2C856050" w14:textId="77777777" w:rsidR="007A2B8C" w:rsidRDefault="007A2B8C" w:rsidP="007A2B8C">
      <w:r>
        <w:t>resultater og i diskusjon av funnene.</w:t>
      </w:r>
    </w:p>
    <w:p w14:paraId="13CCB6E8" w14:textId="77777777" w:rsidR="00114C0B" w:rsidRDefault="00114C0B" w:rsidP="007A2B8C"/>
    <w:p w14:paraId="2F918D97" w14:textId="77777777" w:rsidR="00114C0B" w:rsidRPr="00E30491" w:rsidRDefault="00114C0B" w:rsidP="007A2B8C">
      <w:pPr>
        <w:rPr>
          <w:b/>
        </w:rPr>
      </w:pPr>
      <w:r w:rsidRPr="00E30491">
        <w:rPr>
          <w:b/>
        </w:rPr>
        <w:t>Finansiering</w:t>
      </w:r>
    </w:p>
    <w:p w14:paraId="7DF1B33E" w14:textId="52C457C0" w:rsidR="00114C0B" w:rsidRPr="00283849" w:rsidRDefault="00114C0B" w:rsidP="00283849">
      <w:r w:rsidRPr="00114C0B">
        <w:t>[S</w:t>
      </w:r>
      <w:r w:rsidR="00E30491">
        <w:t>ett inn]</w:t>
      </w:r>
      <w:r w:rsidRPr="00114C0B">
        <w:t xml:space="preserve"> finansiert</w:t>
      </w:r>
      <w:r w:rsidR="00E30491">
        <w:t>e</w:t>
      </w:r>
      <w:r w:rsidRPr="00114C0B">
        <w:t xml:space="preserve"> </w:t>
      </w:r>
      <w:r w:rsidR="00340F21">
        <w:t>forskningskartet</w:t>
      </w:r>
      <w:r w:rsidR="00E30491">
        <w:t>.</w:t>
      </w:r>
      <w:r>
        <w:t xml:space="preserve"> </w:t>
      </w:r>
      <w:r w:rsidR="00E30491">
        <w:t xml:space="preserve">[Sett inn] tydeliggjorde problemstillingen og inklusjonskriteriene, men hadde ingen </w:t>
      </w:r>
      <w:r>
        <w:t xml:space="preserve">rolle </w:t>
      </w:r>
      <w:r w:rsidR="00283849">
        <w:t xml:space="preserve">i </w:t>
      </w:r>
      <w:r w:rsidR="00340F21">
        <w:t>kartleggingsarbeidet</w:t>
      </w:r>
      <w:r w:rsidR="00283849">
        <w:t xml:space="preserve">. </w:t>
      </w:r>
    </w:p>
    <w:p w14:paraId="3C76461D" w14:textId="77777777" w:rsidR="001B3B88" w:rsidRPr="00283849" w:rsidRDefault="001B3B88" w:rsidP="007A2B8C"/>
    <w:p w14:paraId="206C924A" w14:textId="77777777" w:rsidR="007A2B8C" w:rsidRPr="001B3B88" w:rsidRDefault="007A2B8C" w:rsidP="007A2B8C">
      <w:pPr>
        <w:rPr>
          <w:b/>
        </w:rPr>
      </w:pPr>
      <w:r w:rsidRPr="001B3B88">
        <w:rPr>
          <w:b/>
        </w:rPr>
        <w:t>Bidragsytere</w:t>
      </w:r>
    </w:p>
    <w:p w14:paraId="0034ECDD" w14:textId="77777777" w:rsidR="001B3B88" w:rsidRDefault="007A2B8C" w:rsidP="001B3B88">
      <w:r>
        <w:t xml:space="preserve">Prosjektleder: </w:t>
      </w:r>
      <w:r w:rsidR="001B3B88">
        <w:t>xxx</w:t>
      </w:r>
    </w:p>
    <w:p w14:paraId="096F94CF" w14:textId="77777777" w:rsidR="007A2B8C" w:rsidRDefault="007A2B8C" w:rsidP="001B3B88">
      <w:r>
        <w:t xml:space="preserve">Interne prosjektmedarbeidere ved FHI: </w:t>
      </w:r>
      <w:r w:rsidR="001B3B88">
        <w:t>xxx</w:t>
      </w:r>
      <w:r>
        <w:t>.</w:t>
      </w:r>
    </w:p>
    <w:p w14:paraId="18AC775C" w14:textId="77777777" w:rsidR="003D3D4C" w:rsidRDefault="003D3D4C" w:rsidP="007A2B8C"/>
    <w:p w14:paraId="2B6BC215" w14:textId="77777777" w:rsidR="007A2B8C" w:rsidRDefault="007A2B8C" w:rsidP="007A2B8C">
      <w:r>
        <w:t>Takk til ekstern</w:t>
      </w:r>
      <w:r w:rsidR="00EC15FF">
        <w:t>e</w:t>
      </w:r>
      <w:r>
        <w:t xml:space="preserve"> fagfelle</w:t>
      </w:r>
      <w:r w:rsidR="00EC15FF">
        <w:t>r</w:t>
      </w:r>
      <w:r>
        <w:t xml:space="preserve"> </w:t>
      </w:r>
      <w:r w:rsidR="00EC15FF">
        <w:t>[fornavn etternavn</w:t>
      </w:r>
      <w:r w:rsidR="00200192">
        <w:t>, institusjon</w:t>
      </w:r>
      <w:r w:rsidR="00EC15FF">
        <w:t>]</w:t>
      </w:r>
      <w:r>
        <w:t xml:space="preserve"> og intern fagfelle </w:t>
      </w:r>
      <w:r w:rsidR="00EC15FF">
        <w:t>[fornavn etternavn]</w:t>
      </w:r>
      <w:r>
        <w:t xml:space="preserve"> som har gjennomgått</w:t>
      </w:r>
      <w:r w:rsidR="00EC15FF">
        <w:t xml:space="preserve"> </w:t>
      </w:r>
      <w:r>
        <w:t>og gitt innspill til kunnskapsoppsummeringen. En stor takk også til kollega</w:t>
      </w:r>
      <w:r w:rsidR="00EC15FF">
        <w:t xml:space="preserve"> [fornavn etternavn]</w:t>
      </w:r>
      <w:r>
        <w:t xml:space="preserve"> for bistand med </w:t>
      </w:r>
      <w:r w:rsidR="00EC15FF">
        <w:t xml:space="preserve">[sett inn hva bidraget var]. </w:t>
      </w:r>
    </w:p>
    <w:p w14:paraId="600156AA" w14:textId="77777777" w:rsidR="003D3D4C" w:rsidRDefault="003D3D4C" w:rsidP="007A2B8C"/>
    <w:p w14:paraId="2E668E57" w14:textId="77777777" w:rsidR="007A2B8C" w:rsidRPr="003D3D4C" w:rsidRDefault="007A2B8C" w:rsidP="007A2B8C">
      <w:pPr>
        <w:rPr>
          <w:b/>
        </w:rPr>
      </w:pPr>
      <w:r w:rsidRPr="003D3D4C">
        <w:rPr>
          <w:b/>
        </w:rPr>
        <w:t>Oppgitte interessekonflikter</w:t>
      </w:r>
    </w:p>
    <w:p w14:paraId="2F6F61D8" w14:textId="77777777" w:rsidR="007A2B8C" w:rsidRDefault="007A2B8C" w:rsidP="007A2B8C">
      <w:r>
        <w:t>Alle forfattere og fagfeller har fylt ut et skjema som kartlegger mulige interessekonflikter.</w:t>
      </w:r>
      <w:r w:rsidR="003D3D4C">
        <w:t xml:space="preserve"> </w:t>
      </w:r>
      <w:r>
        <w:t>Ingen oppgir interessekonflikter.</w:t>
      </w:r>
    </w:p>
    <w:p w14:paraId="5F0964D2" w14:textId="77777777" w:rsidR="003D3D4C" w:rsidRDefault="003D3D4C" w:rsidP="007A2B8C"/>
    <w:p w14:paraId="066DC5D4" w14:textId="20FD9374" w:rsidR="00865020" w:rsidRDefault="007A2B8C" w:rsidP="007A2B8C">
      <w:r>
        <w:t xml:space="preserve">Folkehelseinstituttet tar det fulle ansvaret for </w:t>
      </w:r>
      <w:r w:rsidR="00F87731">
        <w:t>innholdet</w:t>
      </w:r>
      <w:r>
        <w:t xml:space="preserve"> i rapporten.</w:t>
      </w:r>
    </w:p>
    <w:p w14:paraId="3B0E841C" w14:textId="28F4A18C" w:rsidR="00340F21" w:rsidRDefault="00340F21" w:rsidP="007A2B8C"/>
    <w:p w14:paraId="4BE64C27" w14:textId="77777777" w:rsidR="00340F21" w:rsidRDefault="00340F21" w:rsidP="007A2B8C"/>
    <w:p w14:paraId="3C4AFAF5" w14:textId="77777777" w:rsidR="00865020" w:rsidRDefault="00865020" w:rsidP="00F94342"/>
    <w:tbl>
      <w:tblPr>
        <w:tblW w:w="0" w:type="auto"/>
        <w:tblLook w:val="00A0" w:firstRow="1" w:lastRow="0" w:firstColumn="1" w:lastColumn="0" w:noHBand="0" w:noVBand="0"/>
      </w:tblPr>
      <w:tblGrid>
        <w:gridCol w:w="2737"/>
        <w:gridCol w:w="2739"/>
        <w:gridCol w:w="2739"/>
      </w:tblGrid>
      <w:tr w:rsidR="00067B2B" w14:paraId="75CC8EEF" w14:textId="77777777" w:rsidTr="00067B2B">
        <w:tc>
          <w:tcPr>
            <w:tcW w:w="2737" w:type="dxa"/>
          </w:tcPr>
          <w:p w14:paraId="51563632" w14:textId="77777777" w:rsidR="00067B2B" w:rsidRDefault="00F971BC" w:rsidP="008B41E7">
            <w:r>
              <w:t>Kåre Birger Hagen</w:t>
            </w:r>
          </w:p>
          <w:p w14:paraId="7369F6E6" w14:textId="77777777" w:rsidR="00067B2B" w:rsidRDefault="007A2B8C" w:rsidP="007A2B8C">
            <w:pPr>
              <w:rPr>
                <w:i/>
              </w:rPr>
            </w:pPr>
            <w:r>
              <w:rPr>
                <w:i/>
              </w:rPr>
              <w:t>fag</w:t>
            </w:r>
            <w:r w:rsidR="00067B2B">
              <w:rPr>
                <w:i/>
              </w:rPr>
              <w:t>direktør</w:t>
            </w:r>
          </w:p>
        </w:tc>
        <w:tc>
          <w:tcPr>
            <w:tcW w:w="2739" w:type="dxa"/>
          </w:tcPr>
          <w:p w14:paraId="4331D47C" w14:textId="77777777" w:rsidR="00067B2B" w:rsidRDefault="00E30491" w:rsidP="008B41E7">
            <w:r>
              <w:t>[</w:t>
            </w:r>
            <w:r w:rsidR="00067B2B">
              <w:t>Navn</w:t>
            </w:r>
            <w:r>
              <w:t>]</w:t>
            </w:r>
          </w:p>
          <w:p w14:paraId="69B1677F" w14:textId="77777777" w:rsidR="00067B2B" w:rsidRDefault="007A2B8C" w:rsidP="008B41E7">
            <w:pPr>
              <w:rPr>
                <w:i/>
              </w:rPr>
            </w:pPr>
            <w:r>
              <w:rPr>
                <w:i/>
              </w:rPr>
              <w:t>avdelingsdirektør</w:t>
            </w:r>
          </w:p>
        </w:tc>
        <w:tc>
          <w:tcPr>
            <w:tcW w:w="2739" w:type="dxa"/>
          </w:tcPr>
          <w:p w14:paraId="55DC53CB" w14:textId="77777777" w:rsidR="00067B2B" w:rsidRDefault="00E30491" w:rsidP="008B41E7">
            <w:r>
              <w:t>[</w:t>
            </w:r>
            <w:r w:rsidR="00067B2B">
              <w:t>Navn</w:t>
            </w:r>
            <w:r>
              <w:t>]</w:t>
            </w:r>
          </w:p>
          <w:p w14:paraId="008778BA" w14:textId="77777777" w:rsidR="00067B2B" w:rsidRDefault="00067B2B" w:rsidP="008B41E7">
            <w:pPr>
              <w:rPr>
                <w:i/>
              </w:rPr>
            </w:pPr>
            <w:r>
              <w:rPr>
                <w:i/>
              </w:rPr>
              <w:t>prosjektleder</w:t>
            </w:r>
          </w:p>
          <w:p w14:paraId="682F3336" w14:textId="77777777" w:rsidR="00067B2B" w:rsidRDefault="00067B2B" w:rsidP="008B41E7">
            <w:pPr>
              <w:rPr>
                <w:i/>
              </w:rPr>
            </w:pPr>
          </w:p>
        </w:tc>
      </w:tr>
    </w:tbl>
    <w:p w14:paraId="439456D8" w14:textId="77777777" w:rsidR="00E7776A" w:rsidRDefault="00E7776A" w:rsidP="00E7776A">
      <w:pPr>
        <w:rPr>
          <w:rStyle w:val="instruksjonstekst2"/>
          <w:highlight w:val="yellow"/>
          <w:lang w:val="en-GB"/>
        </w:rPr>
      </w:pPr>
    </w:p>
    <w:p w14:paraId="2CD4653A" w14:textId="77777777" w:rsidR="00B57613" w:rsidRPr="000E7F67" w:rsidRDefault="00B57613">
      <w:pPr>
        <w:rPr>
          <w:lang w:val="en-GB"/>
        </w:rPr>
      </w:pPr>
    </w:p>
    <w:p w14:paraId="6B3C23DB" w14:textId="77777777" w:rsidR="00E661D7" w:rsidRDefault="00E661D7">
      <w:pPr>
        <w:sectPr w:rsidR="00E661D7">
          <w:footerReference w:type="default" r:id="rId18"/>
          <w:pgSz w:w="11901" w:h="16840"/>
          <w:pgMar w:top="1021" w:right="2268" w:bottom="1247" w:left="1418" w:header="0" w:footer="680" w:gutter="0"/>
          <w:pgNumType w:chapStyle="1"/>
          <w:cols w:space="708"/>
        </w:sectPr>
      </w:pPr>
    </w:p>
    <w:p w14:paraId="7D3874D4" w14:textId="77777777" w:rsidR="00DD4584" w:rsidRDefault="00DD4584" w:rsidP="008206B0">
      <w:pPr>
        <w:pStyle w:val="Overskrift1"/>
        <w:ind w:left="0" w:firstLine="0"/>
      </w:pPr>
      <w:bookmarkStart w:id="14" w:name="_Toc92444968"/>
      <w:bookmarkStart w:id="15" w:name="_Toc151761405"/>
      <w:bookmarkStart w:id="16" w:name="_Toc49934044"/>
      <w:bookmarkStart w:id="17" w:name="_Toc150253127"/>
      <w:r>
        <w:lastRenderedPageBreak/>
        <w:t>Innledning</w:t>
      </w:r>
      <w:bookmarkEnd w:id="14"/>
    </w:p>
    <w:p w14:paraId="79E6D4FC" w14:textId="77777777" w:rsidR="000E098C" w:rsidRDefault="000E098C" w:rsidP="000345E2"/>
    <w:p w14:paraId="2785BE03" w14:textId="20DC31AF" w:rsidR="00923EB4" w:rsidRDefault="00923EB4" w:rsidP="000345E2">
      <w:r>
        <w:t>[Sett inn tekst og</w:t>
      </w:r>
      <w:r w:rsidR="000E098C">
        <w:t xml:space="preserve"> ev. ytterligere</w:t>
      </w:r>
      <w:r>
        <w:t xml:space="preserve"> overskrifter </w:t>
      </w:r>
      <w:r w:rsidR="00E30491">
        <w:t xml:space="preserve">etter behov </w:t>
      </w:r>
      <w:r>
        <w:t>iht</w:t>
      </w:r>
      <w:r w:rsidR="00E30491">
        <w:t>.</w:t>
      </w:r>
      <w:r>
        <w:t xml:space="preserve"> problemstillingen</w:t>
      </w:r>
      <w:r w:rsidR="00E30491">
        <w:t>.</w:t>
      </w:r>
      <w:r>
        <w:t>]</w:t>
      </w:r>
    </w:p>
    <w:p w14:paraId="50D7334F" w14:textId="77777777" w:rsidR="000E098C" w:rsidRDefault="000E098C" w:rsidP="000345E2"/>
    <w:p w14:paraId="6AD83CB5" w14:textId="77777777" w:rsidR="000E098C" w:rsidRDefault="000E098C" w:rsidP="000E098C">
      <w:pPr>
        <w:pStyle w:val="Overskrift2"/>
      </w:pPr>
      <w:bookmarkStart w:id="18" w:name="_Toc92444969"/>
      <w:r>
        <w:t>Beskrivelse av problemet</w:t>
      </w:r>
      <w:bookmarkEnd w:id="18"/>
    </w:p>
    <w:p w14:paraId="60F91095" w14:textId="6B6D6DC3" w:rsidR="000E098C" w:rsidRDefault="000E098C" w:rsidP="000345E2">
      <w:r w:rsidRPr="00C13992">
        <w:rPr>
          <w:sz w:val="24"/>
        </w:rPr>
        <w:t>[</w:t>
      </w:r>
      <w:r w:rsidRPr="00C13992">
        <w:t>Te</w:t>
      </w:r>
      <w:r w:rsidR="00B11EBC">
        <w:t>ks</w:t>
      </w:r>
      <w:r w:rsidR="001B42CA">
        <w:t>t]</w:t>
      </w:r>
    </w:p>
    <w:p w14:paraId="6018CAFF" w14:textId="77777777" w:rsidR="001B42CA" w:rsidRDefault="001B42CA" w:rsidP="000345E2"/>
    <w:p w14:paraId="4DFE169E" w14:textId="5C433E45" w:rsidR="00923EB4" w:rsidRDefault="00923EB4" w:rsidP="00923EB4">
      <w:pPr>
        <w:pStyle w:val="Overskrift2"/>
      </w:pPr>
      <w:bookmarkStart w:id="19" w:name="_Toc92444970"/>
      <w:r>
        <w:t xml:space="preserve">Hvorfor er det viktig å utføre </w:t>
      </w:r>
      <w:r w:rsidR="007C411B">
        <w:t>dette</w:t>
      </w:r>
      <w:r>
        <w:t xml:space="preserve"> </w:t>
      </w:r>
      <w:r w:rsidR="007C411B">
        <w:t>forskningskartet</w:t>
      </w:r>
      <w:r>
        <w:t>?</w:t>
      </w:r>
      <w:bookmarkEnd w:id="19"/>
    </w:p>
    <w:p w14:paraId="27B69A38" w14:textId="77777777" w:rsidR="00C06D3B" w:rsidRPr="000E098C" w:rsidRDefault="00C06D3B" w:rsidP="00C06D3B">
      <w:r w:rsidRPr="000E098C">
        <w:rPr>
          <w:sz w:val="24"/>
        </w:rPr>
        <w:t>[</w:t>
      </w:r>
      <w:r w:rsidRPr="000E098C">
        <w:t>Te</w:t>
      </w:r>
      <w:r w:rsidR="00B11EBC">
        <w:t>ks</w:t>
      </w:r>
      <w:r w:rsidRPr="000E098C">
        <w:t>t]</w:t>
      </w:r>
    </w:p>
    <w:p w14:paraId="2347229F" w14:textId="77777777" w:rsidR="00923EB4" w:rsidRDefault="00923EB4" w:rsidP="00923EB4"/>
    <w:p w14:paraId="7B080427" w14:textId="77777777" w:rsidR="00923EB4" w:rsidRDefault="000E098C" w:rsidP="00923EB4">
      <w:pPr>
        <w:pStyle w:val="Overskrift2"/>
      </w:pPr>
      <w:bookmarkStart w:id="20" w:name="_Toc92444971"/>
      <w:r>
        <w:t>Mål og p</w:t>
      </w:r>
      <w:r w:rsidR="00923EB4">
        <w:t>roblemstilling</w:t>
      </w:r>
      <w:bookmarkEnd w:id="20"/>
      <w:r>
        <w:t xml:space="preserve"> </w:t>
      </w:r>
    </w:p>
    <w:p w14:paraId="39FE2FD1" w14:textId="6E891BD2" w:rsidR="00DD4584" w:rsidRDefault="001B42CA" w:rsidP="00A54FA5">
      <w:pPr>
        <w:tabs>
          <w:tab w:val="clear" w:pos="510"/>
        </w:tabs>
      </w:pPr>
      <w:r w:rsidRPr="00BB6C28">
        <w:t xml:space="preserve">Hensikten med </w:t>
      </w:r>
      <w:r>
        <w:t>dette forskningskartet</w:t>
      </w:r>
      <w:r w:rsidRPr="00BB6C28">
        <w:t xml:space="preserve"> </w:t>
      </w:r>
      <w:r>
        <w:t>var</w:t>
      </w:r>
      <w:r w:rsidRPr="00BB6C28">
        <w:t xml:space="preserve"> å </w:t>
      </w:r>
      <w:r>
        <w:t xml:space="preserve">sortere og synliggjøre forskning om </w:t>
      </w:r>
      <w:r w:rsidRPr="00BB6C28">
        <w:t>[</w:t>
      </w:r>
      <w:r>
        <w:t>type forskningsspørsmål</w:t>
      </w:r>
      <w:r w:rsidRPr="00BB6C28">
        <w:t>] for/ved/av [helse- eller velferdsproblem</w:t>
      </w:r>
      <w:r>
        <w:t xml:space="preserve"> og/eller tiltak/eksponering</w:t>
      </w:r>
      <w:r w:rsidRPr="00BB6C28">
        <w:t>] for/hos [typer mennesker, sykdom eller problem og kontekst hvis spesifisert].</w:t>
      </w:r>
    </w:p>
    <w:p w14:paraId="677D485B" w14:textId="77777777" w:rsidR="000404D7" w:rsidRDefault="000404D7" w:rsidP="00DD4584">
      <w:pPr>
        <w:tabs>
          <w:tab w:val="clear" w:pos="510"/>
        </w:tabs>
        <w:spacing w:line="240" w:lineRule="auto"/>
      </w:pPr>
    </w:p>
    <w:p w14:paraId="4C4DA652" w14:textId="77777777" w:rsidR="00423E78" w:rsidRDefault="00423E78" w:rsidP="000345E2">
      <w:r>
        <w:br w:type="page"/>
      </w:r>
    </w:p>
    <w:p w14:paraId="59F27AC5" w14:textId="77777777" w:rsidR="00B57613" w:rsidRDefault="00196AC0" w:rsidP="00B20746">
      <w:pPr>
        <w:pStyle w:val="Overskrift1"/>
        <w:ind w:left="0" w:firstLine="0"/>
      </w:pPr>
      <w:bookmarkStart w:id="21" w:name="_Toc151761406"/>
      <w:bookmarkStart w:id="22" w:name="_Toc49934047"/>
      <w:bookmarkStart w:id="23" w:name="_Toc150253130"/>
      <w:bookmarkStart w:id="24" w:name="_Toc92444972"/>
      <w:bookmarkEnd w:id="15"/>
      <w:bookmarkEnd w:id="16"/>
      <w:bookmarkEnd w:id="17"/>
      <w:r>
        <w:lastRenderedPageBreak/>
        <w:t>Metode</w:t>
      </w:r>
      <w:bookmarkEnd w:id="21"/>
      <w:bookmarkEnd w:id="22"/>
      <w:bookmarkEnd w:id="23"/>
      <w:bookmarkEnd w:id="24"/>
    </w:p>
    <w:p w14:paraId="38AE62D4" w14:textId="77777777" w:rsidR="001B42CA" w:rsidRDefault="001B42CA" w:rsidP="001B42CA">
      <w:bookmarkStart w:id="25" w:name="_Toc151761407"/>
      <w:bookmarkStart w:id="26" w:name="_Toc49934049"/>
      <w:bookmarkStart w:id="27" w:name="_Toc150253132"/>
      <w:r>
        <w:t xml:space="preserve">Et forskningskart er et systematisk kunnskapsoppsummeringsprodukt som synliggjør den tilgjengelige forskningen som gjelder et spesifikt, bredere forskningsspørsmål. Denne typen forskningskartlegging egner seg særlig godt til å identifisere kunnskapshull, da den forutsetter et forhåndsbestemt konseptuelt rammeverk for hvilket forskningstema og hvilke typer forskningsdesign som skal kartlegges. Metoden innebærer systematiske litteratursøk, utvelgelse av studier basert på forhåndsbestemte inklusjonskriterier, kvalitetsvurdering av de inkluderte studiene og koding av inkluderte studier innenfor et forhåndsbestemt rammeverk. </w:t>
      </w:r>
    </w:p>
    <w:p w14:paraId="1512406D" w14:textId="77777777" w:rsidR="001B42CA" w:rsidRDefault="001B42CA" w:rsidP="001B42CA"/>
    <w:p w14:paraId="783E4E2A" w14:textId="7426554E" w:rsidR="001B42CA" w:rsidRDefault="001B42CA" w:rsidP="001B42CA">
      <w:r>
        <w:t>I utarbeidelsen av dette forskningskartet brukte vi de spesifikke metodene i den publiserte prosjektplanen (R</w:t>
      </w:r>
      <w:r w:rsidR="00B05289">
        <w:t>ef1</w:t>
      </w:r>
      <w:r>
        <w:t>), basert på FHIs metodebok (R</w:t>
      </w:r>
      <w:r w:rsidR="00B05289">
        <w:t>ef2</w:t>
      </w:r>
      <w:r>
        <w:t>) og Campbell Collaborations retningslinje for forskningskart (R</w:t>
      </w:r>
      <w:r w:rsidR="00B05289">
        <w:t>ef3</w:t>
      </w:r>
      <w:r>
        <w:t>).</w:t>
      </w:r>
    </w:p>
    <w:bookmarkEnd w:id="25"/>
    <w:p w14:paraId="6CC117F1" w14:textId="77777777" w:rsidR="00923EB4" w:rsidRDefault="00923EB4" w:rsidP="00923EB4"/>
    <w:p w14:paraId="46C0747B" w14:textId="77777777" w:rsidR="00923EB4" w:rsidRPr="00923EB4" w:rsidRDefault="00923EB4" w:rsidP="00923EB4">
      <w:pPr>
        <w:pStyle w:val="Overskrift2"/>
      </w:pPr>
      <w:bookmarkStart w:id="28" w:name="_Toc92444973"/>
      <w:r w:rsidRPr="00923EB4">
        <w:t>Prosjektplan</w:t>
      </w:r>
      <w:bookmarkEnd w:id="28"/>
      <w:r w:rsidRPr="00923EB4">
        <w:t xml:space="preserve"> </w:t>
      </w:r>
    </w:p>
    <w:p w14:paraId="60417D4E" w14:textId="17C01554" w:rsidR="00537ACB" w:rsidRDefault="00537ACB" w:rsidP="00537ACB">
      <w:r>
        <w:t>[Skriv om en prosjektplan fins, og hvor den finnes (f.eks. webadresse), og ev. registreringsnummer.</w:t>
      </w:r>
      <w:r w:rsidRPr="00537ACB">
        <w:t xml:space="preserve"> </w:t>
      </w:r>
      <w:r>
        <w:t>Hvis aktuelt, beskriv avvik/endringer fra prosjektplanen.]</w:t>
      </w:r>
      <w:r w:rsidRPr="00537ACB">
        <w:t xml:space="preserve"> </w:t>
      </w:r>
    </w:p>
    <w:p w14:paraId="4B710562" w14:textId="77777777" w:rsidR="000E098C" w:rsidRDefault="000E098C" w:rsidP="00537ACB"/>
    <w:p w14:paraId="49E85798" w14:textId="77777777" w:rsidR="00923EB4" w:rsidRDefault="00537ACB" w:rsidP="00537ACB">
      <w:r>
        <w:t>Vi avklarte prosjektplanen med oppdragsgiver [sett inn] før vi utførte oppsummeringen.</w:t>
      </w:r>
    </w:p>
    <w:p w14:paraId="717537A2" w14:textId="77777777" w:rsidR="00923EB4" w:rsidRPr="00307E12" w:rsidRDefault="00923EB4" w:rsidP="00923EB4"/>
    <w:p w14:paraId="38E444C1" w14:textId="77777777" w:rsidR="00B57613" w:rsidRPr="00923EB4" w:rsidRDefault="00196AC0">
      <w:pPr>
        <w:pStyle w:val="Overskrift2"/>
      </w:pPr>
      <w:bookmarkStart w:id="29" w:name="_Toc92444974"/>
      <w:r w:rsidRPr="00923EB4">
        <w:t>Inklusjonskriterier</w:t>
      </w:r>
      <w:bookmarkEnd w:id="26"/>
      <w:bookmarkEnd w:id="27"/>
      <w:bookmarkEnd w:id="29"/>
    </w:p>
    <w:p w14:paraId="282E602E" w14:textId="7BE3D5D0" w:rsidR="00946C0C" w:rsidRDefault="00917BD1" w:rsidP="00946C0C">
      <w:r>
        <w:t xml:space="preserve">Vi </w:t>
      </w:r>
      <w:r w:rsidR="001B42CA">
        <w:t>brukte</w:t>
      </w:r>
      <w:r>
        <w:t xml:space="preserve"> følgende inklusjonskriterier:</w:t>
      </w:r>
    </w:p>
    <w:p w14:paraId="162C83CE" w14:textId="48F0034F" w:rsidR="00C26281" w:rsidRDefault="00C26281" w:rsidP="00C26281"/>
    <w:tbl>
      <w:tblPr>
        <w:tblStyle w:val="Tabellrutenett"/>
        <w:tblW w:w="0" w:type="auto"/>
        <w:tblBorders>
          <w:left w:val="none" w:sz="0" w:space="0" w:color="auto"/>
          <w:right w:val="none" w:sz="0" w:space="0" w:color="auto"/>
        </w:tblBorders>
        <w:tblLook w:val="04A0" w:firstRow="1" w:lastRow="0" w:firstColumn="1" w:lastColumn="0" w:noHBand="0" w:noVBand="1"/>
      </w:tblPr>
      <w:tblGrid>
        <w:gridCol w:w="2127"/>
        <w:gridCol w:w="6078"/>
      </w:tblGrid>
      <w:tr w:rsidR="001B42CA" w14:paraId="48A57D6B" w14:textId="77777777" w:rsidTr="00A54FA5">
        <w:tc>
          <w:tcPr>
            <w:tcW w:w="2127" w:type="dxa"/>
          </w:tcPr>
          <w:p w14:paraId="2E02F5AB" w14:textId="77777777" w:rsidR="001B42CA" w:rsidRPr="00307E12" w:rsidRDefault="001B42CA" w:rsidP="00CD321A">
            <w:pPr>
              <w:rPr>
                <w:b/>
              </w:rPr>
            </w:pPr>
            <w:r w:rsidRPr="00307E12">
              <w:rPr>
                <w:b/>
              </w:rPr>
              <w:t>Studiedesign</w:t>
            </w:r>
          </w:p>
        </w:tc>
        <w:tc>
          <w:tcPr>
            <w:tcW w:w="6078" w:type="dxa"/>
          </w:tcPr>
          <w:p w14:paraId="42977D0F" w14:textId="77777777" w:rsidR="001B42CA" w:rsidRDefault="001B42CA" w:rsidP="00CD321A"/>
        </w:tc>
      </w:tr>
      <w:tr w:rsidR="001B42CA" w14:paraId="13D039DE" w14:textId="77777777" w:rsidTr="00A54FA5">
        <w:tc>
          <w:tcPr>
            <w:tcW w:w="2127" w:type="dxa"/>
          </w:tcPr>
          <w:p w14:paraId="0FC94AF7" w14:textId="77777777" w:rsidR="001B42CA" w:rsidRPr="00307E12" w:rsidRDefault="001B42CA" w:rsidP="00CD321A">
            <w:pPr>
              <w:rPr>
                <w:b/>
              </w:rPr>
            </w:pPr>
            <w:r w:rsidRPr="00307E12">
              <w:rPr>
                <w:b/>
              </w:rPr>
              <w:t>Populasjon</w:t>
            </w:r>
          </w:p>
        </w:tc>
        <w:tc>
          <w:tcPr>
            <w:tcW w:w="6078" w:type="dxa"/>
          </w:tcPr>
          <w:p w14:paraId="384D9815" w14:textId="77777777" w:rsidR="001B42CA" w:rsidRDefault="001B42CA" w:rsidP="00CD321A"/>
        </w:tc>
      </w:tr>
      <w:tr w:rsidR="001B42CA" w14:paraId="52BDCB79" w14:textId="77777777" w:rsidTr="00A54FA5">
        <w:tc>
          <w:tcPr>
            <w:tcW w:w="2127" w:type="dxa"/>
          </w:tcPr>
          <w:p w14:paraId="3648C421" w14:textId="77777777" w:rsidR="001B42CA" w:rsidRDefault="001B42CA" w:rsidP="00CD321A">
            <w:pPr>
              <w:rPr>
                <w:b/>
              </w:rPr>
            </w:pPr>
            <w:r w:rsidRPr="00307E12">
              <w:rPr>
                <w:b/>
              </w:rPr>
              <w:t>Intervensjon</w:t>
            </w:r>
            <w:r>
              <w:rPr>
                <w:b/>
              </w:rPr>
              <w:t xml:space="preserve">er/ </w:t>
            </w:r>
          </w:p>
          <w:p w14:paraId="2098EE99" w14:textId="77777777" w:rsidR="001B42CA" w:rsidRPr="00307E12" w:rsidRDefault="001B42CA" w:rsidP="00CD321A">
            <w:pPr>
              <w:rPr>
                <w:b/>
              </w:rPr>
            </w:pPr>
            <w:r>
              <w:rPr>
                <w:b/>
              </w:rPr>
              <w:t>eksponering</w:t>
            </w:r>
          </w:p>
        </w:tc>
        <w:tc>
          <w:tcPr>
            <w:tcW w:w="6078" w:type="dxa"/>
          </w:tcPr>
          <w:p w14:paraId="2606176F" w14:textId="77777777" w:rsidR="001B42CA" w:rsidRDefault="001B42CA" w:rsidP="00CD321A"/>
        </w:tc>
      </w:tr>
      <w:tr w:rsidR="001B42CA" w14:paraId="11185FCB" w14:textId="77777777" w:rsidTr="00A54FA5">
        <w:tc>
          <w:tcPr>
            <w:tcW w:w="2127" w:type="dxa"/>
          </w:tcPr>
          <w:p w14:paraId="5633CC1A" w14:textId="77777777" w:rsidR="001B42CA" w:rsidRPr="00307E12" w:rsidRDefault="001B42CA" w:rsidP="00CD321A">
            <w:pPr>
              <w:rPr>
                <w:b/>
              </w:rPr>
            </w:pPr>
            <w:r>
              <w:rPr>
                <w:b/>
              </w:rPr>
              <w:t>Sammenlikninger</w:t>
            </w:r>
          </w:p>
        </w:tc>
        <w:tc>
          <w:tcPr>
            <w:tcW w:w="6078" w:type="dxa"/>
          </w:tcPr>
          <w:p w14:paraId="1C29F7E9" w14:textId="77777777" w:rsidR="001B42CA" w:rsidRDefault="001B42CA" w:rsidP="00CD321A"/>
        </w:tc>
      </w:tr>
      <w:tr w:rsidR="001B42CA" w14:paraId="3F5C1367" w14:textId="77777777" w:rsidTr="00A54FA5">
        <w:tc>
          <w:tcPr>
            <w:tcW w:w="2127" w:type="dxa"/>
          </w:tcPr>
          <w:p w14:paraId="6F1FA06C" w14:textId="77777777" w:rsidR="001B42CA" w:rsidRPr="00307E12" w:rsidRDefault="001B42CA" w:rsidP="00CD321A">
            <w:pPr>
              <w:rPr>
                <w:b/>
              </w:rPr>
            </w:pPr>
            <w:r w:rsidRPr="00307E12">
              <w:rPr>
                <w:b/>
              </w:rPr>
              <w:t>Utfall</w:t>
            </w:r>
          </w:p>
        </w:tc>
        <w:tc>
          <w:tcPr>
            <w:tcW w:w="6078" w:type="dxa"/>
          </w:tcPr>
          <w:p w14:paraId="2B5A397C" w14:textId="77777777" w:rsidR="001B42CA" w:rsidRDefault="001B42CA" w:rsidP="00CD321A"/>
        </w:tc>
      </w:tr>
      <w:tr w:rsidR="001B42CA" w14:paraId="71875A6C" w14:textId="77777777" w:rsidTr="00A54FA5">
        <w:tc>
          <w:tcPr>
            <w:tcW w:w="2127" w:type="dxa"/>
          </w:tcPr>
          <w:p w14:paraId="4A612997" w14:textId="77777777" w:rsidR="001B42CA" w:rsidRPr="00307E12" w:rsidRDefault="001B42CA" w:rsidP="00CD321A">
            <w:pPr>
              <w:rPr>
                <w:b/>
              </w:rPr>
            </w:pPr>
            <w:r w:rsidRPr="00307E12">
              <w:rPr>
                <w:b/>
              </w:rPr>
              <w:t>Publikasjonsår</w:t>
            </w:r>
          </w:p>
        </w:tc>
        <w:tc>
          <w:tcPr>
            <w:tcW w:w="6078" w:type="dxa"/>
          </w:tcPr>
          <w:p w14:paraId="0C855129" w14:textId="77777777" w:rsidR="001B42CA" w:rsidRDefault="001B42CA" w:rsidP="00CD321A"/>
        </w:tc>
      </w:tr>
      <w:tr w:rsidR="001B42CA" w14:paraId="7C17B760" w14:textId="77777777" w:rsidTr="00A54FA5">
        <w:tc>
          <w:tcPr>
            <w:tcW w:w="2127" w:type="dxa"/>
          </w:tcPr>
          <w:p w14:paraId="70A4DAD7" w14:textId="77777777" w:rsidR="001B42CA" w:rsidRPr="00307E12" w:rsidRDefault="001B42CA" w:rsidP="00CD321A">
            <w:pPr>
              <w:rPr>
                <w:b/>
              </w:rPr>
            </w:pPr>
            <w:r w:rsidRPr="00307E12">
              <w:rPr>
                <w:b/>
              </w:rPr>
              <w:t>Land/</w:t>
            </w:r>
            <w:r>
              <w:rPr>
                <w:b/>
              </w:rPr>
              <w:t>k</w:t>
            </w:r>
            <w:r w:rsidRPr="00307E12">
              <w:rPr>
                <w:b/>
              </w:rPr>
              <w:t>ontekst</w:t>
            </w:r>
          </w:p>
        </w:tc>
        <w:tc>
          <w:tcPr>
            <w:tcW w:w="6078" w:type="dxa"/>
          </w:tcPr>
          <w:p w14:paraId="7F6C62D0" w14:textId="77777777" w:rsidR="001B42CA" w:rsidRDefault="001B42CA" w:rsidP="00CD321A"/>
        </w:tc>
      </w:tr>
      <w:tr w:rsidR="001B42CA" w14:paraId="7ABE5B41" w14:textId="77777777" w:rsidTr="00A54FA5">
        <w:tc>
          <w:tcPr>
            <w:tcW w:w="2127" w:type="dxa"/>
          </w:tcPr>
          <w:p w14:paraId="34E2DAC8" w14:textId="77777777" w:rsidR="001B42CA" w:rsidRPr="00307E12" w:rsidRDefault="001B42CA" w:rsidP="00CD321A">
            <w:pPr>
              <w:rPr>
                <w:b/>
              </w:rPr>
            </w:pPr>
            <w:r>
              <w:rPr>
                <w:b/>
              </w:rPr>
              <w:t>Språk</w:t>
            </w:r>
          </w:p>
        </w:tc>
        <w:tc>
          <w:tcPr>
            <w:tcW w:w="6078" w:type="dxa"/>
          </w:tcPr>
          <w:p w14:paraId="7DEFFCB3" w14:textId="77777777" w:rsidR="001B42CA" w:rsidRDefault="001B42CA" w:rsidP="00CD321A"/>
        </w:tc>
      </w:tr>
      <w:tr w:rsidR="001B42CA" w14:paraId="65AF48BB" w14:textId="77777777" w:rsidTr="00A54FA5">
        <w:tc>
          <w:tcPr>
            <w:tcW w:w="2127" w:type="dxa"/>
          </w:tcPr>
          <w:p w14:paraId="73BFD31B" w14:textId="77777777" w:rsidR="001B42CA" w:rsidRPr="00307E12" w:rsidRDefault="001B42CA" w:rsidP="00CD321A">
            <w:pPr>
              <w:rPr>
                <w:b/>
              </w:rPr>
            </w:pPr>
            <w:r>
              <w:rPr>
                <w:b/>
              </w:rPr>
              <w:t>Studiestatus</w:t>
            </w:r>
          </w:p>
        </w:tc>
        <w:tc>
          <w:tcPr>
            <w:tcW w:w="6078" w:type="dxa"/>
          </w:tcPr>
          <w:p w14:paraId="2112B4D0" w14:textId="77777777" w:rsidR="001B42CA" w:rsidRDefault="001B42CA" w:rsidP="00CD321A"/>
        </w:tc>
      </w:tr>
      <w:tr w:rsidR="001B42CA" w14:paraId="72DF2A34" w14:textId="77777777" w:rsidTr="00A54FA5">
        <w:tc>
          <w:tcPr>
            <w:tcW w:w="2127" w:type="dxa"/>
          </w:tcPr>
          <w:p w14:paraId="10861E7B" w14:textId="77777777" w:rsidR="001B42CA" w:rsidRPr="00307E12" w:rsidRDefault="001B42CA" w:rsidP="00CD321A">
            <w:pPr>
              <w:rPr>
                <w:b/>
              </w:rPr>
            </w:pPr>
            <w:r w:rsidRPr="00307E12">
              <w:rPr>
                <w:b/>
              </w:rPr>
              <w:t>Annet</w:t>
            </w:r>
          </w:p>
        </w:tc>
        <w:tc>
          <w:tcPr>
            <w:tcW w:w="6078" w:type="dxa"/>
          </w:tcPr>
          <w:p w14:paraId="044C016B" w14:textId="77777777" w:rsidR="001B42CA" w:rsidRDefault="001B42CA" w:rsidP="00CD321A"/>
        </w:tc>
      </w:tr>
    </w:tbl>
    <w:p w14:paraId="3ABBD254" w14:textId="77777777" w:rsidR="001B42CA" w:rsidRDefault="001B42CA" w:rsidP="00C26281"/>
    <w:p w14:paraId="12F0A4EC" w14:textId="77777777" w:rsidR="007167A3" w:rsidRDefault="007167A3"/>
    <w:p w14:paraId="34F3A3DD" w14:textId="77777777" w:rsidR="003C6BFD" w:rsidRDefault="003C6BFD" w:rsidP="00C13992">
      <w:pPr>
        <w:pStyle w:val="Overskrift3"/>
      </w:pPr>
      <w:r>
        <w:t>Eksklusjon</w:t>
      </w:r>
      <w:r w:rsidR="00C069FC">
        <w:t>skriterier</w:t>
      </w:r>
    </w:p>
    <w:p w14:paraId="01E21C9F" w14:textId="7A5D7CCB" w:rsidR="00C069FC" w:rsidRDefault="00C069FC">
      <w:r>
        <w:t>Vi ekskluderte studier og publikasjoner</w:t>
      </w:r>
      <w:r w:rsidR="001B42CA">
        <w:t xml:space="preserve"> som</w:t>
      </w:r>
      <w:r>
        <w:t>:</w:t>
      </w:r>
    </w:p>
    <w:p w14:paraId="5A70B03D" w14:textId="77777777" w:rsidR="00C069FC" w:rsidRPr="00C13992" w:rsidRDefault="00C069FC" w:rsidP="00C13992">
      <w:pPr>
        <w:pStyle w:val="Listeavsnitt"/>
        <w:numPr>
          <w:ilvl w:val="0"/>
          <w:numId w:val="35"/>
        </w:numPr>
        <w:rPr>
          <w:lang w:val="nb-NO"/>
        </w:rPr>
      </w:pPr>
    </w:p>
    <w:p w14:paraId="30260202" w14:textId="77777777" w:rsidR="001A688C" w:rsidRDefault="001A688C" w:rsidP="001A688C">
      <w:pPr>
        <w:pStyle w:val="Overskrift2"/>
      </w:pPr>
      <w:bookmarkStart w:id="30" w:name="_Toc92444975"/>
      <w:r>
        <w:t>Litteratursøk</w:t>
      </w:r>
      <w:bookmarkEnd w:id="30"/>
    </w:p>
    <w:p w14:paraId="3D27DC25" w14:textId="77777777" w:rsidR="00B11EBC" w:rsidRDefault="00B11EBC" w:rsidP="00A5408D">
      <w:pPr>
        <w:pStyle w:val="Overskrift3"/>
      </w:pPr>
      <w:r>
        <w:t>Søk i databaser</w:t>
      </w:r>
    </w:p>
    <w:p w14:paraId="3D3553FA" w14:textId="1F814E59" w:rsidR="009D6D40" w:rsidRPr="009D6D40" w:rsidRDefault="009D6D40" w:rsidP="009D6D40">
      <w:r w:rsidRPr="009D6D40">
        <w:t xml:space="preserve">Bibliotekar </w:t>
      </w:r>
      <w:r>
        <w:t>[</w:t>
      </w:r>
      <w:r w:rsidR="00B05289">
        <w:t>Navn</w:t>
      </w:r>
      <w:r>
        <w:t>]</w:t>
      </w:r>
      <w:r w:rsidRPr="009D6D40">
        <w:t xml:space="preserve"> utarbeidet en søkestrategi </w:t>
      </w:r>
      <w:r w:rsidR="00CB28F4">
        <w:t xml:space="preserve">(Vedlegg </w:t>
      </w:r>
      <w:r w:rsidR="00D97660">
        <w:t>1</w:t>
      </w:r>
      <w:r w:rsidR="00CB28F4">
        <w:t xml:space="preserve">) </w:t>
      </w:r>
      <w:r w:rsidRPr="009D6D40">
        <w:t xml:space="preserve">i samarbeid med prosjektgruppen og utførte søkene. Bibliotekar </w:t>
      </w:r>
      <w:r>
        <w:t>[</w:t>
      </w:r>
      <w:r w:rsidR="00B05289">
        <w:t>Navn</w:t>
      </w:r>
      <w:r>
        <w:t>]</w:t>
      </w:r>
      <w:r w:rsidRPr="009D6D40">
        <w:t xml:space="preserve"> fagfellevurderte søkestrategien. Søket ble avsluttet i </w:t>
      </w:r>
      <w:r>
        <w:t>[måned 20xx]</w:t>
      </w:r>
      <w:r w:rsidRPr="009D6D40">
        <w:t xml:space="preserve"> og inkluderte søk i følgende databaser:</w:t>
      </w:r>
    </w:p>
    <w:p w14:paraId="41E3842C" w14:textId="59BB5BB1" w:rsidR="009D6D40" w:rsidRPr="009D6D40" w:rsidRDefault="009D6D40" w:rsidP="009D6D40">
      <w:r w:rsidRPr="009D6D40">
        <w:t>•</w:t>
      </w:r>
      <w:r w:rsidRPr="009D6D40">
        <w:tab/>
      </w:r>
      <w:r>
        <w:t>[Database 1</w:t>
      </w:r>
      <w:r w:rsidR="00606927">
        <w:t>, (Plattform)</w:t>
      </w:r>
      <w:r>
        <w:t>]</w:t>
      </w:r>
    </w:p>
    <w:p w14:paraId="50526A78" w14:textId="4434E3ED" w:rsidR="009D6D40" w:rsidRPr="00A5408D" w:rsidRDefault="009D6D40" w:rsidP="009D6D40">
      <w:r w:rsidRPr="00A5408D">
        <w:t>•</w:t>
      </w:r>
      <w:r w:rsidRPr="00A5408D">
        <w:tab/>
      </w:r>
      <w:r>
        <w:t>[Database 2</w:t>
      </w:r>
      <w:r w:rsidR="00606927">
        <w:t>, (Plattform)</w:t>
      </w:r>
      <w:r>
        <w:t>]</w:t>
      </w:r>
    </w:p>
    <w:p w14:paraId="04CB594F" w14:textId="2469FDAD" w:rsidR="009D6D40" w:rsidRPr="00A5408D" w:rsidRDefault="009D6D40" w:rsidP="009D6D40">
      <w:r w:rsidRPr="00A5408D">
        <w:t>•</w:t>
      </w:r>
      <w:r w:rsidRPr="00A5408D">
        <w:tab/>
      </w:r>
      <w:r>
        <w:t>[Database 3</w:t>
      </w:r>
      <w:r w:rsidR="00606927">
        <w:t>, (Plattform)</w:t>
      </w:r>
      <w:r>
        <w:t>]</w:t>
      </w:r>
    </w:p>
    <w:p w14:paraId="082DEBC4" w14:textId="77777777" w:rsidR="009D6D40" w:rsidRPr="009D6D40" w:rsidRDefault="009D6D40" w:rsidP="009D6D40">
      <w:pPr>
        <w:rPr>
          <w:lang w:val="fr-FR"/>
        </w:rPr>
      </w:pPr>
      <w:r w:rsidRPr="009D6D40">
        <w:rPr>
          <w:lang w:val="fr-FR"/>
        </w:rPr>
        <w:t>•</w:t>
      </w:r>
      <w:r w:rsidRPr="009D6D40">
        <w:rPr>
          <w:lang w:val="fr-FR"/>
        </w:rPr>
        <w:tab/>
      </w:r>
      <w:r>
        <w:rPr>
          <w:lang w:val="fr-FR"/>
        </w:rPr>
        <w:t>…</w:t>
      </w:r>
      <w:r w:rsidRPr="009D6D40">
        <w:rPr>
          <w:lang w:val="fr-FR"/>
        </w:rPr>
        <w:t xml:space="preserve"> </w:t>
      </w:r>
    </w:p>
    <w:p w14:paraId="64BA7D4A" w14:textId="77777777" w:rsidR="009D6D40" w:rsidRPr="009D6D40" w:rsidRDefault="009D6D40" w:rsidP="009D6D40">
      <w:r w:rsidRPr="009D6D40">
        <w:t>•</w:t>
      </w:r>
      <w:r w:rsidRPr="009D6D40">
        <w:tab/>
      </w:r>
      <w:r>
        <w:t>…</w:t>
      </w:r>
    </w:p>
    <w:p w14:paraId="61657DD6" w14:textId="2739F57A" w:rsidR="009D6D40" w:rsidRDefault="009D6D40" w:rsidP="009D6D40"/>
    <w:p w14:paraId="2773B102" w14:textId="77777777" w:rsidR="00000CF2" w:rsidRDefault="00000CF2" w:rsidP="00000CF2">
      <w:r>
        <w:t xml:space="preserve">[Beskriv kort søkets oppbygging, eksempler på søkeord, bruk av eventuelle filter for studiedesign, avgrensninger, eksport til EndNote og metode for dublettkontroll]. </w:t>
      </w:r>
    </w:p>
    <w:p w14:paraId="1AC27B98" w14:textId="77777777" w:rsidR="00000CF2" w:rsidRDefault="00000CF2" w:rsidP="009D6D40"/>
    <w:p w14:paraId="0D99618C" w14:textId="77777777" w:rsidR="00CB28F4" w:rsidRPr="009D6D40" w:rsidRDefault="00CB28F4" w:rsidP="00C13992">
      <w:pPr>
        <w:pStyle w:val="Overskrift3"/>
      </w:pPr>
      <w:r>
        <w:t>Søk i andre kilder</w:t>
      </w:r>
    </w:p>
    <w:p w14:paraId="65D6A4D3" w14:textId="67BB6808" w:rsidR="00644AA6" w:rsidRPr="00537ACB" w:rsidRDefault="00644AA6" w:rsidP="00644AA6">
      <w:r w:rsidRPr="00537ACB">
        <w:t xml:space="preserve">[Beskriv </w:t>
      </w:r>
      <w:r w:rsidR="0006403F">
        <w:t xml:space="preserve">ev. </w:t>
      </w:r>
      <w:r w:rsidRPr="00537ACB">
        <w:t xml:space="preserve">søk etter </w:t>
      </w:r>
      <w:r>
        <w:t xml:space="preserve">grå litteratur, </w:t>
      </w:r>
      <w:r w:rsidRPr="00537ACB">
        <w:t>pågående studier, kontakt med eksperter, gjennomgang av referanselister</w:t>
      </w:r>
      <w:r>
        <w:t>.</w:t>
      </w:r>
      <w:r w:rsidR="0006403F">
        <w:t xml:space="preserve"> Skriv ev. at dere ikke søkte i andre kilder, med begrunnelse</w:t>
      </w:r>
      <w:r w:rsidR="00D76DA1">
        <w:t>.</w:t>
      </w:r>
      <w:r>
        <w:t xml:space="preserve"> Beskriv hvem som utførte søkene, når de ble utført, hvilke kilder og søkemetoder som ble brukt</w:t>
      </w:r>
      <w:r w:rsidRPr="00537ACB">
        <w:t>]</w:t>
      </w:r>
    </w:p>
    <w:p w14:paraId="51A17D97" w14:textId="661242D5" w:rsidR="00946C0C" w:rsidRPr="00946C0C" w:rsidRDefault="00946C0C" w:rsidP="001A688C">
      <w:pPr>
        <w:rPr>
          <w:lang w:val="nn-NO"/>
        </w:rPr>
      </w:pPr>
    </w:p>
    <w:p w14:paraId="3B5BDA2E" w14:textId="77777777" w:rsidR="00B57613" w:rsidRDefault="00946C0C">
      <w:pPr>
        <w:pStyle w:val="Overskrift2"/>
      </w:pPr>
      <w:bookmarkStart w:id="31" w:name="_Toc49934051"/>
      <w:bookmarkStart w:id="32" w:name="_Toc150253134"/>
      <w:bookmarkStart w:id="33" w:name="_Toc92444976"/>
      <w:r>
        <w:t>U</w:t>
      </w:r>
      <w:r w:rsidR="00196AC0">
        <w:t>tvelg</w:t>
      </w:r>
      <w:bookmarkEnd w:id="31"/>
      <w:r w:rsidR="00196AC0">
        <w:t>ing</w:t>
      </w:r>
      <w:bookmarkEnd w:id="32"/>
      <w:r w:rsidR="00211CA4">
        <w:t xml:space="preserve"> av studier</w:t>
      </w:r>
      <w:bookmarkEnd w:id="33"/>
    </w:p>
    <w:p w14:paraId="1ABAA44C" w14:textId="52154389" w:rsidR="00B430C6" w:rsidRDefault="00110B07" w:rsidP="00CB6D42">
      <w:pPr>
        <w:rPr>
          <w:rFonts w:eastAsia="Calibri" w:cs="Calibri"/>
        </w:rPr>
      </w:pPr>
      <w:r w:rsidRPr="2631B0BE">
        <w:rPr>
          <w:rFonts w:cs="Menlo Regular"/>
        </w:rPr>
        <w:t>Prosjektmedarbeiderne ([</w:t>
      </w:r>
      <w:r w:rsidR="00B05289">
        <w:rPr>
          <w:rFonts w:cs="Menlo Regular"/>
        </w:rPr>
        <w:t>Navn</w:t>
      </w:r>
      <w:r w:rsidRPr="2631B0BE">
        <w:rPr>
          <w:rFonts w:cs="Menlo Regular"/>
        </w:rPr>
        <w:t xml:space="preserve">]) gjorde uavhengige vurderinger </w:t>
      </w:r>
      <w:r>
        <w:t xml:space="preserve">(«screening») </w:t>
      </w:r>
      <w:r w:rsidRPr="2631B0BE">
        <w:rPr>
          <w:rFonts w:cs="Menlo Regular"/>
        </w:rPr>
        <w:t xml:space="preserve">av titler og sammendrag fra litteratursøket opp mot inklusjonskriteriene. Studiene som vi ble enige om at er relevante innhentet vi i fulltekst og to prosjektmedarbeidere gjorde uavhengige vurderinger av disse. </w:t>
      </w:r>
      <w:r>
        <w:t xml:space="preserve">Vi piloterte inklusjonskriteriene på de 200 første studiene, for å sikre at prosjektmedarbeiderne hadde en felles forståelse for inklusjonskriteriene. </w:t>
      </w:r>
      <w:r w:rsidRPr="2631B0BE">
        <w:rPr>
          <w:rFonts w:cs="Menlo Regular"/>
        </w:rPr>
        <w:t xml:space="preserve">Uenighet om vurderinger av titler/sammendrag og fulltekster løste vi ved diskusjon eller ved å konferere med en tredje prosjektmedarbeider </w:t>
      </w:r>
      <w:r w:rsidRPr="2631B0BE">
        <w:rPr>
          <w:rFonts w:cs="Arial"/>
        </w:rPr>
        <w:t>([</w:t>
      </w:r>
      <w:r w:rsidR="00B05289">
        <w:rPr>
          <w:rFonts w:cs="Arial"/>
        </w:rPr>
        <w:t>Navn</w:t>
      </w:r>
      <w:r w:rsidRPr="2631B0BE">
        <w:rPr>
          <w:rFonts w:cs="Arial"/>
        </w:rPr>
        <w:t>])</w:t>
      </w:r>
      <w:r w:rsidRPr="2631B0BE">
        <w:rPr>
          <w:rFonts w:cs="Menlo Regular"/>
        </w:rPr>
        <w:t>.</w:t>
      </w:r>
      <w:r>
        <w:br/>
      </w:r>
      <w:r>
        <w:br/>
      </w:r>
      <w:r w:rsidR="00B430C6" w:rsidRPr="00B430C6">
        <w:rPr>
          <w:rFonts w:eastAsia="Calibri" w:cs="Calibri"/>
        </w:rPr>
        <w:t>[Fjern tekst nedenfor om maskinlæring som ikke passer. Beskriv ev. bistand eller vei-ledning i bruk av maskinlæring som bør nevnes.</w:t>
      </w:r>
      <w:r w:rsidR="00B430C6">
        <w:rPr>
          <w:rFonts w:eastAsia="Calibri" w:cs="Calibri"/>
        </w:rPr>
        <w:t xml:space="preserve"> F.eks. </w:t>
      </w:r>
      <w:r w:rsidR="00B430C6" w:rsidRPr="00233449">
        <w:rPr>
          <w:rFonts w:eastAsia="Calibri" w:cs="Calibri"/>
          <w:color w:val="000000" w:themeColor="text1"/>
        </w:rPr>
        <w:t xml:space="preserve">Gjennomføring </w:t>
      </w:r>
      <w:r w:rsidR="00B430C6" w:rsidRPr="1AC48A16">
        <w:rPr>
          <w:rFonts w:eastAsia="Calibri" w:cs="Calibri"/>
          <w:color w:val="000000" w:themeColor="text1"/>
        </w:rPr>
        <w:t xml:space="preserve">og dokumentasjon </w:t>
      </w:r>
      <w:r w:rsidR="00B430C6" w:rsidRPr="00233449">
        <w:rPr>
          <w:rFonts w:eastAsia="Calibri" w:cs="Calibri"/>
          <w:color w:val="000000" w:themeColor="text1"/>
        </w:rPr>
        <w:t>av maskinlæringsfunksjonene ble gjort i samråd med en medarbeider med tilstrekkelig maskinlæringskompetanse [</w:t>
      </w:r>
      <w:r w:rsidR="00B430C6">
        <w:rPr>
          <w:rFonts w:eastAsia="Calibri" w:cs="Calibri"/>
          <w:color w:val="000000" w:themeColor="text1"/>
        </w:rPr>
        <w:t>N</w:t>
      </w:r>
      <w:r w:rsidR="00B430C6" w:rsidRPr="00233449">
        <w:rPr>
          <w:rFonts w:eastAsia="Calibri" w:cs="Calibri"/>
          <w:color w:val="000000" w:themeColor="text1"/>
        </w:rPr>
        <w:t>avn</w:t>
      </w:r>
      <w:r w:rsidR="00B430C6" w:rsidRPr="00233449">
        <w:rPr>
          <w:color w:val="000000" w:themeColor="text1"/>
        </w:rPr>
        <w:t>]</w:t>
      </w:r>
      <w:r w:rsidR="00B430C6">
        <w:rPr>
          <w:color w:val="000000" w:themeColor="text1"/>
        </w:rPr>
        <w:t>.</w:t>
      </w:r>
      <w:r w:rsidR="00B430C6" w:rsidRPr="00B430C6">
        <w:rPr>
          <w:rFonts w:eastAsia="Calibri" w:cs="Calibri"/>
        </w:rPr>
        <w:t xml:space="preserve">] </w:t>
      </w:r>
    </w:p>
    <w:p w14:paraId="10717693" w14:textId="19160F3C" w:rsidR="00110B07" w:rsidRDefault="00110B07" w:rsidP="00B430C6">
      <w:pPr>
        <w:rPr>
          <w:rFonts w:eastAsia="Cambria" w:cs="Cambria"/>
          <w:color w:val="D13438"/>
          <w:u w:val="single"/>
        </w:rPr>
      </w:pPr>
      <w:r w:rsidRPr="2631B0BE">
        <w:rPr>
          <w:rFonts w:eastAsia="Calibri" w:cs="Calibri"/>
        </w:rPr>
        <w:t>I arbeidet med å vurdere titler og sammendrag benyttet vi «priority screening»</w:t>
      </w:r>
      <w:r>
        <w:rPr>
          <w:rFonts w:eastAsia="Calibri" w:cs="Calibri"/>
        </w:rPr>
        <w:t>,</w:t>
      </w:r>
      <w:r w:rsidRPr="2631B0BE">
        <w:rPr>
          <w:rFonts w:eastAsia="Calibri" w:cs="Calibri"/>
        </w:rPr>
        <w:t xml:space="preserve"> </w:t>
      </w:r>
      <w:r>
        <w:rPr>
          <w:rFonts w:eastAsia="Calibri" w:cs="Calibri"/>
        </w:rPr>
        <w:t xml:space="preserve">som er </w:t>
      </w:r>
      <w:r w:rsidRPr="2631B0BE">
        <w:rPr>
          <w:rFonts w:eastAsia="Calibri" w:cs="Calibri"/>
        </w:rPr>
        <w:t>en rangeringsalgoritme i programvaren EPPI-Reviewer (</w:t>
      </w:r>
      <w:r>
        <w:rPr>
          <w:rFonts w:eastAsia="Calibri" w:cs="Calibri"/>
        </w:rPr>
        <w:t>R</w:t>
      </w:r>
      <w:r w:rsidRPr="2631B0BE">
        <w:rPr>
          <w:rFonts w:eastAsia="Calibri" w:cs="Calibri"/>
        </w:rPr>
        <w:t>ef</w:t>
      </w:r>
      <w:r w:rsidR="00B05289">
        <w:rPr>
          <w:rFonts w:eastAsia="Calibri" w:cs="Calibri"/>
        </w:rPr>
        <w:t>4, 5</w:t>
      </w:r>
      <w:r w:rsidRPr="2631B0BE">
        <w:rPr>
          <w:rFonts w:eastAsia="Calibri" w:cs="Calibri"/>
        </w:rPr>
        <w:t xml:space="preserve">). Algoritmen læres opp av forskernes avgjørelser om inklusjon og eksklusjon av referanser på tittel- og sammendragsnivå. </w:t>
      </w:r>
      <w:r w:rsidRPr="2631B0BE">
        <w:rPr>
          <w:rFonts w:eastAsia="Cambria" w:cs="Cambria"/>
          <w:color w:val="000000" w:themeColor="text1"/>
        </w:rPr>
        <w:t xml:space="preserve">Referanser som algoritmen anså som mer relevante ble skjøvet frem i </w:t>
      </w:r>
      <w:r w:rsidRPr="2631B0BE">
        <w:rPr>
          <w:rFonts w:eastAsia="Cambria" w:cs="Cambria"/>
          <w:color w:val="000000" w:themeColor="text1"/>
        </w:rPr>
        <w:lastRenderedPageBreak/>
        <w:t>«køen». På denne måten fikk vi et raskere overblikk over hvor mange referanser som muligens traff inklusjonskriteriene enn om vi hadde lest referansene i tilfeldig rekkefølge.</w:t>
      </w:r>
      <w:r w:rsidRPr="2631B0BE">
        <w:rPr>
          <w:rFonts w:eastAsia="Cambria" w:cs="Cambria"/>
        </w:rPr>
        <w:t xml:space="preserve"> </w:t>
      </w:r>
      <w:r w:rsidRPr="2631B0BE">
        <w:rPr>
          <w:rFonts w:eastAsia="Calibri" w:cs="Calibri"/>
        </w:rPr>
        <w:t xml:space="preserve">Ved en inklusjonsrate på ≤ </w:t>
      </w:r>
      <w:r>
        <w:rPr>
          <w:rFonts w:eastAsia="Calibri" w:cs="Calibri"/>
        </w:rPr>
        <w:t>x</w:t>
      </w:r>
      <w:r w:rsidRPr="2631B0BE">
        <w:rPr>
          <w:rFonts w:eastAsia="Calibri" w:cs="Calibri"/>
        </w:rPr>
        <w:t xml:space="preserve"> % av de siste </w:t>
      </w:r>
      <w:r>
        <w:rPr>
          <w:rFonts w:eastAsia="Calibri" w:cs="Calibri"/>
        </w:rPr>
        <w:t>x</w:t>
      </w:r>
      <w:r w:rsidRPr="2631B0BE">
        <w:rPr>
          <w:rFonts w:eastAsia="Calibri" w:cs="Calibri"/>
        </w:rPr>
        <w:t xml:space="preserve"> referanser lest /</w:t>
      </w:r>
      <w:r>
        <w:rPr>
          <w:rFonts w:eastAsia="Calibri" w:cs="Calibri"/>
        </w:rPr>
        <w:t xml:space="preserve"> ved</w:t>
      </w:r>
      <w:r w:rsidRPr="2631B0BE">
        <w:rPr>
          <w:rFonts w:eastAsia="Calibri" w:cs="Calibri"/>
        </w:rPr>
        <w:t xml:space="preserve"> en tydelig utflating av inklusjonskurven i programvaren </w:t>
      </w:r>
      <w:r>
        <w:t>/</w:t>
      </w:r>
      <w:r w:rsidRPr="2631B0BE">
        <w:rPr>
          <w:rFonts w:eastAsia="Calibri" w:cs="Calibri"/>
        </w:rPr>
        <w:t xml:space="preserve"> etter </w:t>
      </w:r>
      <w:r>
        <w:rPr>
          <w:rFonts w:eastAsia="Calibri" w:cs="Calibri"/>
        </w:rPr>
        <w:t>x</w:t>
      </w:r>
      <w:r w:rsidRPr="2631B0BE">
        <w:rPr>
          <w:rFonts w:eastAsia="Calibri" w:cs="Calibri"/>
        </w:rPr>
        <w:t xml:space="preserve"> antall timer med screening uten å finne én relevant studie / etter å ha screenet </w:t>
      </w:r>
      <w:r>
        <w:rPr>
          <w:rFonts w:eastAsia="Calibri" w:cs="Calibri"/>
        </w:rPr>
        <w:t>x</w:t>
      </w:r>
      <w:r w:rsidRPr="2631B0BE">
        <w:rPr>
          <w:rFonts w:eastAsia="Calibri" w:cs="Calibri"/>
        </w:rPr>
        <w:t xml:space="preserve"> antall studier ut</w:t>
      </w:r>
      <w:r w:rsidR="00B430C6">
        <w:rPr>
          <w:rFonts w:eastAsia="Calibri" w:cs="Calibri"/>
        </w:rPr>
        <w:t xml:space="preserve">en å finne en relevant studie, </w:t>
      </w:r>
      <w:r w:rsidRPr="2631B0BE">
        <w:rPr>
          <w:rFonts w:eastAsia="Calibri" w:cs="Calibri"/>
        </w:rPr>
        <w:t xml:space="preserve">vurderte én prosjektmedarbeider de gjenstående </w:t>
      </w:r>
      <w:r w:rsidRPr="2631B0BE">
        <w:rPr>
          <w:rFonts w:eastAsia="Cambria" w:cs="Cambria"/>
          <w:color w:val="000000" w:themeColor="text1"/>
        </w:rPr>
        <w:t xml:space="preserve">referansene </w:t>
      </w:r>
      <w:r w:rsidRPr="2631B0BE">
        <w:rPr>
          <w:rFonts w:eastAsia="Calibri" w:cs="Calibri"/>
        </w:rPr>
        <w:t xml:space="preserve">alene / </w:t>
      </w:r>
      <w:r>
        <w:t>stoppet vi vurderingen basert på antakelsen om at de resterende referansene høyst sannsynlig var irrelevante</w:t>
      </w:r>
      <w:r w:rsidRPr="2631B0BE">
        <w:rPr>
          <w:rFonts w:eastAsia="Calibri" w:cs="Calibri"/>
        </w:rPr>
        <w:t xml:space="preserve"> / beskriv ev. annen løsning som ble benyttet</w:t>
      </w:r>
      <w:r>
        <w:t xml:space="preserve">. </w:t>
      </w:r>
      <w:r>
        <w:br/>
      </w:r>
      <w:r>
        <w:br/>
      </w:r>
      <w:r w:rsidRPr="2631B0BE">
        <w:rPr>
          <w:rFonts w:eastAsia="Calibri" w:cs="Calibri"/>
        </w:rPr>
        <w:t>Vi fikk et stort antall referanser i litteratursøket og brukte derfor «</w:t>
      </w:r>
      <w:r w:rsidRPr="2631B0BE">
        <w:rPr>
          <w:rFonts w:eastAsia="Calibri" w:cs="Calibri"/>
          <w:i/>
          <w:iCs/>
        </w:rPr>
        <w:t>automatic</w:t>
      </w:r>
      <w:r w:rsidRPr="2631B0BE">
        <w:rPr>
          <w:rFonts w:eastAsia="Calibri" w:cs="Calibri"/>
        </w:rPr>
        <w:t xml:space="preserve"> </w:t>
      </w:r>
      <w:r w:rsidRPr="2631B0BE">
        <w:rPr>
          <w:rFonts w:eastAsia="Calibri" w:cs="Calibri"/>
          <w:i/>
          <w:iCs/>
        </w:rPr>
        <w:t>text clustering»</w:t>
      </w:r>
      <w:r w:rsidRPr="2631B0BE">
        <w:rPr>
          <w:rFonts w:eastAsia="Cambria" w:cs="Cambria"/>
          <w:color w:val="000000" w:themeColor="text1"/>
        </w:rPr>
        <w:t xml:space="preserve"> </w:t>
      </w:r>
      <w:r w:rsidRPr="2631B0BE">
        <w:rPr>
          <w:rFonts w:eastAsia="Calibri" w:cs="Calibri"/>
        </w:rPr>
        <w:t>i programvaren EPPI-Reviewer til å identifisere åpenbart relevante eller irrelevante temaområder (</w:t>
      </w:r>
      <w:r>
        <w:rPr>
          <w:rFonts w:eastAsia="Calibri" w:cs="Calibri"/>
        </w:rPr>
        <w:t>Ref</w:t>
      </w:r>
      <w:r w:rsidR="00B05289">
        <w:rPr>
          <w:rFonts w:eastAsia="Calibri" w:cs="Calibri"/>
        </w:rPr>
        <w:t>6</w:t>
      </w:r>
      <w:r w:rsidRPr="2631B0BE">
        <w:rPr>
          <w:rFonts w:eastAsia="Calibri" w:cs="Calibri"/>
        </w:rPr>
        <w:t xml:space="preserve">). </w:t>
      </w:r>
      <w:r w:rsidRPr="2631B0BE">
        <w:rPr>
          <w:rFonts w:eastAsia="Calibri" w:cs="Calibri"/>
          <w:color w:val="000000" w:themeColor="text1"/>
        </w:rPr>
        <w:t>Denne maskinlæringsfunksjonen</w:t>
      </w:r>
      <w:r w:rsidRPr="2631B0BE">
        <w:rPr>
          <w:rFonts w:eastAsia="Cambria" w:cs="Cambria"/>
          <w:color w:val="000000" w:themeColor="text1"/>
        </w:rPr>
        <w:t xml:space="preserve"> analyserer fordelingen og konteksten av ord, deler av ord eller termer i titler og sammendrag, og genererer grupper automatisk basert på fellestrekk i referanseteksten. Hver referanse kan tilordnes én eller flere grupper</w:t>
      </w:r>
      <w:r>
        <w:t xml:space="preserve">. </w:t>
      </w:r>
      <w:r w:rsidRPr="2631B0BE">
        <w:rPr>
          <w:rFonts w:eastAsia="Cambria" w:cs="Cambria"/>
          <w:color w:val="000000" w:themeColor="text1"/>
        </w:rPr>
        <w:t>Grupper med referanser vi anså som</w:t>
      </w:r>
      <w:r w:rsidRPr="2631B0BE">
        <w:rPr>
          <w:rFonts w:ascii="Calibri" w:eastAsia="Calibri" w:hAnsi="Calibri" w:cs="Calibri"/>
          <w:color w:val="000000" w:themeColor="text1"/>
        </w:rPr>
        <w:t xml:space="preserve"> </w:t>
      </w:r>
      <w:r w:rsidRPr="2631B0BE">
        <w:rPr>
          <w:rFonts w:eastAsia="Calibri" w:cs="Calibri"/>
          <w:color w:val="000000" w:themeColor="text1"/>
        </w:rPr>
        <w:t xml:space="preserve">åpenbart </w:t>
      </w:r>
      <w:r w:rsidR="00B430C6">
        <w:rPr>
          <w:rFonts w:eastAsia="Calibri" w:cs="Calibri"/>
        </w:rPr>
        <w:t xml:space="preserve">irrelevante, </w:t>
      </w:r>
      <w:r w:rsidRPr="2631B0BE">
        <w:rPr>
          <w:rFonts w:eastAsia="Calibri" w:cs="Calibri"/>
        </w:rPr>
        <w:t xml:space="preserve">ble gjennomgått av kun én prosjektmedarbeider / ble automatisk ekskludert uten av vi leste dem manuelt. </w:t>
      </w:r>
      <w:r w:rsidRPr="00CB6D42">
        <w:rPr>
          <w:rFonts w:eastAsia="Cambria"/>
        </w:rPr>
        <w:t xml:space="preserve">For parameterne benyttet for clustering, se vedlegg </w:t>
      </w:r>
      <w:r w:rsidR="00B430C6">
        <w:rPr>
          <w:rFonts w:eastAsia="Cambria"/>
        </w:rPr>
        <w:t>x</w:t>
      </w:r>
      <w:r w:rsidRPr="00CB6D42">
        <w:rPr>
          <w:rFonts w:eastAsia="Cambria"/>
        </w:rPr>
        <w:t>.</w:t>
      </w:r>
    </w:p>
    <w:p w14:paraId="653A8203" w14:textId="77777777" w:rsidR="00B430C6" w:rsidRDefault="00B430C6" w:rsidP="00110B07">
      <w:pPr>
        <w:rPr>
          <w:rFonts w:eastAsia="Calibri" w:cs="Calibri"/>
        </w:rPr>
      </w:pPr>
    </w:p>
    <w:p w14:paraId="6BDE9B80" w14:textId="455CD936" w:rsidR="00110B07" w:rsidRDefault="00110B07" w:rsidP="00110B07">
      <w:pPr>
        <w:rPr>
          <w:rFonts w:eastAsia="Calibri" w:cs="Calibri"/>
        </w:rPr>
      </w:pPr>
      <w:r w:rsidRPr="14872733">
        <w:rPr>
          <w:rFonts w:eastAsia="Calibri" w:cs="Calibri"/>
        </w:rPr>
        <w:t xml:space="preserve">For raskt å kunne identifiserer referanser med </w:t>
      </w:r>
      <w:r w:rsidR="00B430C6">
        <w:rPr>
          <w:rFonts w:eastAsia="Calibri" w:cs="Calibri"/>
        </w:rPr>
        <w:t xml:space="preserve">kontrollert randomisert </w:t>
      </w:r>
      <w:r w:rsidRPr="14872733">
        <w:rPr>
          <w:rFonts w:eastAsia="Calibri" w:cs="Calibri"/>
        </w:rPr>
        <w:t>studiedesign</w:t>
      </w:r>
      <w:r w:rsidR="00B430C6">
        <w:rPr>
          <w:rFonts w:eastAsia="Calibri" w:cs="Calibri"/>
        </w:rPr>
        <w:t xml:space="preserve"> (RCT) </w:t>
      </w:r>
      <w:r>
        <w:rPr>
          <w:rFonts w:eastAsia="Calibri" w:cs="Calibri"/>
        </w:rPr>
        <w:t>brukte vi</w:t>
      </w:r>
      <w:r w:rsidRPr="14872733">
        <w:rPr>
          <w:rFonts w:eastAsia="Calibri" w:cs="Calibri"/>
        </w:rPr>
        <w:t xml:space="preserve"> «</w:t>
      </w:r>
      <w:r>
        <w:rPr>
          <w:rFonts w:eastAsia="Calibri" w:cs="Calibri"/>
        </w:rPr>
        <w:t>Cochrane RCT classifier</w:t>
      </w:r>
      <w:r w:rsidRPr="14872733">
        <w:rPr>
          <w:rFonts w:eastAsia="Calibri" w:cs="Calibri"/>
        </w:rPr>
        <w:t>»</w:t>
      </w:r>
      <w:r w:rsidRPr="007168C6">
        <w:rPr>
          <w:rFonts w:eastAsia="Calibri" w:cs="Calibri"/>
        </w:rPr>
        <w:t xml:space="preserve"> </w:t>
      </w:r>
      <w:r>
        <w:rPr>
          <w:rFonts w:eastAsia="Calibri" w:cs="Calibri"/>
        </w:rPr>
        <w:t>(</w:t>
      </w:r>
      <w:r w:rsidR="00CB6D42">
        <w:rPr>
          <w:rFonts w:eastAsia="Calibri" w:cs="Calibri"/>
        </w:rPr>
        <w:t>R</w:t>
      </w:r>
      <w:r>
        <w:rPr>
          <w:rFonts w:eastAsia="Calibri" w:cs="Calibri"/>
        </w:rPr>
        <w:t>ef</w:t>
      </w:r>
      <w:r w:rsidR="00B05289">
        <w:rPr>
          <w:rFonts w:eastAsia="Calibri" w:cs="Calibri"/>
        </w:rPr>
        <w:t>7</w:t>
      </w:r>
      <w:r>
        <w:rPr>
          <w:rFonts w:eastAsia="Calibri" w:cs="Calibri"/>
        </w:rPr>
        <w:t xml:space="preserve">). Classifieren </w:t>
      </w:r>
      <w:r w:rsidR="00CB6D42">
        <w:rPr>
          <w:rFonts w:eastAsia="Calibri" w:cs="Calibri"/>
        </w:rPr>
        <w:t>er</w:t>
      </w:r>
      <w:r w:rsidRPr="7BD71807">
        <w:rPr>
          <w:rFonts w:eastAsia="Calibri" w:cs="Calibri"/>
        </w:rPr>
        <w:t xml:space="preserve"> bygget, trent</w:t>
      </w:r>
      <w:r w:rsidR="00CB6D42">
        <w:rPr>
          <w:rFonts w:eastAsia="Calibri" w:cs="Calibri"/>
        </w:rPr>
        <w:t xml:space="preserve"> opp</w:t>
      </w:r>
      <w:r w:rsidRPr="7BD71807">
        <w:rPr>
          <w:rFonts w:eastAsia="Calibri" w:cs="Calibri"/>
        </w:rPr>
        <w:t xml:space="preserve"> og validert på </w:t>
      </w:r>
      <w:r>
        <w:rPr>
          <w:rFonts w:eastAsia="Calibri" w:cs="Calibri"/>
        </w:rPr>
        <w:t>280 000</w:t>
      </w:r>
      <w:r w:rsidRPr="7BD71807">
        <w:rPr>
          <w:rFonts w:eastAsia="Calibri" w:cs="Calibri"/>
        </w:rPr>
        <w:t xml:space="preserve"> helsefaglige referanse</w:t>
      </w:r>
      <w:r w:rsidR="00CB6D42">
        <w:rPr>
          <w:rFonts w:eastAsia="Calibri" w:cs="Calibri"/>
        </w:rPr>
        <w:t xml:space="preserve">r, </w:t>
      </w:r>
      <w:r w:rsidRPr="7BD71807">
        <w:rPr>
          <w:rFonts w:eastAsia="Calibri" w:cs="Calibri"/>
        </w:rPr>
        <w:t>som gjør at de</w:t>
      </w:r>
      <w:r>
        <w:rPr>
          <w:rFonts w:eastAsia="Calibri" w:cs="Calibri"/>
        </w:rPr>
        <w:t>n</w:t>
      </w:r>
      <w:r w:rsidRPr="7BD71807">
        <w:rPr>
          <w:rFonts w:eastAsia="Calibri" w:cs="Calibri"/>
        </w:rPr>
        <w:t xml:space="preserve"> med høy grad av sikkerhet klarer å skille mellom ønsket og ikke ønsket studiedesign innenfor dette fagfeltet</w:t>
      </w:r>
      <w:r>
        <w:rPr>
          <w:rFonts w:eastAsia="Calibri" w:cs="Calibri"/>
        </w:rPr>
        <w:t>. Vi ekskluderte studier klassifisert med 0-9</w:t>
      </w:r>
      <w:r w:rsidR="00CB6D42">
        <w:rPr>
          <w:rFonts w:eastAsia="Calibri" w:cs="Calibri"/>
        </w:rPr>
        <w:t xml:space="preserve"> </w:t>
      </w:r>
      <w:r>
        <w:rPr>
          <w:rFonts w:eastAsia="Calibri" w:cs="Calibri"/>
        </w:rPr>
        <w:t xml:space="preserve">% sannsynlighet </w:t>
      </w:r>
      <w:r w:rsidR="00CB6D42">
        <w:rPr>
          <w:rFonts w:eastAsia="Calibri" w:cs="Calibri"/>
        </w:rPr>
        <w:t>for</w:t>
      </w:r>
      <w:r>
        <w:rPr>
          <w:rFonts w:eastAsia="Calibri" w:cs="Calibri"/>
        </w:rPr>
        <w:t xml:space="preserve"> å være RCTer, uten å lese dem manuelt. </w:t>
      </w:r>
    </w:p>
    <w:p w14:paraId="56005CE2" w14:textId="77777777" w:rsidR="00110B07" w:rsidRDefault="00110B07" w:rsidP="00110B07">
      <w:pPr>
        <w:rPr>
          <w:rFonts w:eastAsia="Calibri" w:cs="Calibri"/>
        </w:rPr>
      </w:pPr>
    </w:p>
    <w:p w14:paraId="66F82CC8" w14:textId="1D102066" w:rsidR="00110B07" w:rsidRDefault="00110B07" w:rsidP="00110B07">
      <w:pPr>
        <w:rPr>
          <w:rFonts w:eastAsia="Calibri" w:cs="Calibri"/>
        </w:rPr>
      </w:pPr>
      <w:r w:rsidRPr="14872733">
        <w:rPr>
          <w:rFonts w:eastAsia="Calibri" w:cs="Calibri"/>
        </w:rPr>
        <w:t xml:space="preserve">For raskt å kunne identifiserer referanser med </w:t>
      </w:r>
      <w:r>
        <w:rPr>
          <w:rFonts w:eastAsia="Calibri" w:cs="Calibri"/>
        </w:rPr>
        <w:t>systematiske oversikter</w:t>
      </w:r>
      <w:r w:rsidRPr="14872733">
        <w:rPr>
          <w:rFonts w:eastAsia="Calibri" w:cs="Calibri"/>
        </w:rPr>
        <w:t xml:space="preserve"> </w:t>
      </w:r>
      <w:r w:rsidR="00B430C6">
        <w:rPr>
          <w:rFonts w:eastAsia="Calibri" w:cs="Calibri"/>
        </w:rPr>
        <w:t xml:space="preserve">som studiedesign </w:t>
      </w:r>
      <w:r>
        <w:rPr>
          <w:rFonts w:eastAsia="Calibri" w:cs="Calibri"/>
        </w:rPr>
        <w:t>brukte vi</w:t>
      </w:r>
      <w:r w:rsidRPr="14872733">
        <w:rPr>
          <w:rFonts w:eastAsia="Calibri" w:cs="Calibri"/>
        </w:rPr>
        <w:t xml:space="preserve"> eksisterende</w:t>
      </w:r>
      <w:r>
        <w:rPr>
          <w:rFonts w:eastAsia="Calibri" w:cs="Calibri"/>
        </w:rPr>
        <w:t xml:space="preserve"> «systematic review» classifier i EPPI-Reviewer. Den </w:t>
      </w:r>
      <w:r w:rsidR="00CB6D42">
        <w:rPr>
          <w:rFonts w:eastAsia="Calibri" w:cs="Calibri"/>
        </w:rPr>
        <w:t>er</w:t>
      </w:r>
      <w:r w:rsidRPr="14872733">
        <w:rPr>
          <w:rFonts w:eastAsia="Calibri" w:cs="Calibri"/>
        </w:rPr>
        <w:t xml:space="preserve"> bygget, trent</w:t>
      </w:r>
      <w:r w:rsidR="00CB6D42">
        <w:rPr>
          <w:rFonts w:eastAsia="Calibri" w:cs="Calibri"/>
        </w:rPr>
        <w:t xml:space="preserve"> opp</w:t>
      </w:r>
      <w:r w:rsidRPr="14872733">
        <w:rPr>
          <w:rFonts w:eastAsia="Calibri" w:cs="Calibri"/>
        </w:rPr>
        <w:t xml:space="preserve"> og validert </w:t>
      </w:r>
      <w:r>
        <w:rPr>
          <w:rFonts w:eastAsia="Calibri" w:cs="Calibri"/>
        </w:rPr>
        <w:t>med data fra Universitetet i Yorks «Database of Abstracts of Systematic Reviews of Effect»</w:t>
      </w:r>
      <w:r w:rsidR="00B05289">
        <w:rPr>
          <w:rFonts w:eastAsia="Calibri" w:cs="Calibri"/>
        </w:rPr>
        <w:t xml:space="preserve"> (Ref5</w:t>
      </w:r>
      <w:r w:rsidR="00CB6D42">
        <w:rPr>
          <w:rFonts w:eastAsia="Calibri" w:cs="Calibri"/>
        </w:rPr>
        <w:t>),</w:t>
      </w:r>
      <w:r w:rsidRPr="14872733">
        <w:rPr>
          <w:rFonts w:eastAsia="Cambria" w:cs="Cambria"/>
        </w:rPr>
        <w:t xml:space="preserve"> </w:t>
      </w:r>
      <w:r w:rsidRPr="14872733">
        <w:rPr>
          <w:rFonts w:eastAsia="Calibri" w:cs="Calibri"/>
        </w:rPr>
        <w:t>som gjør at de</w:t>
      </w:r>
      <w:r w:rsidR="00CB6D42">
        <w:rPr>
          <w:rFonts w:eastAsia="Calibri" w:cs="Calibri"/>
        </w:rPr>
        <w:t>n</w:t>
      </w:r>
      <w:r w:rsidRPr="14872733">
        <w:rPr>
          <w:rFonts w:eastAsia="Calibri" w:cs="Calibri"/>
        </w:rPr>
        <w:t xml:space="preserve"> med høy grad av sikkerhet klarer å skille mellom ønsket og ikke ønsket studiedesign</w:t>
      </w:r>
      <w:r>
        <w:rPr>
          <w:rFonts w:eastAsia="Calibri" w:cs="Calibri"/>
        </w:rPr>
        <w:t xml:space="preserve">. </w:t>
      </w:r>
      <w:r w:rsidRPr="7EF490B3">
        <w:rPr>
          <w:rFonts w:eastAsia="Calibri" w:cs="Calibri"/>
        </w:rPr>
        <w:t>Referanser som blir klassifisert som &lt; [</w:t>
      </w:r>
      <w:r>
        <w:rPr>
          <w:rFonts w:eastAsia="Calibri" w:cs="Calibri"/>
        </w:rPr>
        <w:t>10</w:t>
      </w:r>
      <w:r w:rsidR="00B05289">
        <w:rPr>
          <w:rFonts w:eastAsia="Calibri" w:cs="Calibri"/>
        </w:rPr>
        <w:t>]</w:t>
      </w:r>
      <w:r w:rsidR="00CB6D42">
        <w:rPr>
          <w:rFonts w:eastAsia="Calibri" w:cs="Calibri"/>
        </w:rPr>
        <w:t xml:space="preserve"> </w:t>
      </w:r>
      <w:r w:rsidRPr="7EF490B3">
        <w:rPr>
          <w:rFonts w:eastAsia="Calibri" w:cs="Calibri"/>
        </w:rPr>
        <w:t xml:space="preserve">% sannsynlig å være </w:t>
      </w:r>
      <w:r>
        <w:rPr>
          <w:rFonts w:eastAsia="Calibri" w:cs="Calibri"/>
        </w:rPr>
        <w:t>systematiske oversikter</w:t>
      </w:r>
      <w:r w:rsidRPr="7EF490B3">
        <w:rPr>
          <w:rFonts w:eastAsia="Calibri" w:cs="Calibri"/>
        </w:rPr>
        <w:t xml:space="preserve"> </w:t>
      </w:r>
      <w:r>
        <w:rPr>
          <w:rFonts w:eastAsia="Calibri" w:cs="Calibri"/>
        </w:rPr>
        <w:t>ble</w:t>
      </w:r>
      <w:r w:rsidRPr="7EF490B3">
        <w:rPr>
          <w:rFonts w:eastAsia="Calibri" w:cs="Calibri"/>
        </w:rPr>
        <w:t xml:space="preserve"> gjennomgått av kun én prosjektmedarbeider / </w:t>
      </w:r>
      <w:r>
        <w:rPr>
          <w:rFonts w:eastAsia="Calibri" w:cs="Calibri"/>
        </w:rPr>
        <w:t>ble</w:t>
      </w:r>
      <w:r w:rsidRPr="7EF490B3">
        <w:rPr>
          <w:rFonts w:eastAsia="Calibri" w:cs="Calibri"/>
        </w:rPr>
        <w:t xml:space="preserve"> ekskludert uten å lese dem manuelt.</w:t>
      </w:r>
    </w:p>
    <w:p w14:paraId="59DAD6F6" w14:textId="77777777" w:rsidR="00110B07" w:rsidRDefault="00110B07" w:rsidP="00110B07">
      <w:pPr>
        <w:rPr>
          <w:rFonts w:eastAsia="Calibri" w:cs="Calibri"/>
        </w:rPr>
      </w:pPr>
    </w:p>
    <w:p w14:paraId="3B758132" w14:textId="0A2E5DF6" w:rsidR="00110B07" w:rsidRPr="00CB6D42" w:rsidRDefault="00110B07" w:rsidP="00110B07">
      <w:pPr>
        <w:rPr>
          <w:rFonts w:eastAsia="Cambria"/>
        </w:rPr>
      </w:pPr>
      <w:r w:rsidRPr="00BF4D13">
        <w:t>Videre bygget vi en «custom classifier</w:t>
      </w:r>
      <w:r>
        <w:t>».</w:t>
      </w:r>
      <w:r w:rsidRPr="00BF4D13">
        <w:t xml:space="preserve"> En «custom classifier» er en maskinlæringsfunksjon med en tilpasset modell for den gitte problemstillingen som kategoriserer referansene som relevant</w:t>
      </w:r>
      <w:r w:rsidR="00CB6D42">
        <w:t>e</w:t>
      </w:r>
      <w:r w:rsidRPr="00BF4D13">
        <w:t xml:space="preserve"> eller ikke relevant</w:t>
      </w:r>
      <w:r w:rsidR="00CB6D42">
        <w:t>e</w:t>
      </w:r>
      <w:r w:rsidRPr="00BF4D13">
        <w:t>. «Custom classifier» modellen presenterer referansene i henhold til prosentvis sannsynlighet for relevans</w:t>
      </w:r>
      <w:r>
        <w:t xml:space="preserve">. </w:t>
      </w:r>
      <w:r w:rsidRPr="009E16A0">
        <w:rPr>
          <w:rFonts w:eastAsia="Calibri" w:cs="Calibri"/>
        </w:rPr>
        <w:t xml:space="preserve">Referanser som </w:t>
      </w:r>
      <w:r>
        <w:rPr>
          <w:rFonts w:eastAsia="Calibri" w:cs="Calibri"/>
        </w:rPr>
        <w:t>ble predikert</w:t>
      </w:r>
      <w:r w:rsidRPr="009E16A0">
        <w:rPr>
          <w:rFonts w:eastAsia="Calibri" w:cs="Calibri"/>
        </w:rPr>
        <w:t xml:space="preserve"> til å ha (over/under) </w:t>
      </w:r>
      <w:r w:rsidR="00CB6D42">
        <w:rPr>
          <w:rFonts w:eastAsia="Calibri" w:cs="Calibri"/>
        </w:rPr>
        <w:t>x</w:t>
      </w:r>
      <w:r w:rsidRPr="009E16A0">
        <w:rPr>
          <w:rFonts w:eastAsia="Calibri" w:cs="Calibri"/>
        </w:rPr>
        <w:t xml:space="preserve"> % sannsynlighet for å møte inklusjonskriteriene [ble gjennomgått av kun én prosjektmedarbeider / ble basert på </w:t>
      </w:r>
      <w:r>
        <w:rPr>
          <w:rFonts w:eastAsia="Calibri" w:cs="Calibri"/>
        </w:rPr>
        <w:t>prediksjoner</w:t>
      </w:r>
      <w:r w:rsidRPr="009E16A0">
        <w:rPr>
          <w:rFonts w:eastAsia="Calibri" w:cs="Calibri"/>
        </w:rPr>
        <w:t xml:space="preserve"> for seleksjon </w:t>
      </w:r>
      <w:r>
        <w:rPr>
          <w:rFonts w:eastAsia="Calibri" w:cs="Calibri"/>
        </w:rPr>
        <w:t>vurdert</w:t>
      </w:r>
      <w:r w:rsidRPr="009E16A0">
        <w:rPr>
          <w:rFonts w:eastAsia="Calibri" w:cs="Calibri"/>
        </w:rPr>
        <w:t xml:space="preserve"> uten at vi leste dem manuelt / beskriv annen metode</w:t>
      </w:r>
      <w:r w:rsidRPr="00CB6D42">
        <w:rPr>
          <w:rFonts w:eastAsia="Calibri"/>
        </w:rPr>
        <w:t xml:space="preserve">]. </w:t>
      </w:r>
      <w:r w:rsidRPr="00CB6D42">
        <w:rPr>
          <w:rFonts w:eastAsia="Cambria"/>
        </w:rPr>
        <w:t xml:space="preserve">Vi trente modellen på x studier, testet den på x studier, og brukte deretter classifieren på x antall uleste referanser. For ytterligere detaljer om hvordan vi bygget, testet og implementerte classifieren, se vedlegg </w:t>
      </w:r>
      <w:r w:rsidR="00B430C6">
        <w:rPr>
          <w:rFonts w:eastAsia="Cambria"/>
        </w:rPr>
        <w:t>x</w:t>
      </w:r>
      <w:r w:rsidRPr="00CB6D42">
        <w:rPr>
          <w:rFonts w:eastAsia="Cambria"/>
        </w:rPr>
        <w:t>.</w:t>
      </w:r>
    </w:p>
    <w:p w14:paraId="25EA2F3C" w14:textId="77777777" w:rsidR="00110B07" w:rsidRDefault="00110B07" w:rsidP="00110B07">
      <w:pPr>
        <w:rPr>
          <w:rFonts w:eastAsia="Cambria" w:cs="Cambria"/>
          <w:szCs w:val="22"/>
        </w:rPr>
      </w:pPr>
    </w:p>
    <w:p w14:paraId="6EF43584" w14:textId="48E3501E" w:rsidR="007167A3" w:rsidRDefault="007167A3" w:rsidP="00110B07"/>
    <w:p w14:paraId="29B5F454" w14:textId="77777777" w:rsidR="003A2F6E" w:rsidRDefault="003A2F6E" w:rsidP="002F2C44">
      <w:pPr>
        <w:pStyle w:val="Overskrift2"/>
      </w:pPr>
      <w:bookmarkStart w:id="34" w:name="_Toc92444977"/>
      <w:r>
        <w:lastRenderedPageBreak/>
        <w:t xml:space="preserve">Vurdering av </w:t>
      </w:r>
      <w:r w:rsidR="00442A67">
        <w:t>risiko for systematiske skjevheter</w:t>
      </w:r>
      <w:bookmarkEnd w:id="34"/>
      <w:r w:rsidR="00211CA4">
        <w:t xml:space="preserve"> </w:t>
      </w:r>
    </w:p>
    <w:p w14:paraId="5206FE4F" w14:textId="09DCCF33" w:rsidR="001B42CA" w:rsidRPr="00537ACB" w:rsidRDefault="00B05289" w:rsidP="001B42CA">
      <w:r>
        <w:t>[</w:t>
      </w:r>
      <w:r w:rsidR="001B42CA">
        <w:t>Dette avsnittet sløyfes hvis vurdering av risiko for systematiske skjevheter ikke inngår i forskningskartet</w:t>
      </w:r>
      <w:r>
        <w:t>]</w:t>
      </w:r>
      <w:r w:rsidR="001B42CA" w:rsidRPr="00537ACB">
        <w:t xml:space="preserve"> </w:t>
      </w:r>
    </w:p>
    <w:p w14:paraId="446AF93B" w14:textId="4A324EDD" w:rsidR="00190B86" w:rsidRPr="00291DB9" w:rsidRDefault="001B42CA" w:rsidP="001B42CA">
      <w:pPr>
        <w:rPr>
          <w:rFonts w:cs="Arial"/>
          <w:szCs w:val="22"/>
        </w:rPr>
      </w:pPr>
      <w:r w:rsidRPr="00291DB9">
        <w:rPr>
          <w:rFonts w:cs="Arial"/>
          <w:szCs w:val="22"/>
        </w:rPr>
        <w:t xml:space="preserve"> </w:t>
      </w:r>
      <w:r w:rsidR="00190B86" w:rsidRPr="00291DB9">
        <w:rPr>
          <w:rFonts w:cs="Arial"/>
          <w:szCs w:val="22"/>
        </w:rPr>
        <w:t xml:space="preserve">Vi vurderte risiko for </w:t>
      </w:r>
      <w:r w:rsidR="00DB06FA">
        <w:rPr>
          <w:rFonts w:cs="Arial"/>
          <w:szCs w:val="22"/>
        </w:rPr>
        <w:t xml:space="preserve">systematiske </w:t>
      </w:r>
      <w:r w:rsidR="00190B86" w:rsidRPr="00291DB9">
        <w:rPr>
          <w:rFonts w:cs="Arial"/>
          <w:szCs w:val="22"/>
        </w:rPr>
        <w:t xml:space="preserve">skjevheter i de inkluderte </w:t>
      </w:r>
      <w:r w:rsidR="00190B86">
        <w:rPr>
          <w:rFonts w:cs="Arial"/>
          <w:szCs w:val="22"/>
        </w:rPr>
        <w:t>[studiedesign1]</w:t>
      </w:r>
      <w:r w:rsidR="00190B86" w:rsidRPr="00291DB9">
        <w:rPr>
          <w:rFonts w:cs="Arial"/>
          <w:szCs w:val="22"/>
        </w:rPr>
        <w:t xml:space="preserve"> ved hjelp av </w:t>
      </w:r>
      <w:r w:rsidR="00190B86">
        <w:rPr>
          <w:rFonts w:cs="Arial"/>
          <w:szCs w:val="22"/>
        </w:rPr>
        <w:t>[navn på verktøy (ref)], [studiedesign2]</w:t>
      </w:r>
      <w:r w:rsidR="00190B86" w:rsidRPr="00291DB9">
        <w:rPr>
          <w:rFonts w:cs="Arial"/>
          <w:szCs w:val="22"/>
        </w:rPr>
        <w:t xml:space="preserve"> ved hjelp av </w:t>
      </w:r>
      <w:r w:rsidR="00190B86">
        <w:rPr>
          <w:rFonts w:cs="Arial"/>
          <w:szCs w:val="22"/>
        </w:rPr>
        <w:t xml:space="preserve">[navn på verktøy (ref)] … </w:t>
      </w:r>
      <w:r w:rsidR="00190B86" w:rsidRPr="00291DB9">
        <w:rPr>
          <w:rFonts w:cs="Arial"/>
          <w:szCs w:val="22"/>
        </w:rPr>
        <w:t xml:space="preserve">To medarbeidere </w:t>
      </w:r>
      <w:r w:rsidR="00190B86">
        <w:rPr>
          <w:rFonts w:cs="Arial"/>
          <w:szCs w:val="22"/>
        </w:rPr>
        <w:t>([</w:t>
      </w:r>
      <w:r w:rsidR="00B05289">
        <w:rPr>
          <w:rFonts w:cs="Arial"/>
          <w:szCs w:val="22"/>
        </w:rPr>
        <w:t>Navn</w:t>
      </w:r>
      <w:r w:rsidR="00190B86">
        <w:rPr>
          <w:rFonts w:cs="Arial"/>
          <w:szCs w:val="22"/>
        </w:rPr>
        <w:t>] og [</w:t>
      </w:r>
      <w:r w:rsidR="00B05289">
        <w:rPr>
          <w:rFonts w:cs="Arial"/>
          <w:szCs w:val="22"/>
        </w:rPr>
        <w:t>Navn</w:t>
      </w:r>
      <w:r w:rsidR="00190B86">
        <w:rPr>
          <w:rFonts w:cs="Arial"/>
          <w:szCs w:val="22"/>
        </w:rPr>
        <w:t xml:space="preserve">]) </w:t>
      </w:r>
      <w:r w:rsidR="00190B86" w:rsidRPr="00291DB9">
        <w:rPr>
          <w:rFonts w:cs="Arial"/>
          <w:szCs w:val="22"/>
        </w:rPr>
        <w:t xml:space="preserve">gjorde </w:t>
      </w:r>
      <w:r w:rsidR="00190B86">
        <w:rPr>
          <w:rFonts w:cs="Arial"/>
          <w:szCs w:val="22"/>
        </w:rPr>
        <w:t>disse</w:t>
      </w:r>
      <w:r w:rsidR="00190B86" w:rsidRPr="00291DB9">
        <w:rPr>
          <w:rFonts w:cs="Arial"/>
          <w:szCs w:val="22"/>
        </w:rPr>
        <w:t xml:space="preserve"> vurderingen</w:t>
      </w:r>
      <w:r w:rsidR="00190B86">
        <w:rPr>
          <w:rFonts w:cs="Arial"/>
          <w:szCs w:val="22"/>
        </w:rPr>
        <w:t>e</w:t>
      </w:r>
      <w:r w:rsidR="00190B86" w:rsidRPr="00291DB9">
        <w:rPr>
          <w:rFonts w:cs="Arial"/>
          <w:szCs w:val="22"/>
        </w:rPr>
        <w:t xml:space="preserve"> uavhengig av hverandre. </w:t>
      </w:r>
      <w:r w:rsidR="00E0092E">
        <w:rPr>
          <w:rFonts w:cs="Arial"/>
          <w:szCs w:val="22"/>
        </w:rPr>
        <w:t>Uenighet om vurderingene løste vi ved diskusjon eller ved å</w:t>
      </w:r>
      <w:r w:rsidR="00190B86" w:rsidRPr="00291DB9">
        <w:rPr>
          <w:rFonts w:cs="Arial"/>
          <w:szCs w:val="22"/>
        </w:rPr>
        <w:t xml:space="preserve"> </w:t>
      </w:r>
      <w:r w:rsidR="00E0092E">
        <w:rPr>
          <w:rFonts w:cs="Arial"/>
          <w:szCs w:val="22"/>
        </w:rPr>
        <w:t>trekke inn</w:t>
      </w:r>
      <w:r w:rsidR="00190B86" w:rsidRPr="00291DB9">
        <w:rPr>
          <w:rFonts w:cs="Arial"/>
          <w:szCs w:val="22"/>
        </w:rPr>
        <w:t xml:space="preserve"> en tredje prosjektmedarbeider </w:t>
      </w:r>
      <w:r w:rsidR="00190B86">
        <w:rPr>
          <w:rFonts w:cs="Arial"/>
          <w:szCs w:val="22"/>
        </w:rPr>
        <w:t>([</w:t>
      </w:r>
      <w:r w:rsidR="00B05289">
        <w:rPr>
          <w:rFonts w:cs="Arial"/>
          <w:szCs w:val="22"/>
        </w:rPr>
        <w:t>Navn</w:t>
      </w:r>
      <w:r w:rsidR="00190B86">
        <w:rPr>
          <w:rFonts w:cs="Arial"/>
          <w:szCs w:val="22"/>
        </w:rPr>
        <w:t>])</w:t>
      </w:r>
      <w:r w:rsidR="00190B86" w:rsidRPr="00291DB9">
        <w:rPr>
          <w:rFonts w:cs="Arial"/>
          <w:szCs w:val="22"/>
        </w:rPr>
        <w:t xml:space="preserve">. </w:t>
      </w:r>
    </w:p>
    <w:p w14:paraId="35434FFA" w14:textId="474AE660" w:rsidR="00882692" w:rsidRDefault="00882692" w:rsidP="003505FF"/>
    <w:p w14:paraId="725FFE69" w14:textId="77777777" w:rsidR="003A2F6E" w:rsidRDefault="00442A67" w:rsidP="002F2C44">
      <w:pPr>
        <w:pStyle w:val="Overskrift2"/>
      </w:pPr>
      <w:bookmarkStart w:id="35" w:name="_Toc92444978"/>
      <w:r>
        <w:t>Uthenting av data</w:t>
      </w:r>
      <w:bookmarkEnd w:id="35"/>
    </w:p>
    <w:p w14:paraId="77B342E1" w14:textId="6915E77B" w:rsidR="00CB6D42" w:rsidRDefault="00CB6D42" w:rsidP="00CB6D42">
      <w:pPr>
        <w:rPr>
          <w:rFonts w:cs="Arial"/>
        </w:rPr>
      </w:pPr>
      <w:r>
        <w:t xml:space="preserve">Vi brukte et pilotert datauthentingsskjema i det digitale verktøyet </w:t>
      </w:r>
      <w:r w:rsidR="00113028">
        <w:rPr>
          <w:rFonts w:cs="Arial"/>
          <w:szCs w:val="22"/>
        </w:rPr>
        <w:t>EPPI-</w:t>
      </w:r>
      <w:r w:rsidR="00B05289">
        <w:rPr>
          <w:rFonts w:cs="Arial"/>
          <w:szCs w:val="22"/>
        </w:rPr>
        <w:t xml:space="preserve">Reviewer </w:t>
      </w:r>
      <w:r>
        <w:rPr>
          <w:rFonts w:cs="Arial"/>
          <w:szCs w:val="22"/>
        </w:rPr>
        <w:t>(Ref</w:t>
      </w:r>
      <w:r w:rsidR="00B05289">
        <w:rPr>
          <w:rFonts w:cs="Arial"/>
          <w:szCs w:val="22"/>
        </w:rPr>
        <w:t>4</w:t>
      </w:r>
      <w:r>
        <w:rPr>
          <w:rFonts w:cs="Arial"/>
          <w:szCs w:val="22"/>
        </w:rPr>
        <w:t xml:space="preserve">). </w:t>
      </w:r>
      <w:r w:rsidRPr="004C3B7C">
        <w:rPr>
          <w:rFonts w:eastAsia="Cambria" w:cs="Cambria"/>
        </w:rPr>
        <w:t>Én medarbeider</w:t>
      </w:r>
      <w:r>
        <w:t xml:space="preserve"> </w:t>
      </w:r>
      <w:r w:rsidRPr="072F8E40">
        <w:rPr>
          <w:rFonts w:cs="Arial"/>
        </w:rPr>
        <w:t>([</w:t>
      </w:r>
      <w:r w:rsidR="00B05289">
        <w:rPr>
          <w:rFonts w:cs="Arial"/>
        </w:rPr>
        <w:t>Navn</w:t>
      </w:r>
      <w:r w:rsidRPr="072F8E40">
        <w:rPr>
          <w:rFonts w:cs="Arial"/>
        </w:rPr>
        <w:t>])</w:t>
      </w:r>
      <w:r>
        <w:t xml:space="preserve"> hentet ut data fra de inkluderte studiene og en annen </w:t>
      </w:r>
      <w:r w:rsidRPr="072F8E40">
        <w:rPr>
          <w:rFonts w:cs="Arial"/>
        </w:rPr>
        <w:t>([</w:t>
      </w:r>
      <w:r w:rsidR="00B05289">
        <w:rPr>
          <w:rFonts w:cs="Arial"/>
        </w:rPr>
        <w:t>Navn</w:t>
      </w:r>
      <w:r w:rsidRPr="072F8E40">
        <w:rPr>
          <w:rFonts w:cs="Arial"/>
        </w:rPr>
        <w:t xml:space="preserve">]) </w:t>
      </w:r>
      <w:r>
        <w:t xml:space="preserve">kontrollerte dataene opp mot publikasjonen. </w:t>
      </w:r>
      <w:r w:rsidRPr="072F8E40">
        <w:rPr>
          <w:rFonts w:cs="Arial"/>
        </w:rPr>
        <w:t>Ved uenighet trakk vi inn en tredje prosjektmedarbeider ([</w:t>
      </w:r>
      <w:r w:rsidR="00B05289">
        <w:rPr>
          <w:rFonts w:cs="Arial"/>
        </w:rPr>
        <w:t>Navn</w:t>
      </w:r>
      <w:r w:rsidRPr="072F8E40">
        <w:rPr>
          <w:rFonts w:cs="Arial"/>
        </w:rPr>
        <w:t>]) for å bidra til enighet.</w:t>
      </w:r>
    </w:p>
    <w:p w14:paraId="3319A08F" w14:textId="77777777" w:rsidR="00CB6D42" w:rsidRDefault="00CB6D42" w:rsidP="00CB6D42">
      <w:pPr>
        <w:rPr>
          <w:rFonts w:cs="Arial"/>
        </w:rPr>
      </w:pPr>
    </w:p>
    <w:p w14:paraId="10B709D9" w14:textId="77777777" w:rsidR="00113028" w:rsidRDefault="00113028" w:rsidP="00CB6D42">
      <w:r>
        <w:t>[Fjern nedenfor tekst om maskinlæring som ikke passer.</w:t>
      </w:r>
      <w:r w:rsidRPr="007D0021">
        <w:t xml:space="preserve"> </w:t>
      </w:r>
      <w:r w:rsidRPr="00E130FD">
        <w:t>Beskriv ev</w:t>
      </w:r>
      <w:r>
        <w:t>.</w:t>
      </w:r>
      <w:r w:rsidRPr="00E130FD">
        <w:t xml:space="preserve"> b</w:t>
      </w:r>
      <w:r>
        <w:t>i</w:t>
      </w:r>
      <w:r w:rsidRPr="00E130FD">
        <w:t>stand eller veiledning</w:t>
      </w:r>
      <w:r>
        <w:t xml:space="preserve"> i bruk av maskinlæring som bør nevnes.</w:t>
      </w:r>
      <w:r w:rsidRPr="00E130FD">
        <w:t xml:space="preserve">] </w:t>
      </w:r>
    </w:p>
    <w:p w14:paraId="79315A4C" w14:textId="2CD2092F" w:rsidR="00CB6D42" w:rsidRDefault="00CB6D42" w:rsidP="00CB6D42">
      <w:pPr>
        <w:rPr>
          <w:rFonts w:cs="Arial"/>
        </w:rPr>
      </w:pPr>
      <w:r w:rsidRPr="7BD71807">
        <w:rPr>
          <w:rFonts w:eastAsia="Calibri" w:cs="Calibri"/>
        </w:rPr>
        <w:t xml:space="preserve">Vi </w:t>
      </w:r>
      <w:r>
        <w:rPr>
          <w:rFonts w:eastAsia="Calibri" w:cs="Calibri"/>
        </w:rPr>
        <w:t xml:space="preserve">brukte clustering for å bistå med kodingen. </w:t>
      </w:r>
      <w:r w:rsidRPr="00113028">
        <w:rPr>
          <w:rFonts w:eastAsia="Cambria"/>
        </w:rPr>
        <w:t xml:space="preserve">For parameterne benyttet for clustering, se vedlegg 2. Automatisk genererte grupper </w:t>
      </w:r>
      <w:r w:rsidR="00113028">
        <w:rPr>
          <w:rFonts w:eastAsia="Cambria"/>
        </w:rPr>
        <w:t xml:space="preserve">som </w:t>
      </w:r>
      <w:r w:rsidRPr="4A3A63EF">
        <w:rPr>
          <w:rFonts w:eastAsia="Cambria" w:cs="Cambria"/>
          <w:color w:val="000000" w:themeColor="text1"/>
        </w:rPr>
        <w:t>vi anså som</w:t>
      </w:r>
      <w:r w:rsidRPr="000E4BAE">
        <w:rPr>
          <w:rFonts w:eastAsia="Calibri" w:cs="Calibri"/>
          <w:color w:val="000000" w:themeColor="text1"/>
        </w:rPr>
        <w:t xml:space="preserve"> åpenbart </w:t>
      </w:r>
      <w:r w:rsidRPr="00D3400A">
        <w:rPr>
          <w:rFonts w:eastAsia="Calibri" w:cs="Calibri"/>
        </w:rPr>
        <w:t xml:space="preserve">relevante, [ble </w:t>
      </w:r>
      <w:r>
        <w:rPr>
          <w:rFonts w:eastAsia="Calibri" w:cs="Calibri"/>
        </w:rPr>
        <w:t>kodet</w:t>
      </w:r>
      <w:r w:rsidRPr="00D3400A">
        <w:rPr>
          <w:rFonts w:eastAsia="Calibri" w:cs="Calibri"/>
        </w:rPr>
        <w:t xml:space="preserve"> av kun én prosjektmedarbeider / </w:t>
      </w:r>
      <w:r>
        <w:rPr>
          <w:rFonts w:eastAsia="Calibri" w:cs="Calibri"/>
        </w:rPr>
        <w:t xml:space="preserve">bruktes som kategorier / beskriv annen metode]. </w:t>
      </w:r>
    </w:p>
    <w:p w14:paraId="75621955" w14:textId="77777777" w:rsidR="00CB6D42" w:rsidRDefault="00CB6D42" w:rsidP="00CB6D42">
      <w:pPr>
        <w:rPr>
          <w:rFonts w:cs="Arial"/>
        </w:rPr>
      </w:pPr>
    </w:p>
    <w:p w14:paraId="4F72B84E" w14:textId="420770BA" w:rsidR="00CB6D42" w:rsidRPr="00113028" w:rsidRDefault="00CB6D42" w:rsidP="00CB6D42">
      <w:pPr>
        <w:rPr>
          <w:rFonts w:eastAsia="Cambria"/>
        </w:rPr>
      </w:pPr>
      <w:r>
        <w:t xml:space="preserve">Vi bygget flere custom classifiers for å effektivisere koding. </w:t>
      </w:r>
      <w:r w:rsidRPr="009E16A0">
        <w:rPr>
          <w:rFonts w:eastAsia="Calibri" w:cs="Calibri"/>
        </w:rPr>
        <w:t xml:space="preserve">Referanser som </w:t>
      </w:r>
      <w:r>
        <w:rPr>
          <w:rFonts w:eastAsia="Calibri" w:cs="Calibri"/>
        </w:rPr>
        <w:t>ble predikert</w:t>
      </w:r>
      <w:r w:rsidRPr="009E16A0">
        <w:rPr>
          <w:rFonts w:eastAsia="Calibri" w:cs="Calibri"/>
        </w:rPr>
        <w:t xml:space="preserve"> til å ha </w:t>
      </w:r>
      <w:r>
        <w:rPr>
          <w:rFonts w:eastAsia="Calibri" w:cs="Calibri"/>
        </w:rPr>
        <w:t>[&gt;</w:t>
      </w:r>
      <w:r w:rsidR="00113028">
        <w:rPr>
          <w:rFonts w:eastAsia="Calibri" w:cs="Calibri"/>
        </w:rPr>
        <w:t>x</w:t>
      </w:r>
      <w:r w:rsidRPr="009E16A0">
        <w:rPr>
          <w:rFonts w:eastAsia="Calibri" w:cs="Calibri"/>
        </w:rPr>
        <w:t xml:space="preserve"> %</w:t>
      </w:r>
      <w:r>
        <w:rPr>
          <w:rFonts w:eastAsia="Calibri" w:cs="Calibri"/>
        </w:rPr>
        <w:t>]</w:t>
      </w:r>
      <w:r w:rsidRPr="009E16A0">
        <w:rPr>
          <w:rFonts w:eastAsia="Calibri" w:cs="Calibri"/>
        </w:rPr>
        <w:t xml:space="preserve"> sannsynlighet for å </w:t>
      </w:r>
      <w:r>
        <w:rPr>
          <w:rFonts w:eastAsia="Calibri" w:cs="Calibri"/>
        </w:rPr>
        <w:t xml:space="preserve">kodes som </w:t>
      </w:r>
      <w:r w:rsidR="00113028">
        <w:rPr>
          <w:rFonts w:eastAsia="Calibri" w:cs="Calibri"/>
        </w:rPr>
        <w:t>x</w:t>
      </w:r>
      <w:r>
        <w:rPr>
          <w:rFonts w:eastAsia="Calibri" w:cs="Calibri"/>
        </w:rPr>
        <w:t xml:space="preserve"> </w:t>
      </w:r>
      <w:r w:rsidRPr="009E16A0">
        <w:rPr>
          <w:rFonts w:eastAsia="Calibri" w:cs="Calibri"/>
        </w:rPr>
        <w:t xml:space="preserve">[ble </w:t>
      </w:r>
      <w:r>
        <w:rPr>
          <w:rFonts w:eastAsia="Calibri" w:cs="Calibri"/>
        </w:rPr>
        <w:t>kodet deretter</w:t>
      </w:r>
      <w:r w:rsidRPr="009E16A0">
        <w:rPr>
          <w:rFonts w:eastAsia="Calibri" w:cs="Calibri"/>
        </w:rPr>
        <w:t xml:space="preserve"> av kun én prosjektmedarbeider / ble </w:t>
      </w:r>
      <w:r>
        <w:rPr>
          <w:rFonts w:eastAsia="Calibri" w:cs="Calibri"/>
        </w:rPr>
        <w:t>kodet slik</w:t>
      </w:r>
      <w:r w:rsidRPr="009E16A0">
        <w:rPr>
          <w:rFonts w:eastAsia="Calibri" w:cs="Calibri"/>
        </w:rPr>
        <w:t xml:space="preserve"> på </w:t>
      </w:r>
      <w:r>
        <w:rPr>
          <w:rFonts w:eastAsia="Calibri" w:cs="Calibri"/>
        </w:rPr>
        <w:t>modellens prediksjoner</w:t>
      </w:r>
      <w:r w:rsidRPr="009E16A0">
        <w:rPr>
          <w:rFonts w:eastAsia="Calibri" w:cs="Calibri"/>
        </w:rPr>
        <w:t xml:space="preserve"> uten at vi leste dem manuelt / beskriv annen metode].</w:t>
      </w:r>
      <w:r>
        <w:rPr>
          <w:rFonts w:eastAsia="Calibri" w:cs="Calibri"/>
        </w:rPr>
        <w:t xml:space="preserve"> </w:t>
      </w:r>
      <w:r w:rsidRPr="00113028">
        <w:rPr>
          <w:rFonts w:eastAsia="Cambria"/>
        </w:rPr>
        <w:t xml:space="preserve">Vi trente modellen på </w:t>
      </w:r>
      <w:r w:rsidR="00113028">
        <w:rPr>
          <w:rFonts w:eastAsia="Cambria"/>
        </w:rPr>
        <w:t>x</w:t>
      </w:r>
      <w:r w:rsidRPr="00113028">
        <w:rPr>
          <w:rFonts w:eastAsia="Cambria"/>
        </w:rPr>
        <w:t xml:space="preserve"> kodete studier, testet på </w:t>
      </w:r>
      <w:r w:rsidR="00113028">
        <w:rPr>
          <w:rFonts w:eastAsia="Cambria"/>
        </w:rPr>
        <w:t>x</w:t>
      </w:r>
      <w:r w:rsidRPr="00113028">
        <w:rPr>
          <w:rFonts w:eastAsia="Cambria"/>
        </w:rPr>
        <w:t xml:space="preserve"> studier, og brukte deretter modellen på x antall ukodete studier. For ytterligere detaljer om hvordan vi bygget, testet og implementerte «custom classifier» modellen, se vedlegg 2.  </w:t>
      </w:r>
    </w:p>
    <w:p w14:paraId="607D2BA9" w14:textId="77777777" w:rsidR="004C3B7C" w:rsidRDefault="004C3B7C" w:rsidP="00211CA4"/>
    <w:p w14:paraId="5CEE7C47" w14:textId="20AAB4E3" w:rsidR="004C3B7C" w:rsidRDefault="004C3B7C" w:rsidP="004C3B7C">
      <w:pPr>
        <w:pStyle w:val="Overskrift3"/>
      </w:pPr>
      <w:r>
        <w:t>Studiekarakteristika</w:t>
      </w:r>
    </w:p>
    <w:p w14:paraId="351DB19C" w14:textId="73E96C59" w:rsidR="004C3B7C" w:rsidRDefault="004C3B7C" w:rsidP="00211CA4">
      <w:r>
        <w:t xml:space="preserve">Vi hentet ut følgende studiekarakteristika fra de inkluderte studiene: [kategori1], [kategori2], [kategori3], [kategori4], … og [kategoriX]. </w:t>
      </w:r>
    </w:p>
    <w:p w14:paraId="51CAFD95" w14:textId="77777777" w:rsidR="004C3B7C" w:rsidRDefault="004C3B7C" w:rsidP="00211CA4"/>
    <w:p w14:paraId="4999A5DA" w14:textId="77777777" w:rsidR="004C3B7C" w:rsidRDefault="004C3B7C" w:rsidP="004C3B7C">
      <w:pPr>
        <w:pStyle w:val="Overskrift3"/>
      </w:pPr>
      <w:r>
        <w:t>Kodebok</w:t>
      </w:r>
    </w:p>
    <w:p w14:paraId="74BAFEC1" w14:textId="78950C38" w:rsidR="001B42CA" w:rsidRDefault="001B42CA" w:rsidP="00211CA4">
      <w:r w:rsidRPr="008E578E">
        <w:t xml:space="preserve">Utviklingen av en kodebok </w:t>
      </w:r>
      <w:r>
        <w:t>var</w:t>
      </w:r>
      <w:r w:rsidRPr="008E578E">
        <w:t xml:space="preserve"> en del av prosjektet</w:t>
      </w:r>
      <w:r>
        <w:t xml:space="preserve"> (Vedlegg </w:t>
      </w:r>
      <w:r w:rsidR="00D97660">
        <w:t>3</w:t>
      </w:r>
      <w:r>
        <w:t>)</w:t>
      </w:r>
      <w:r w:rsidRPr="008E578E">
        <w:t xml:space="preserve">. </w:t>
      </w:r>
      <w:r w:rsidR="004C3B7C">
        <w:t xml:space="preserve">Hensikten med kodeboken var at prosjektmedarbeiderne skulle ha en felles forståelse av hvordan kodene skulle brukes. </w:t>
      </w:r>
      <w:r w:rsidR="00C67FA1">
        <w:t>Kodeboken spesifiserer hvilke hoved- og underkategorier som skal inngå i forskningskartets akser, filter og segmenter, med definisjoner og eksempler.</w:t>
      </w:r>
    </w:p>
    <w:p w14:paraId="23BCA44C" w14:textId="77777777" w:rsidR="001B42CA" w:rsidRDefault="001B42CA" w:rsidP="00211CA4"/>
    <w:p w14:paraId="6EA69DB1" w14:textId="62D44C94" w:rsidR="001B42CA" w:rsidRDefault="001B42CA" w:rsidP="00211CA4">
      <w:r w:rsidRPr="008E578E">
        <w:t xml:space="preserve">Prosjektgruppen ved FHI </w:t>
      </w:r>
      <w:r>
        <w:t>laget</w:t>
      </w:r>
      <w:r w:rsidRPr="008E578E">
        <w:t xml:space="preserve"> først et </w:t>
      </w:r>
      <w:r>
        <w:t xml:space="preserve">forslag til kodebok </w:t>
      </w:r>
      <w:r w:rsidRPr="008E578E">
        <w:t xml:space="preserve">basert på </w:t>
      </w:r>
      <w:r>
        <w:t>kategorier</w:t>
      </w:r>
      <w:r w:rsidRPr="008E578E">
        <w:t xml:space="preserve"> som brukes i relevante </w:t>
      </w:r>
      <w:r>
        <w:t>publikasjoner</w:t>
      </w:r>
      <w:r w:rsidRPr="008E578E">
        <w:t xml:space="preserve"> vi allerede ha</w:t>
      </w:r>
      <w:r>
        <w:t>dde</w:t>
      </w:r>
      <w:r w:rsidRPr="008E578E">
        <w:t xml:space="preserve"> kjennskap til. En referansegruppe </w:t>
      </w:r>
      <w:r w:rsidRPr="008E578E">
        <w:lastRenderedPageBreak/>
        <w:t xml:space="preserve">bestående av prosjektets eksterne fageksperter </w:t>
      </w:r>
      <w:r w:rsidR="00C67FA1">
        <w:t>gikk</w:t>
      </w:r>
      <w:r w:rsidRPr="008E578E">
        <w:t xml:space="preserve"> gjennom og </w:t>
      </w:r>
      <w:r w:rsidR="00C67FA1">
        <w:t>ga</w:t>
      </w:r>
      <w:r>
        <w:t xml:space="preserve"> innspill til forslaget</w:t>
      </w:r>
      <w:r w:rsidRPr="008E578E">
        <w:t xml:space="preserve">. Prosjektgruppen </w:t>
      </w:r>
      <w:r>
        <w:t>ferdigstil</w:t>
      </w:r>
      <w:r w:rsidR="00C67FA1">
        <w:t>te</w:t>
      </w:r>
      <w:r w:rsidRPr="008E578E">
        <w:t xml:space="preserve"> kodebok</w:t>
      </w:r>
      <w:r>
        <w:t>en</w:t>
      </w:r>
      <w:r w:rsidRPr="008E578E">
        <w:t xml:space="preserve"> basert på </w:t>
      </w:r>
      <w:r>
        <w:t>innspillene</w:t>
      </w:r>
      <w:r w:rsidRPr="008E578E">
        <w:t>, og piloter</w:t>
      </w:r>
      <w:r w:rsidR="00C67FA1">
        <w:t>t</w:t>
      </w:r>
      <w:r w:rsidRPr="008E578E">
        <w:t>e de</w:t>
      </w:r>
      <w:r>
        <w:t>n</w:t>
      </w:r>
      <w:r w:rsidRPr="008E578E">
        <w:t xml:space="preserve"> på et utvalg systematiske oversikter.</w:t>
      </w:r>
    </w:p>
    <w:p w14:paraId="058AA748" w14:textId="671ACD50" w:rsidR="00C67FA1" w:rsidRDefault="00C67FA1" w:rsidP="00211CA4"/>
    <w:p w14:paraId="0A435E71" w14:textId="0B21F60B" w:rsidR="00C67FA1" w:rsidRDefault="00C67FA1" w:rsidP="00211CA4">
      <w:r>
        <w:t>[Beskriv ev. resultatene av piloteringen og hvilke implikasjoner de hadde for kodeboken].</w:t>
      </w:r>
    </w:p>
    <w:p w14:paraId="6F4F75D3" w14:textId="77777777" w:rsidR="001B42CA" w:rsidRDefault="001B42CA" w:rsidP="00211CA4"/>
    <w:p w14:paraId="5CD72902" w14:textId="785CE88F" w:rsidR="003E1104" w:rsidRDefault="00CF096D" w:rsidP="002F2C44">
      <w:pPr>
        <w:pStyle w:val="Overskrift2"/>
      </w:pPr>
      <w:bookmarkStart w:id="36" w:name="_Toc92444979"/>
      <w:r>
        <w:t>Presentasjon</w:t>
      </w:r>
      <w:bookmarkEnd w:id="36"/>
    </w:p>
    <w:p w14:paraId="687FFE61" w14:textId="7356A2BF" w:rsidR="00CF096D" w:rsidRPr="004C3B7C" w:rsidRDefault="00CF096D" w:rsidP="00CF096D">
      <w:pPr>
        <w:pStyle w:val="Normalgeorgia"/>
        <w:rPr>
          <w:rFonts w:ascii="Cambria" w:hAnsi="Cambria"/>
        </w:rPr>
      </w:pPr>
      <w:r w:rsidRPr="004C3B7C">
        <w:rPr>
          <w:rFonts w:ascii="Cambria" w:hAnsi="Cambria"/>
        </w:rPr>
        <w:t>Vi hentet ut forekomster av studier fordelt på de ulike kategoriene ved hjelp av frekvens- og krysstabellfunksjoner i EPPI-Reviewer. Frekvenstallene lastet vi ned i Excel-tabeller, som vi kopierte inn i rapporten.</w:t>
      </w:r>
    </w:p>
    <w:p w14:paraId="3C2858A7" w14:textId="77777777" w:rsidR="00450436" w:rsidRDefault="00450436" w:rsidP="00450436">
      <w:pPr>
        <w:pStyle w:val="Normalgeorgia"/>
        <w:rPr>
          <w:rFonts w:ascii="Georgia" w:hAnsi="Georgia"/>
        </w:rPr>
      </w:pPr>
    </w:p>
    <w:p w14:paraId="72DDD3DC" w14:textId="20FDC5A7" w:rsidR="00450436" w:rsidRDefault="00CF096D" w:rsidP="00450436">
      <w:pPr>
        <w:pStyle w:val="Overskrift3"/>
      </w:pPr>
      <w:r>
        <w:t>Digital formidlingsplattform</w:t>
      </w:r>
    </w:p>
    <w:p w14:paraId="1A43F303" w14:textId="4ECFE468" w:rsidR="00113028" w:rsidRPr="00646E60" w:rsidRDefault="00113028" w:rsidP="00113028">
      <w:pPr>
        <w:rPr>
          <w:rFonts w:cs="Arial"/>
        </w:rPr>
      </w:pPr>
      <w:r>
        <w:t>Vi publiserte forskningskartet på EPPI-Mapper (Ref</w:t>
      </w:r>
      <w:r w:rsidR="00B05289">
        <w:t>8</w:t>
      </w:r>
      <w:r>
        <w:t xml:space="preserve"> / EPPI-Vis (Ref</w:t>
      </w:r>
      <w:r w:rsidR="00B05289">
        <w:t>9</w:t>
      </w:r>
      <w:r>
        <w:t xml:space="preserve">). </w:t>
      </w:r>
      <w:r w:rsidRPr="6281BB5B">
        <w:rPr>
          <w:rFonts w:eastAsia="Cambria" w:cs="Cambria"/>
          <w:color w:val="000000" w:themeColor="text1"/>
        </w:rPr>
        <w:t xml:space="preserve">Det digitale forskningskartet illustrerer forekomsten av studier som handler om </w:t>
      </w:r>
      <w:r>
        <w:t>[hovedkategori1] og [hovedkategori2]. Forskningskartet angir antall studier for hver kombinasjon av de to hovedkategoriene med underkategorier.</w:t>
      </w:r>
      <w:r w:rsidRPr="6281BB5B">
        <w:rPr>
          <w:rFonts w:eastAsia="Cambria" w:cs="Cambria"/>
          <w:color w:val="000000" w:themeColor="text1"/>
        </w:rPr>
        <w:t xml:space="preserve"> Brukerne av matrisen kan velge en gitt kombinasjon av kategorier, og </w:t>
      </w:r>
      <w:r w:rsidRPr="19F20349">
        <w:rPr>
          <w:rFonts w:eastAsia="Cambria" w:cs="Cambria"/>
          <w:color w:val="000000" w:themeColor="text1"/>
        </w:rPr>
        <w:t>få</w:t>
      </w:r>
      <w:r w:rsidRPr="6281BB5B">
        <w:rPr>
          <w:rFonts w:eastAsia="Cambria" w:cs="Cambria"/>
          <w:color w:val="000000" w:themeColor="text1"/>
        </w:rPr>
        <w:t xml:space="preserve"> opp en referanseliste med studier som er kodet med de aktuelle kategoriene. I tillegg kan brukerne filtrere forskningskartet på </w:t>
      </w:r>
      <w:r>
        <w:t>[kategori1], [kategori2], [kategori3], [kategori4], … og [kategori X]</w:t>
      </w:r>
    </w:p>
    <w:p w14:paraId="1B542879" w14:textId="77777777" w:rsidR="003A7632" w:rsidRDefault="003A7632" w:rsidP="002768CE"/>
    <w:p w14:paraId="06A15F76" w14:textId="77777777" w:rsidR="006B56CA" w:rsidRDefault="003A7632" w:rsidP="006B56CA">
      <w:pPr>
        <w:pStyle w:val="Overskrift1"/>
        <w:rPr>
          <w:rFonts w:cs="Arial"/>
        </w:rPr>
      </w:pPr>
      <w:bookmarkStart w:id="37" w:name="_Toc422394373"/>
      <w:bookmarkStart w:id="38" w:name="_Toc92444980"/>
      <w:r>
        <w:rPr>
          <w:rFonts w:cs="Arial"/>
        </w:rPr>
        <w:lastRenderedPageBreak/>
        <w:t>R</w:t>
      </w:r>
      <w:r w:rsidR="006B56CA">
        <w:rPr>
          <w:rFonts w:cs="Arial"/>
        </w:rPr>
        <w:t>esultater</w:t>
      </w:r>
      <w:bookmarkEnd w:id="37"/>
      <w:bookmarkEnd w:id="38"/>
      <w:r w:rsidR="006B56CA">
        <w:rPr>
          <w:rFonts w:cs="Arial"/>
        </w:rPr>
        <w:t xml:space="preserve"> </w:t>
      </w:r>
    </w:p>
    <w:p w14:paraId="77D7D980" w14:textId="77777777" w:rsidR="002E0B8D" w:rsidRDefault="006B56CA" w:rsidP="00915D18">
      <w:pPr>
        <w:pStyle w:val="Overskrift2"/>
        <w:rPr>
          <w:noProof/>
          <w:lang w:eastAsia="en-US"/>
        </w:rPr>
      </w:pPr>
      <w:bookmarkStart w:id="39" w:name="_Toc92444981"/>
      <w:r w:rsidRPr="00822255">
        <w:t>Resultater av litteratursøket</w:t>
      </w:r>
      <w:r w:rsidR="00E5714F">
        <w:t xml:space="preserve"> og </w:t>
      </w:r>
      <w:r w:rsidR="00200192">
        <w:t>utvelgelse</w:t>
      </w:r>
      <w:r w:rsidR="00E5714F">
        <w:t xml:space="preserve"> av studier</w:t>
      </w:r>
      <w:bookmarkEnd w:id="39"/>
      <w:r w:rsidRPr="00D91059">
        <w:rPr>
          <w:noProof/>
          <w:lang w:eastAsia="en-US"/>
        </w:rPr>
        <w:t xml:space="preserve"> </w:t>
      </w:r>
    </w:p>
    <w:p w14:paraId="2EC00713" w14:textId="450F8E3C" w:rsidR="00C120CF" w:rsidRPr="00DE506F" w:rsidRDefault="00C120CF" w:rsidP="00C120CF">
      <w:pPr>
        <w:rPr>
          <w:lang w:eastAsia="en-US"/>
        </w:rPr>
      </w:pPr>
      <w:r w:rsidRPr="310709C2">
        <w:rPr>
          <w:lang w:eastAsia="en-US"/>
        </w:rPr>
        <w:t xml:space="preserve">Databasesøkene ga [xxx] treff før fjerning av dubletter (figur [x]). Etter fjerning av dubletter satt vi igjen med [xxx] referanser. Av disse ekskluderte vi [xxx] referanser som åpenbart ikke oppfylte inklusjonskriteriene våre. Vi </w:t>
      </w:r>
      <w:r w:rsidR="003D4160" w:rsidRPr="310709C2">
        <w:rPr>
          <w:lang w:eastAsia="en-US"/>
        </w:rPr>
        <w:t>fikk tak i</w:t>
      </w:r>
      <w:r w:rsidRPr="310709C2">
        <w:rPr>
          <w:lang w:eastAsia="en-US"/>
        </w:rPr>
        <w:t xml:space="preserve"> og vurderte [xxx] publikasjoner i fulltekst, hvorav vi ekskluderte [xxx]. Blant de mest sentrale ekskluderte studiene var eksklusjonsårsaken [årsak 1] for [xx] </w:t>
      </w:r>
      <w:r w:rsidR="003D4160" w:rsidRPr="310709C2">
        <w:rPr>
          <w:lang w:eastAsia="en-US"/>
        </w:rPr>
        <w:t>studier</w:t>
      </w:r>
      <w:r w:rsidRPr="310709C2">
        <w:rPr>
          <w:lang w:eastAsia="en-US"/>
        </w:rPr>
        <w:t xml:space="preserve">, [årsak2] for [xx] </w:t>
      </w:r>
      <w:r w:rsidR="003D4160" w:rsidRPr="310709C2">
        <w:rPr>
          <w:lang w:eastAsia="en-US"/>
        </w:rPr>
        <w:t>studier</w:t>
      </w:r>
      <w:r w:rsidRPr="310709C2">
        <w:rPr>
          <w:lang w:eastAsia="en-US"/>
        </w:rPr>
        <w:t xml:space="preserve">, [årsak3] for [xx] </w:t>
      </w:r>
      <w:r w:rsidR="003D4160" w:rsidRPr="310709C2">
        <w:rPr>
          <w:lang w:eastAsia="en-US"/>
        </w:rPr>
        <w:t>studier</w:t>
      </w:r>
      <w:r w:rsidRPr="310709C2">
        <w:rPr>
          <w:lang w:eastAsia="en-US"/>
        </w:rPr>
        <w:t xml:space="preserve">, … og [årsak4] for [xx] </w:t>
      </w:r>
      <w:r w:rsidR="003D4160" w:rsidRPr="310709C2">
        <w:rPr>
          <w:lang w:eastAsia="en-US"/>
        </w:rPr>
        <w:t>studier</w:t>
      </w:r>
      <w:r w:rsidR="00D97660">
        <w:rPr>
          <w:lang w:eastAsia="en-US"/>
        </w:rPr>
        <w:t xml:space="preserve"> (V</w:t>
      </w:r>
      <w:r w:rsidRPr="310709C2">
        <w:rPr>
          <w:lang w:eastAsia="en-US"/>
        </w:rPr>
        <w:t xml:space="preserve">edlegg </w:t>
      </w:r>
      <w:r w:rsidR="00D97660">
        <w:rPr>
          <w:lang w:eastAsia="en-US"/>
        </w:rPr>
        <w:t>4</w:t>
      </w:r>
      <w:r w:rsidRPr="310709C2">
        <w:rPr>
          <w:lang w:eastAsia="en-US"/>
        </w:rPr>
        <w:t>).</w:t>
      </w:r>
      <w:r w:rsidR="004642FA" w:rsidRPr="310709C2">
        <w:rPr>
          <w:lang w:eastAsia="en-US"/>
        </w:rPr>
        <w:t xml:space="preserve"> Vi inkluderte [xx] studier fordelt på [xx] publikasjoner [referanser].</w:t>
      </w:r>
    </w:p>
    <w:p w14:paraId="17DC3C3F" w14:textId="23A89D40" w:rsidR="004C6F5D" w:rsidRDefault="00C120CF" w:rsidP="00C120CF">
      <w:r>
        <w:t xml:space="preserve"> </w:t>
      </w:r>
    </w:p>
    <w:p w14:paraId="6062B596" w14:textId="77777777" w:rsidR="00113028" w:rsidRPr="00114C0B" w:rsidRDefault="00113028" w:rsidP="00113028">
      <w:pPr>
        <w:spacing w:before="60"/>
        <w:rPr>
          <w:rFonts w:ascii="Arial" w:hAnsi="Arial" w:cs="Arial"/>
          <w:color w:val="000000"/>
          <w:sz w:val="20"/>
          <w:szCs w:val="20"/>
        </w:rPr>
      </w:pPr>
      <w:r>
        <w:rPr>
          <w:noProof/>
        </w:rPr>
        <w:lastRenderedPageBreak/>
        <mc:AlternateContent>
          <mc:Choice Requires="wps">
            <w:drawing>
              <wp:anchor distT="0" distB="0" distL="114300" distR="114300" simplePos="0" relativeHeight="251682816" behindDoc="0" locked="0" layoutInCell="1" allowOverlap="1" wp14:anchorId="51034776" wp14:editId="05D947B9">
                <wp:simplePos x="0" y="0"/>
                <wp:positionH relativeFrom="column">
                  <wp:posOffset>2693670</wp:posOffset>
                </wp:positionH>
                <wp:positionV relativeFrom="paragraph">
                  <wp:posOffset>3618865</wp:posOffset>
                </wp:positionV>
                <wp:extent cx="311150" cy="6350"/>
                <wp:effectExtent l="0" t="57150" r="31750" b="88900"/>
                <wp:wrapNone/>
                <wp:docPr id="244" name="Rett pilkobling 244"/>
                <wp:cNvGraphicFramePr/>
                <a:graphic xmlns:a="http://schemas.openxmlformats.org/drawingml/2006/main">
                  <a:graphicData uri="http://schemas.microsoft.com/office/word/2010/wordprocessingShape">
                    <wps:wsp>
                      <wps:cNvCnPr/>
                      <wps:spPr>
                        <a:xfrm>
                          <a:off x="0" y="0"/>
                          <a:ext cx="311150" cy="6350"/>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1C72466B" id="_x0000_t32" coordsize="21600,21600" o:spt="32" o:oned="t" path="m,l21600,21600e" filled="f">
                <v:path arrowok="t" fillok="f" o:connecttype="none"/>
                <o:lock v:ext="edit" shapetype="t"/>
              </v:shapetype>
              <v:shape id="Rett pilkobling 244" o:spid="_x0000_s1026" type="#_x0000_t32" style="position:absolute;margin-left:212.1pt;margin-top:284.95pt;width:24.5pt;height:.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" strokecolor="#00516a [1604]">
                <v:stroke endarrow="block"/>
              </v:shape>
            </w:pict>
          </mc:Fallback>
        </mc:AlternateContent>
      </w:r>
      <w:r>
        <w:rPr>
          <w:noProof/>
        </w:rPr>
        <mc:AlternateContent>
          <mc:Choice Requires="wps">
            <w:drawing>
              <wp:anchor distT="0" distB="0" distL="114300" distR="114300" simplePos="0" relativeHeight="251681792" behindDoc="0" locked="0" layoutInCell="1" allowOverlap="1" wp14:anchorId="7BA12D1D" wp14:editId="714CB87A">
                <wp:simplePos x="0" y="0"/>
                <wp:positionH relativeFrom="column">
                  <wp:posOffset>1563370</wp:posOffset>
                </wp:positionH>
                <wp:positionV relativeFrom="paragraph">
                  <wp:posOffset>3889538</wp:posOffset>
                </wp:positionV>
                <wp:extent cx="0" cy="326227"/>
                <wp:effectExtent l="76200" t="0" r="76200" b="55245"/>
                <wp:wrapNone/>
                <wp:docPr id="243" name="Rett pilkobling 243"/>
                <wp:cNvGraphicFramePr/>
                <a:graphic xmlns:a="http://schemas.openxmlformats.org/drawingml/2006/main">
                  <a:graphicData uri="http://schemas.microsoft.com/office/word/2010/wordprocessingShape">
                    <wps:wsp>
                      <wps:cNvCnPr/>
                      <wps:spPr>
                        <a:xfrm>
                          <a:off x="0" y="0"/>
                          <a:ext cx="0" cy="326227"/>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6E0AB2B" id="Rett pilkobling 243" o:spid="_x0000_s1026" type="#_x0000_t32" style="position:absolute;margin-left:123.1pt;margin-top:306.25pt;width:0;height:25.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" strokecolor="#00516a [1604]">
                <v:stroke endarrow="block"/>
              </v:shape>
            </w:pict>
          </mc:Fallback>
        </mc:AlternateContent>
      </w:r>
      <w:r>
        <w:rPr>
          <w:noProof/>
        </w:rPr>
        <mc:AlternateContent>
          <mc:Choice Requires="wps">
            <w:drawing>
              <wp:anchor distT="0" distB="0" distL="114300" distR="114300" simplePos="0" relativeHeight="251680768" behindDoc="0" locked="0" layoutInCell="1" allowOverlap="1" wp14:anchorId="274E25C5" wp14:editId="7C0BBD5F">
                <wp:simplePos x="0" y="0"/>
                <wp:positionH relativeFrom="column">
                  <wp:posOffset>1563370</wp:posOffset>
                </wp:positionH>
                <wp:positionV relativeFrom="paragraph">
                  <wp:posOffset>3001010</wp:posOffset>
                </wp:positionV>
                <wp:extent cx="0" cy="325755"/>
                <wp:effectExtent l="76200" t="0" r="76200" b="55245"/>
                <wp:wrapNone/>
                <wp:docPr id="242" name="Rett pilkobling 242"/>
                <wp:cNvGraphicFramePr/>
                <a:graphic xmlns:a="http://schemas.openxmlformats.org/drawingml/2006/main">
                  <a:graphicData uri="http://schemas.microsoft.com/office/word/2010/wordprocessingShape">
                    <wps:wsp>
                      <wps:cNvCnPr/>
                      <wps:spPr>
                        <a:xfrm>
                          <a:off x="0" y="0"/>
                          <a:ext cx="0" cy="325755"/>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8056A34" id="Rett pilkobling 242" o:spid="_x0000_s1026" type="#_x0000_t32" style="position:absolute;margin-left:123.1pt;margin-top:236.3pt;width:0;height:25.6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" strokecolor="#00516a [1604]">
                <v:stroke endarrow="block"/>
              </v:shape>
            </w:pict>
          </mc:Fallback>
        </mc:AlternateContent>
      </w:r>
      <w:r>
        <w:rPr>
          <w:noProof/>
        </w:rPr>
        <mc:AlternateContent>
          <mc:Choice Requires="wps">
            <w:drawing>
              <wp:anchor distT="0" distB="0" distL="114300" distR="114300" simplePos="0" relativeHeight="251679744" behindDoc="0" locked="0" layoutInCell="1" allowOverlap="1" wp14:anchorId="696CD84D" wp14:editId="0FB2E64E">
                <wp:simplePos x="0" y="0"/>
                <wp:positionH relativeFrom="column">
                  <wp:posOffset>1563370</wp:posOffset>
                </wp:positionH>
                <wp:positionV relativeFrom="paragraph">
                  <wp:posOffset>2105369</wp:posOffset>
                </wp:positionV>
                <wp:extent cx="0" cy="332396"/>
                <wp:effectExtent l="76200" t="0" r="76200" b="48895"/>
                <wp:wrapNone/>
                <wp:docPr id="241" name="Rett pilkobling 241"/>
                <wp:cNvGraphicFramePr/>
                <a:graphic xmlns:a="http://schemas.openxmlformats.org/drawingml/2006/main">
                  <a:graphicData uri="http://schemas.microsoft.com/office/word/2010/wordprocessingShape">
                    <wps:wsp>
                      <wps:cNvCnPr/>
                      <wps:spPr>
                        <a:xfrm>
                          <a:off x="0" y="0"/>
                          <a:ext cx="0" cy="332396"/>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D2B925E" id="Rett pilkobling 241" o:spid="_x0000_s1026" type="#_x0000_t32" style="position:absolute;margin-left:123.1pt;margin-top:165.8pt;width:0;height:26.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" strokecolor="#00516a [1604]">
                <v:stroke endarrow="block"/>
              </v:shape>
            </w:pict>
          </mc:Fallback>
        </mc:AlternateContent>
      </w:r>
      <w:r>
        <w:rPr>
          <w:noProof/>
        </w:rPr>
        <mc:AlternateContent>
          <mc:Choice Requires="wps">
            <w:drawing>
              <wp:anchor distT="0" distB="0" distL="114300" distR="114300" simplePos="0" relativeHeight="251678720" behindDoc="0" locked="0" layoutInCell="1" allowOverlap="1" wp14:anchorId="5D39FA21" wp14:editId="143D9BE2">
                <wp:simplePos x="0" y="0"/>
                <wp:positionH relativeFrom="column">
                  <wp:posOffset>1550670</wp:posOffset>
                </wp:positionH>
                <wp:positionV relativeFrom="paragraph">
                  <wp:posOffset>1269365</wp:posOffset>
                </wp:positionV>
                <wp:extent cx="0" cy="279400"/>
                <wp:effectExtent l="76200" t="0" r="57150" b="63500"/>
                <wp:wrapNone/>
                <wp:docPr id="237" name="Rett pilkobling 237"/>
                <wp:cNvGraphicFramePr/>
                <a:graphic xmlns:a="http://schemas.openxmlformats.org/drawingml/2006/main">
                  <a:graphicData uri="http://schemas.microsoft.com/office/word/2010/wordprocessingShape">
                    <wps:wsp>
                      <wps:cNvCnPr/>
                      <wps:spPr>
                        <a:xfrm>
                          <a:off x="0" y="0"/>
                          <a:ext cx="0" cy="279400"/>
                        </a:xfrm>
                        <a:prstGeom prst="straightConnector1">
                          <a:avLst/>
                        </a:prstGeom>
                        <a:ln w="9525">
                          <a:solidFill>
                            <a:schemeClr val="accent1">
                              <a:lumMod val="50000"/>
                            </a:schemeClr>
                          </a:solidFill>
                          <a:tailEnd type="triangle"/>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C676CF7" id="Rett pilkobling 237" o:spid="_x0000_s1026" type="#_x0000_t32" style="position:absolute;margin-left:122.1pt;margin-top:99.95pt;width:0;height:22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" strokecolor="#00516a [1604]">
                <v:stroke endarrow="block"/>
              </v:shape>
            </w:pict>
          </mc:Fallback>
        </mc:AlternateContent>
      </w:r>
      <w:r w:rsidRPr="00114C0B">
        <w:rPr>
          <w:noProof/>
        </w:rPr>
        <mc:AlternateContent>
          <mc:Choice Requires="wpg">
            <w:drawing>
              <wp:anchor distT="0" distB="0" distL="114300" distR="114300" simplePos="0" relativeHeight="251670528" behindDoc="0" locked="0" layoutInCell="1" allowOverlap="1" wp14:anchorId="1A91E30D" wp14:editId="69C03B2B">
                <wp:simplePos x="0" y="0"/>
                <wp:positionH relativeFrom="margin">
                  <wp:align>right</wp:align>
                </wp:positionH>
                <wp:positionV relativeFrom="paragraph">
                  <wp:posOffset>183515</wp:posOffset>
                </wp:positionV>
                <wp:extent cx="5264150" cy="5181600"/>
                <wp:effectExtent l="0" t="0" r="12700" b="19050"/>
                <wp:wrapTopAndBottom/>
                <wp:docPr id="3" name="Group 21"/>
                <wp:cNvGraphicFramePr/>
                <a:graphic xmlns:a="http://schemas.openxmlformats.org/drawingml/2006/main">
                  <a:graphicData uri="http://schemas.microsoft.com/office/word/2010/wordprocessingGroup">
                    <wpg:wgp>
                      <wpg:cNvGrpSpPr/>
                      <wpg:grpSpPr>
                        <a:xfrm>
                          <a:off x="0" y="0"/>
                          <a:ext cx="5264150" cy="5181600"/>
                          <a:chOff x="0" y="0"/>
                          <a:chExt cx="6646545" cy="5378450"/>
                        </a:xfrm>
                      </wpg:grpSpPr>
                      <wps:wsp>
                        <wps:cNvPr id="8" name="Rectangle 20"/>
                        <wps:cNvSpPr/>
                        <wps:spPr>
                          <a:xfrm>
                            <a:off x="0" y="0"/>
                            <a:ext cx="6646545" cy="5378450"/>
                          </a:xfrm>
                          <a:prstGeom prst="rect">
                            <a:avLst/>
                          </a:prstGeom>
                          <a:noFill/>
                          <a:ln>
                            <a:solidFill>
                              <a:schemeClr val="accent1">
                                <a:lumMod val="50000"/>
                              </a:schemeClr>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9"/>
                        <wpg:cNvGrpSpPr/>
                        <wpg:grpSpPr>
                          <a:xfrm>
                            <a:off x="753822" y="147321"/>
                            <a:ext cx="5803192" cy="4620246"/>
                            <a:chOff x="569037" y="-53982"/>
                            <a:chExt cx="5803192" cy="4620868"/>
                          </a:xfrm>
                          <a:solidFill>
                            <a:schemeClr val="bg1"/>
                          </a:solidFill>
                        </wpg:grpSpPr>
                        <wps:wsp>
                          <wps:cNvPr id="15" name="Rectangle 55"/>
                          <wps:cNvSpPr>
                            <a:spLocks noChangeArrowheads="1"/>
                          </wps:cNvSpPr>
                          <wps:spPr bwMode="auto">
                            <a:xfrm>
                              <a:off x="569037" y="1211297"/>
                              <a:ext cx="2702196" cy="582514"/>
                            </a:xfrm>
                            <a:prstGeom prst="rect">
                              <a:avLst/>
                            </a:prstGeom>
                            <a:grpFill/>
                            <a:ln w="9525">
                              <a:solidFill>
                                <a:schemeClr val="accent1">
                                  <a:lumMod val="50000"/>
                                </a:schemeClr>
                              </a:solidFill>
                              <a:miter lim="800000"/>
                              <a:headEnd/>
                              <a:tailEnd/>
                            </a:ln>
                          </wps:spPr>
                          <wps:txbx>
                            <w:txbxContent>
                              <w:p w14:paraId="07AB08E2" w14:textId="77777777" w:rsidR="00113028" w:rsidRPr="00D06AEB" w:rsidRDefault="00113028" w:rsidP="00113028">
                                <w:pPr>
                                  <w:pStyle w:val="Figur-text"/>
                                  <w:rPr>
                                    <w:rFonts w:ascii="Cambria" w:hAnsi="Cambria"/>
                                  </w:rPr>
                                </w:pPr>
                                <w:r w:rsidRPr="00D06AEB">
                                  <w:rPr>
                                    <w:rFonts w:ascii="Cambria" w:hAnsi="Cambria"/>
                                  </w:rPr>
                                  <w:t xml:space="preserve">Referanser vurdert </w:t>
                                </w:r>
                              </w:p>
                              <w:p w14:paraId="478086B1" w14:textId="77777777" w:rsidR="00113028" w:rsidRPr="00D06AEB" w:rsidRDefault="00113028" w:rsidP="00113028">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wps:wsp>
                          <wps:cNvPr id="16" name="Rectangle 60"/>
                          <wps:cNvSpPr>
                            <a:spLocks noChangeArrowheads="1"/>
                          </wps:cNvSpPr>
                          <wps:spPr bwMode="auto">
                            <a:xfrm>
                              <a:off x="569037" y="-53982"/>
                              <a:ext cx="2661652" cy="983111"/>
                            </a:xfrm>
                            <a:prstGeom prst="rect">
                              <a:avLst/>
                            </a:prstGeom>
                            <a:grpFill/>
                            <a:ln w="9525">
                              <a:solidFill>
                                <a:schemeClr val="accent1">
                                  <a:lumMod val="50000"/>
                                </a:schemeClr>
                              </a:solidFill>
                              <a:miter lim="800000"/>
                              <a:headEnd/>
                              <a:tailEnd/>
                            </a:ln>
                          </wps:spPr>
                          <wps:txbx>
                            <w:txbxContent>
                              <w:p w14:paraId="4F04A8F1" w14:textId="77777777" w:rsidR="00113028" w:rsidRDefault="00113028" w:rsidP="00113028">
                                <w:pPr>
                                  <w:pStyle w:val="Figur-text"/>
                                  <w:rPr>
                                    <w:rFonts w:ascii="Cambria" w:hAnsi="Cambria"/>
                                  </w:rPr>
                                </w:pPr>
                                <w:r w:rsidRPr="00D06AEB">
                                  <w:rPr>
                                    <w:rFonts w:ascii="Cambria" w:hAnsi="Cambria"/>
                                  </w:rPr>
                                  <w:t>Referanser identifisert</w:t>
                                </w:r>
                                <w:r>
                                  <w:rPr>
                                    <w:rFonts w:ascii="Cambria" w:hAnsi="Cambria"/>
                                  </w:rPr>
                                  <w:t xml:space="preserve"> gjennom D</w:t>
                                </w:r>
                                <w:r w:rsidRPr="00D06AEB">
                                  <w:rPr>
                                    <w:rFonts w:ascii="Cambria" w:hAnsi="Cambria"/>
                                  </w:rPr>
                                  <w:t>atabasesøk</w:t>
                                </w:r>
                                <w:r>
                                  <w:rPr>
                                    <w:rFonts w:ascii="Cambria" w:hAnsi="Cambria"/>
                                  </w:rPr>
                                  <w:t xml:space="preserve"> (</w:t>
                                </w:r>
                                <w:r w:rsidRPr="00D06AEB">
                                  <w:rPr>
                                    <w:rFonts w:ascii="Cambria" w:hAnsi="Cambria"/>
                                  </w:rPr>
                                  <w:t>n = )</w:t>
                                </w:r>
                              </w:p>
                              <w:p w14:paraId="00D20EFB" w14:textId="77777777" w:rsidR="00113028" w:rsidRDefault="00113028" w:rsidP="00113028">
                                <w:pPr>
                                  <w:pStyle w:val="Figur-text"/>
                                  <w:rPr>
                                    <w:rFonts w:ascii="Cambria" w:hAnsi="Cambria"/>
                                  </w:rPr>
                                </w:pPr>
                                <w:r>
                                  <w:rPr>
                                    <w:rFonts w:ascii="Cambria" w:hAnsi="Cambria"/>
                                  </w:rPr>
                                  <w:t>Grålitteratursøk (n = )</w:t>
                                </w:r>
                              </w:p>
                              <w:p w14:paraId="1595561A" w14:textId="77777777" w:rsidR="00113028" w:rsidRDefault="00113028" w:rsidP="00113028">
                                <w:pPr>
                                  <w:pStyle w:val="Figur-text"/>
                                  <w:rPr>
                                    <w:rFonts w:ascii="Cambria" w:hAnsi="Cambria"/>
                                  </w:rPr>
                                </w:pPr>
                                <w:r>
                                  <w:rPr>
                                    <w:rFonts w:ascii="Cambria" w:hAnsi="Cambria"/>
                                  </w:rPr>
                                  <w:t>Register (n = )</w:t>
                                </w:r>
                              </w:p>
                              <w:p w14:paraId="1D14EFA7" w14:textId="77777777" w:rsidR="00113028" w:rsidRPr="00D06AEB" w:rsidRDefault="00113028" w:rsidP="00113028">
                                <w:pPr>
                                  <w:pStyle w:val="Figur-text"/>
                                  <w:rPr>
                                    <w:rFonts w:ascii="Cambria" w:hAnsi="Cambria"/>
                                  </w:rPr>
                                </w:pPr>
                              </w:p>
                            </w:txbxContent>
                          </wps:txbx>
                          <wps:bodyPr rot="0" vert="horz" wrap="square" lIns="91440" tIns="91440" rIns="91440" bIns="91440" anchor="t" anchorCtr="0" upright="1">
                            <a:noAutofit/>
                          </wps:bodyPr>
                        </wps:wsp>
                        <wps:wsp>
                          <wps:cNvPr id="17" name="Rectangle 63"/>
                          <wps:cNvSpPr>
                            <a:spLocks noChangeArrowheads="1"/>
                          </wps:cNvSpPr>
                          <wps:spPr bwMode="auto">
                            <a:xfrm>
                              <a:off x="3583463" y="-47631"/>
                              <a:ext cx="2788766" cy="1059322"/>
                            </a:xfrm>
                            <a:prstGeom prst="rect">
                              <a:avLst/>
                            </a:prstGeom>
                            <a:grpFill/>
                            <a:ln w="9525">
                              <a:solidFill>
                                <a:schemeClr val="accent1">
                                  <a:lumMod val="50000"/>
                                </a:schemeClr>
                              </a:solidFill>
                              <a:miter lim="800000"/>
                              <a:headEnd/>
                              <a:tailEnd/>
                            </a:ln>
                          </wps:spPr>
                          <wps:txbx>
                            <w:txbxContent>
                              <w:p w14:paraId="2C6F443D" w14:textId="77777777" w:rsidR="00113028" w:rsidRPr="00DC37D9" w:rsidRDefault="00113028" w:rsidP="00113028">
                                <w:pPr>
                                  <w:pStyle w:val="Figur-text"/>
                                  <w:rPr>
                                    <w:rFonts w:ascii="Cambria" w:hAnsi="Cambria"/>
                                  </w:rPr>
                                </w:pPr>
                                <w:r w:rsidRPr="00DC37D9">
                                  <w:rPr>
                                    <w:rFonts w:ascii="Cambria" w:hAnsi="Cambria"/>
                                  </w:rPr>
                                  <w:t>Re</w:t>
                                </w:r>
                                <w:r>
                                  <w:rPr>
                                    <w:rFonts w:ascii="Cambria" w:hAnsi="Cambria"/>
                                  </w:rPr>
                                  <w:t>feranser fjernet før screening:</w:t>
                                </w:r>
                              </w:p>
                              <w:p w14:paraId="4399AF60" w14:textId="77777777" w:rsidR="00113028" w:rsidRPr="00DC37D9" w:rsidRDefault="00113028" w:rsidP="00113028">
                                <w:pPr>
                                  <w:pStyle w:val="Figur-text"/>
                                  <w:rPr>
                                    <w:rFonts w:ascii="Cambria" w:hAnsi="Cambria"/>
                                  </w:rPr>
                                </w:pPr>
                                <w:r w:rsidRPr="00DC37D9">
                                  <w:rPr>
                                    <w:rFonts w:ascii="Cambria" w:hAnsi="Cambria"/>
                                  </w:rPr>
                                  <w:t>Dup</w:t>
                                </w:r>
                                <w:r>
                                  <w:rPr>
                                    <w:rFonts w:ascii="Cambria" w:hAnsi="Cambria"/>
                                  </w:rPr>
                                  <w:t>likater</w:t>
                                </w:r>
                                <w:r w:rsidRPr="00DC37D9">
                                  <w:rPr>
                                    <w:rFonts w:ascii="Cambria" w:hAnsi="Cambria"/>
                                  </w:rPr>
                                  <w:t xml:space="preserve"> (n = )</w:t>
                                </w:r>
                              </w:p>
                              <w:p w14:paraId="79E9E032" w14:textId="77777777" w:rsidR="00113028" w:rsidRPr="00DC37D9" w:rsidRDefault="00113028" w:rsidP="00113028">
                                <w:pPr>
                                  <w:pStyle w:val="Figur-text"/>
                                  <w:rPr>
                                    <w:rFonts w:ascii="Cambria" w:hAnsi="Cambria"/>
                                  </w:rPr>
                                </w:pPr>
                                <w:r>
                                  <w:rPr>
                                    <w:rFonts w:ascii="Cambria" w:hAnsi="Cambria"/>
                                  </w:rPr>
                                  <w:t>Markert som ekskluderbare av maskinlæringsfunksjon</w:t>
                                </w:r>
                                <w:r w:rsidRPr="00DC37D9">
                                  <w:rPr>
                                    <w:rFonts w:ascii="Cambria" w:hAnsi="Cambria"/>
                                  </w:rPr>
                                  <w:t xml:space="preserve"> (n = )</w:t>
                                </w:r>
                              </w:p>
                              <w:p w14:paraId="1C4AD4B4" w14:textId="77777777" w:rsidR="00113028" w:rsidRPr="00D06AEB" w:rsidRDefault="00113028" w:rsidP="00113028">
                                <w:pPr>
                                  <w:pStyle w:val="Figur-text"/>
                                  <w:rPr>
                                    <w:rFonts w:ascii="Cambria" w:hAnsi="Cambria"/>
                                  </w:rPr>
                                </w:pPr>
                                <w:r w:rsidRPr="00DC37D9">
                                  <w:rPr>
                                    <w:rFonts w:ascii="Cambria" w:hAnsi="Cambria"/>
                                  </w:rPr>
                                  <w:t xml:space="preserve"> </w:t>
                                </w:r>
                                <w:r>
                                  <w:rPr>
                                    <w:rFonts w:ascii="Cambria" w:hAnsi="Cambria"/>
                                  </w:rPr>
                                  <w:t xml:space="preserve">Andre grunner </w:t>
                                </w:r>
                                <w:r w:rsidRPr="00DC37D9">
                                  <w:rPr>
                                    <w:rFonts w:ascii="Cambria" w:hAnsi="Cambria"/>
                                  </w:rPr>
                                  <w:t>(n = )</w:t>
                                </w:r>
                              </w:p>
                            </w:txbxContent>
                          </wps:txbx>
                          <wps:bodyPr rot="0" vert="horz" wrap="square" lIns="91440" tIns="91440" rIns="91440" bIns="91440" anchor="t" anchorCtr="0" upright="1">
                            <a:noAutofit/>
                          </wps:bodyPr>
                        </wps:wsp>
                        <wps:wsp>
                          <wps:cNvPr id="18" name="Rectangle 65"/>
                          <wps:cNvSpPr>
                            <a:spLocks noChangeArrowheads="1"/>
                          </wps:cNvSpPr>
                          <wps:spPr bwMode="auto">
                            <a:xfrm>
                              <a:off x="3603221" y="1181427"/>
                              <a:ext cx="2754311" cy="726730"/>
                            </a:xfrm>
                            <a:prstGeom prst="rect">
                              <a:avLst/>
                            </a:prstGeom>
                            <a:grpFill/>
                            <a:ln w="9525">
                              <a:solidFill>
                                <a:schemeClr val="accent1">
                                  <a:lumMod val="50000"/>
                                </a:schemeClr>
                              </a:solidFill>
                              <a:miter lim="800000"/>
                              <a:headEnd/>
                              <a:tailEnd/>
                            </a:ln>
                          </wps:spPr>
                          <wps:txbx>
                            <w:txbxContent>
                              <w:p w14:paraId="7F74EE85" w14:textId="77777777" w:rsidR="00113028" w:rsidRDefault="00113028" w:rsidP="00113028">
                                <w:pPr>
                                  <w:pStyle w:val="Figur-text"/>
                                  <w:rPr>
                                    <w:rFonts w:ascii="Cambria" w:hAnsi="Cambria"/>
                                  </w:rPr>
                                </w:pPr>
                                <w:r w:rsidRPr="00D06AEB">
                                  <w:rPr>
                                    <w:rFonts w:ascii="Cambria" w:hAnsi="Cambria"/>
                                  </w:rPr>
                                  <w:t>Referanser ekskludert</w:t>
                                </w:r>
                                <w:r w:rsidRPr="00D06AEB">
                                  <w:rPr>
                                    <w:rFonts w:ascii="Cambria" w:hAnsi="Cambria"/>
                                  </w:rPr>
                                  <w:br/>
                                </w:r>
                                <w:r>
                                  <w:rPr>
                                    <w:rFonts w:ascii="Cambria" w:hAnsi="Cambria"/>
                                  </w:rPr>
                                  <w:t xml:space="preserve">Av medarbeidere </w:t>
                                </w:r>
                                <w:r w:rsidRPr="00D06AEB">
                                  <w:rPr>
                                    <w:rFonts w:ascii="Cambria" w:hAnsi="Cambria"/>
                                  </w:rPr>
                                  <w:t>(n =   )</w:t>
                                </w:r>
                              </w:p>
                              <w:p w14:paraId="43EF6D36" w14:textId="77777777" w:rsidR="00113028" w:rsidRPr="00D06AEB" w:rsidRDefault="00113028" w:rsidP="00113028">
                                <w:pPr>
                                  <w:pStyle w:val="Figur-text"/>
                                  <w:rPr>
                                    <w:rFonts w:ascii="Cambria" w:hAnsi="Cambria"/>
                                  </w:rPr>
                                </w:pPr>
                                <w:r>
                                  <w:rPr>
                                    <w:rFonts w:ascii="Cambria" w:hAnsi="Cambria"/>
                                  </w:rPr>
                                  <w:t>Av maskinfunksjon (n = )</w:t>
                                </w:r>
                              </w:p>
                            </w:txbxContent>
                          </wps:txbx>
                          <wps:bodyPr rot="0" vert="horz" wrap="square" lIns="91440" tIns="91440" rIns="91440" bIns="91440" anchor="t" anchorCtr="0" upright="1">
                            <a:noAutofit/>
                          </wps:bodyPr>
                        </wps:wsp>
                        <wps:wsp>
                          <wps:cNvPr id="22" name="Rectangle 66"/>
                          <wps:cNvSpPr>
                            <a:spLocks noChangeArrowheads="1"/>
                          </wps:cNvSpPr>
                          <wps:spPr bwMode="auto">
                            <a:xfrm>
                              <a:off x="569038" y="3053585"/>
                              <a:ext cx="2725791" cy="592425"/>
                            </a:xfrm>
                            <a:prstGeom prst="rect">
                              <a:avLst/>
                            </a:prstGeom>
                            <a:grpFill/>
                            <a:ln w="9525">
                              <a:solidFill>
                                <a:schemeClr val="accent1">
                                  <a:lumMod val="50000"/>
                                </a:schemeClr>
                              </a:solidFill>
                              <a:miter lim="800000"/>
                              <a:headEnd/>
                              <a:tailEnd/>
                            </a:ln>
                          </wps:spPr>
                          <wps:txbx>
                            <w:txbxContent>
                              <w:p w14:paraId="7A26857C" w14:textId="77777777" w:rsidR="00113028" w:rsidRPr="00D06AEB" w:rsidRDefault="00113028" w:rsidP="00113028">
                                <w:pPr>
                                  <w:pStyle w:val="Figur-text"/>
                                  <w:rPr>
                                    <w:rFonts w:ascii="Cambria" w:hAnsi="Cambria"/>
                                  </w:rPr>
                                </w:pPr>
                                <w:r w:rsidRPr="00D06AEB">
                                  <w:rPr>
                                    <w:rFonts w:ascii="Cambria" w:hAnsi="Cambria"/>
                                  </w:rPr>
                                  <w:t>Fulltekster vurdert</w:t>
                                </w:r>
                                <w:r>
                                  <w:rPr>
                                    <w:rFonts w:ascii="Cambria" w:hAnsi="Cambria"/>
                                  </w:rPr>
                                  <w:t xml:space="preserve"> for inklusjon</w:t>
                                </w:r>
                                <w:r w:rsidRPr="00D06AEB">
                                  <w:rPr>
                                    <w:rFonts w:ascii="Cambria" w:hAnsi="Cambria"/>
                                  </w:rPr>
                                  <w:t xml:space="preserve"> </w:t>
                                </w:r>
                                <w:r w:rsidRPr="00D06AEB">
                                  <w:rPr>
                                    <w:rFonts w:ascii="Cambria" w:hAnsi="Cambria"/>
                                  </w:rPr>
                                  <w:br/>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wps:wsp>
                          <wps:cNvPr id="23" name="Rectangle 67"/>
                          <wps:cNvSpPr>
                            <a:spLocks noChangeArrowheads="1"/>
                          </wps:cNvSpPr>
                          <wps:spPr bwMode="auto">
                            <a:xfrm>
                              <a:off x="3666755" y="2915151"/>
                              <a:ext cx="2658705" cy="878213"/>
                            </a:xfrm>
                            <a:prstGeom prst="rect">
                              <a:avLst/>
                            </a:prstGeom>
                            <a:grpFill/>
                            <a:ln w="9525">
                              <a:solidFill>
                                <a:schemeClr val="accent1">
                                  <a:lumMod val="50000"/>
                                </a:schemeClr>
                              </a:solidFill>
                              <a:miter lim="800000"/>
                              <a:headEnd/>
                              <a:tailEnd/>
                            </a:ln>
                          </wps:spPr>
                          <wps:txbx>
                            <w:txbxContent>
                              <w:p w14:paraId="3784C95D" w14:textId="77777777" w:rsidR="00113028" w:rsidRPr="00D06AEB" w:rsidRDefault="00113028" w:rsidP="00113028">
                                <w:pPr>
                                  <w:pStyle w:val="Figur-text"/>
                                  <w:rPr>
                                    <w:rFonts w:ascii="Cambria" w:hAnsi="Cambria"/>
                                  </w:rPr>
                                </w:pPr>
                                <w:r w:rsidRPr="00D06AEB">
                                  <w:rPr>
                                    <w:rFonts w:ascii="Cambria" w:hAnsi="Cambria"/>
                                  </w:rPr>
                                  <w:t xml:space="preserve">Fulltekster ekskludert </w:t>
                                </w:r>
                              </w:p>
                              <w:p w14:paraId="7C2DB884" w14:textId="77777777" w:rsidR="00113028" w:rsidRDefault="00113028" w:rsidP="00113028">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1 (n =  </w:t>
                                </w:r>
                                <w:r w:rsidRPr="00D06AEB">
                                  <w:rPr>
                                    <w:rFonts w:ascii="Cambria" w:hAnsi="Cambria"/>
                                  </w:rPr>
                                  <w:t>)</w:t>
                                </w:r>
                              </w:p>
                              <w:p w14:paraId="010CA7F4" w14:textId="77777777" w:rsidR="00113028" w:rsidRDefault="00113028" w:rsidP="00113028">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2 (n =  </w:t>
                                </w:r>
                                <w:r w:rsidRPr="00D06AEB">
                                  <w:rPr>
                                    <w:rFonts w:ascii="Cambria" w:hAnsi="Cambria"/>
                                  </w:rPr>
                                  <w:t>)</w:t>
                                </w:r>
                              </w:p>
                              <w:p w14:paraId="5D93E2D4" w14:textId="77777777" w:rsidR="00113028" w:rsidRPr="00D06AEB" w:rsidRDefault="00113028" w:rsidP="00113028">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3 (n =  </w:t>
                                </w:r>
                                <w:r w:rsidRPr="00D06AEB">
                                  <w:rPr>
                                    <w:rFonts w:ascii="Cambria" w:hAnsi="Cambria"/>
                                  </w:rPr>
                                  <w:t>)</w:t>
                                </w:r>
                              </w:p>
                              <w:p w14:paraId="0D71B8C9" w14:textId="77777777" w:rsidR="00113028" w:rsidRPr="00D06AEB" w:rsidRDefault="00113028" w:rsidP="00113028">
                                <w:pPr>
                                  <w:pStyle w:val="Figur-text"/>
                                  <w:rPr>
                                    <w:rFonts w:ascii="Cambria" w:hAnsi="Cambria"/>
                                  </w:rPr>
                                </w:pPr>
                              </w:p>
                              <w:p w14:paraId="5ECAA6D2" w14:textId="77777777" w:rsidR="00113028" w:rsidRPr="00D06AEB" w:rsidRDefault="00113028" w:rsidP="00113028">
                                <w:pPr>
                                  <w:pStyle w:val="Figur-text"/>
                                  <w:rPr>
                                    <w:rFonts w:ascii="Cambria" w:hAnsi="Cambria"/>
                                  </w:rPr>
                                </w:pPr>
                              </w:p>
                            </w:txbxContent>
                          </wps:txbx>
                          <wps:bodyPr rot="0" vert="horz" wrap="square" lIns="91440" tIns="91440" rIns="91440" bIns="91440" anchor="t" anchorCtr="0" upright="1">
                            <a:noAutofit/>
                          </wps:bodyPr>
                        </wps:wsp>
                        <wps:wsp>
                          <wps:cNvPr id="24" name="Rectangle 56"/>
                          <wps:cNvSpPr>
                            <a:spLocks noChangeArrowheads="1"/>
                          </wps:cNvSpPr>
                          <wps:spPr bwMode="auto">
                            <a:xfrm>
                              <a:off x="593957" y="3975484"/>
                              <a:ext cx="2708889" cy="591402"/>
                            </a:xfrm>
                            <a:prstGeom prst="rect">
                              <a:avLst/>
                            </a:prstGeom>
                            <a:grpFill/>
                            <a:ln w="9525">
                              <a:solidFill>
                                <a:schemeClr val="accent1">
                                  <a:lumMod val="50000"/>
                                </a:schemeClr>
                              </a:solidFill>
                              <a:miter lim="800000"/>
                              <a:headEnd/>
                              <a:tailEnd/>
                            </a:ln>
                          </wps:spPr>
                          <wps:txbx>
                            <w:txbxContent>
                              <w:p w14:paraId="771AE8F1" w14:textId="77777777" w:rsidR="00113028" w:rsidRPr="00D06AEB" w:rsidRDefault="00113028" w:rsidP="00113028">
                                <w:pPr>
                                  <w:pStyle w:val="Figur-text"/>
                                  <w:rPr>
                                    <w:rFonts w:ascii="Cambria" w:hAnsi="Cambria"/>
                                  </w:rPr>
                                </w:pPr>
                                <w:r w:rsidRPr="00D06AEB">
                                  <w:rPr>
                                    <w:rFonts w:ascii="Cambria" w:hAnsi="Cambria"/>
                                  </w:rPr>
                                  <w:t>Inkludert</w:t>
                                </w:r>
                                <w:r>
                                  <w:rPr>
                                    <w:rFonts w:ascii="Cambria" w:hAnsi="Cambria"/>
                                  </w:rPr>
                                  <w:t>e studier</w:t>
                                </w:r>
                                <w:r>
                                  <w:rPr>
                                    <w:rFonts w:ascii="Cambria" w:hAnsi="Cambria"/>
                                  </w:rPr>
                                  <w:br/>
                                  <w:t xml:space="preserve">(n = </w:t>
                                </w:r>
                                <w:r w:rsidRPr="00D06AEB">
                                  <w:rPr>
                                    <w:rFonts w:ascii="Cambria" w:hAnsi="Cambria"/>
                                  </w:rPr>
                                  <w:t xml:space="preserve"> )</w:t>
                                </w:r>
                              </w:p>
                            </w:txbxContent>
                          </wps:txbx>
                          <wps:bodyPr rot="0" vert="horz" wrap="square" lIns="91440" tIns="91440" rIns="91440" bIns="91440" anchor="t" anchorCtr="0" upright="1">
                            <a:noAutofit/>
                          </wps:bodyPr>
                        </wps:wsp>
                        <wps:wsp>
                          <wps:cNvPr id="25" name="AutoShape 57"/>
                          <wps:cNvCnPr>
                            <a:cxnSpLocks noChangeShapeType="1"/>
                          </wps:cNvCnPr>
                          <wps:spPr bwMode="auto">
                            <a:xfrm>
                              <a:off x="3234415" y="421061"/>
                              <a:ext cx="341029" cy="0"/>
                            </a:xfrm>
                            <a:prstGeom prst="straightConnector1">
                              <a:avLst/>
                            </a:prstGeom>
                            <a:grpFill/>
                            <a:ln w="9525" cmpd="sng">
                              <a:solidFill>
                                <a:schemeClr val="accent1">
                                  <a:lumMod val="50000"/>
                                </a:schemeClr>
                              </a:solidFill>
                              <a:round/>
                              <a:headEnd/>
                              <a:tailEnd type="triangle" w="med" len="me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xmlns:arto="http://schemas.microsoft.com/office/word/2006/arto">
                                  <a:effectLst>
                                    <a:outerShdw dist="35921" dir="2700000" algn="ctr" rotWithShape="0">
                                      <a:srgbClr val="CCCCCC"/>
                                    </a:outerShdw>
                                  </a:effectLst>
                                </a14:hiddenEffects>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A91E30D" id="Group 21" o:spid="_x0000_s1026" style="position:absolute;margin-left:363.3pt;margin-top:14.45pt;width:414.5pt;height:408pt;z-index:251670528;mso-position-horizontal:right;mso-position-horizontal-relative:margin" coordsize="66465,5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">
                <v:rect id="Rectangle 20" o:spid="_x0000_s1027" style="position:absolute;width:66465;height:537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" filled="f" strokecolor="#00516a [1604]"/>
                <v:group id="Group 19" o:spid="_x0000_s1028" style="position:absolute;left:7538;top:1473;width:58032;height:46202" coordorigin="5690,-539" coordsize="58031,4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_x0000_s1029" style="position:absolute;left:5690;top:12112;width:27022;height:5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" filled="f" strokecolor="#00516a [1604]">
                    <v:textbox inset=",7.2pt,,7.2pt">
                      <w:txbxContent>
                        <w:p w14:paraId="07AB08E2" w14:textId="77777777" w:rsidR="00113028" w:rsidRPr="00D06AEB" w:rsidRDefault="00113028" w:rsidP="00113028">
                          <w:pPr>
                            <w:pStyle w:val="Figur-text"/>
                            <w:rPr>
                              <w:rFonts w:ascii="Cambria" w:hAnsi="Cambria"/>
                            </w:rPr>
                          </w:pPr>
                          <w:r w:rsidRPr="00D06AEB">
                            <w:rPr>
                              <w:rFonts w:ascii="Cambria" w:hAnsi="Cambria"/>
                            </w:rPr>
                            <w:t xml:space="preserve">Referanser vurdert </w:t>
                          </w:r>
                        </w:p>
                        <w:p w14:paraId="478086B1" w14:textId="77777777" w:rsidR="00113028" w:rsidRPr="00D06AEB" w:rsidRDefault="00113028" w:rsidP="00113028">
                          <w:pPr>
                            <w:pStyle w:val="Figur-text"/>
                            <w:rPr>
                              <w:rFonts w:ascii="Cambria" w:hAnsi="Cambria"/>
                            </w:rPr>
                          </w:pPr>
                          <w:r w:rsidRPr="00D06AEB">
                            <w:rPr>
                              <w:rFonts w:ascii="Cambria" w:hAnsi="Cambria"/>
                            </w:rPr>
                            <w:t>(</w:t>
                          </w:r>
                          <w:r>
                            <w:rPr>
                              <w:rFonts w:ascii="Cambria" w:hAnsi="Cambria"/>
                            </w:rPr>
                            <w:t xml:space="preserve">n </w:t>
                          </w:r>
                          <w:proofErr w:type="gramStart"/>
                          <w:r>
                            <w:rPr>
                              <w:rFonts w:ascii="Cambria" w:hAnsi="Cambria"/>
                            </w:rPr>
                            <w:t xml:space="preserve">=  </w:t>
                          </w:r>
                          <w:r w:rsidRPr="00D06AEB">
                            <w:rPr>
                              <w:rFonts w:ascii="Cambria" w:hAnsi="Cambria"/>
                            </w:rPr>
                            <w:t>)</w:t>
                          </w:r>
                          <w:proofErr w:type="gramEnd"/>
                        </w:p>
                      </w:txbxContent>
                    </v:textbox>
                  </v:rect>
                  <v:rect id="Rectangle 60" o:spid="_x0000_s1030" style="position:absolute;left:5690;top:-539;width:26616;height:9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" filled="f" strokecolor="#00516a [1604]">
                    <v:textbox inset=",7.2pt,,7.2pt">
                      <w:txbxContent>
                        <w:p w14:paraId="4F04A8F1" w14:textId="77777777" w:rsidR="00113028" w:rsidRDefault="00113028" w:rsidP="00113028">
                          <w:pPr>
                            <w:pStyle w:val="Figur-text"/>
                            <w:rPr>
                              <w:rFonts w:ascii="Cambria" w:hAnsi="Cambria"/>
                            </w:rPr>
                          </w:pPr>
                          <w:r w:rsidRPr="00D06AEB">
                            <w:rPr>
                              <w:rFonts w:ascii="Cambria" w:hAnsi="Cambria"/>
                            </w:rPr>
                            <w:t>Referanser identifisert</w:t>
                          </w:r>
                          <w:r>
                            <w:rPr>
                              <w:rFonts w:ascii="Cambria" w:hAnsi="Cambria"/>
                            </w:rPr>
                            <w:t xml:space="preserve"> gjennom D</w:t>
                          </w:r>
                          <w:r w:rsidRPr="00D06AEB">
                            <w:rPr>
                              <w:rFonts w:ascii="Cambria" w:hAnsi="Cambria"/>
                            </w:rPr>
                            <w:t>atabasesøk</w:t>
                          </w:r>
                          <w:r>
                            <w:rPr>
                              <w:rFonts w:ascii="Cambria" w:hAnsi="Cambria"/>
                            </w:rPr>
                            <w:t xml:space="preserve"> (</w:t>
                          </w:r>
                          <w:r w:rsidRPr="00D06AEB">
                            <w:rPr>
                              <w:rFonts w:ascii="Cambria" w:hAnsi="Cambria"/>
                            </w:rPr>
                            <w:t xml:space="preserve">n </w:t>
                          </w:r>
                          <w:proofErr w:type="gramStart"/>
                          <w:r w:rsidRPr="00D06AEB">
                            <w:rPr>
                              <w:rFonts w:ascii="Cambria" w:hAnsi="Cambria"/>
                            </w:rPr>
                            <w:t>= )</w:t>
                          </w:r>
                          <w:proofErr w:type="gramEnd"/>
                        </w:p>
                        <w:p w14:paraId="00D20EFB" w14:textId="77777777" w:rsidR="00113028" w:rsidRDefault="00113028" w:rsidP="00113028">
                          <w:pPr>
                            <w:pStyle w:val="Figur-text"/>
                            <w:rPr>
                              <w:rFonts w:ascii="Cambria" w:hAnsi="Cambria"/>
                            </w:rPr>
                          </w:pPr>
                          <w:r>
                            <w:rPr>
                              <w:rFonts w:ascii="Cambria" w:hAnsi="Cambria"/>
                            </w:rPr>
                            <w:t xml:space="preserve">Grålitteratursøk (n </w:t>
                          </w:r>
                          <w:proofErr w:type="gramStart"/>
                          <w:r>
                            <w:rPr>
                              <w:rFonts w:ascii="Cambria" w:hAnsi="Cambria"/>
                            </w:rPr>
                            <w:t>= )</w:t>
                          </w:r>
                          <w:proofErr w:type="gramEnd"/>
                        </w:p>
                        <w:p w14:paraId="1595561A" w14:textId="77777777" w:rsidR="00113028" w:rsidRDefault="00113028" w:rsidP="00113028">
                          <w:pPr>
                            <w:pStyle w:val="Figur-text"/>
                            <w:rPr>
                              <w:rFonts w:ascii="Cambria" w:hAnsi="Cambria"/>
                            </w:rPr>
                          </w:pPr>
                          <w:r>
                            <w:rPr>
                              <w:rFonts w:ascii="Cambria" w:hAnsi="Cambria"/>
                            </w:rPr>
                            <w:t xml:space="preserve">Register (n </w:t>
                          </w:r>
                          <w:proofErr w:type="gramStart"/>
                          <w:r>
                            <w:rPr>
                              <w:rFonts w:ascii="Cambria" w:hAnsi="Cambria"/>
                            </w:rPr>
                            <w:t>= )</w:t>
                          </w:r>
                          <w:proofErr w:type="gramEnd"/>
                        </w:p>
                        <w:p w14:paraId="1D14EFA7" w14:textId="77777777" w:rsidR="00113028" w:rsidRPr="00D06AEB" w:rsidRDefault="00113028" w:rsidP="00113028">
                          <w:pPr>
                            <w:pStyle w:val="Figur-text"/>
                            <w:rPr>
                              <w:rFonts w:ascii="Cambria" w:hAnsi="Cambria"/>
                            </w:rPr>
                          </w:pPr>
                        </w:p>
                      </w:txbxContent>
                    </v:textbox>
                  </v:rect>
                  <v:rect id="Rectangle 63" o:spid="_x0000_s1031" style="position:absolute;left:35834;top:-476;width:27888;height:10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" filled="f" strokecolor="#00516a [1604]">
                    <v:textbox inset=",7.2pt,,7.2pt">
                      <w:txbxContent>
                        <w:p w14:paraId="2C6F443D" w14:textId="77777777" w:rsidR="00113028" w:rsidRPr="00DC37D9" w:rsidRDefault="00113028" w:rsidP="00113028">
                          <w:pPr>
                            <w:pStyle w:val="Figur-text"/>
                            <w:rPr>
                              <w:rFonts w:ascii="Cambria" w:hAnsi="Cambria"/>
                            </w:rPr>
                          </w:pPr>
                          <w:r w:rsidRPr="00DC37D9">
                            <w:rPr>
                              <w:rFonts w:ascii="Cambria" w:hAnsi="Cambria"/>
                            </w:rPr>
                            <w:t>Re</w:t>
                          </w:r>
                          <w:r>
                            <w:rPr>
                              <w:rFonts w:ascii="Cambria" w:hAnsi="Cambria"/>
                            </w:rPr>
                            <w:t>feranser fjernet før screening:</w:t>
                          </w:r>
                        </w:p>
                        <w:p w14:paraId="4399AF60" w14:textId="77777777" w:rsidR="00113028" w:rsidRPr="00DC37D9" w:rsidRDefault="00113028" w:rsidP="00113028">
                          <w:pPr>
                            <w:pStyle w:val="Figur-text"/>
                            <w:rPr>
                              <w:rFonts w:ascii="Cambria" w:hAnsi="Cambria"/>
                            </w:rPr>
                          </w:pPr>
                          <w:r w:rsidRPr="00DC37D9">
                            <w:rPr>
                              <w:rFonts w:ascii="Cambria" w:hAnsi="Cambria"/>
                            </w:rPr>
                            <w:t>Dup</w:t>
                          </w:r>
                          <w:r>
                            <w:rPr>
                              <w:rFonts w:ascii="Cambria" w:hAnsi="Cambria"/>
                            </w:rPr>
                            <w:t>likater</w:t>
                          </w:r>
                          <w:r w:rsidRPr="00DC37D9">
                            <w:rPr>
                              <w:rFonts w:ascii="Cambria" w:hAnsi="Cambria"/>
                            </w:rPr>
                            <w:t xml:space="preserve"> (n </w:t>
                          </w:r>
                          <w:proofErr w:type="gramStart"/>
                          <w:r w:rsidRPr="00DC37D9">
                            <w:rPr>
                              <w:rFonts w:ascii="Cambria" w:hAnsi="Cambria"/>
                            </w:rPr>
                            <w:t>= )</w:t>
                          </w:r>
                          <w:proofErr w:type="gramEnd"/>
                        </w:p>
                        <w:p w14:paraId="79E9E032" w14:textId="77777777" w:rsidR="00113028" w:rsidRPr="00DC37D9" w:rsidRDefault="00113028" w:rsidP="00113028">
                          <w:pPr>
                            <w:pStyle w:val="Figur-text"/>
                            <w:rPr>
                              <w:rFonts w:ascii="Cambria" w:hAnsi="Cambria"/>
                            </w:rPr>
                          </w:pPr>
                          <w:r>
                            <w:rPr>
                              <w:rFonts w:ascii="Cambria" w:hAnsi="Cambria"/>
                            </w:rPr>
                            <w:t>Markert som ekskluderbare av maskinlæringsfunksjon</w:t>
                          </w:r>
                          <w:r w:rsidRPr="00DC37D9">
                            <w:rPr>
                              <w:rFonts w:ascii="Cambria" w:hAnsi="Cambria"/>
                            </w:rPr>
                            <w:t xml:space="preserve"> (n </w:t>
                          </w:r>
                          <w:proofErr w:type="gramStart"/>
                          <w:r w:rsidRPr="00DC37D9">
                            <w:rPr>
                              <w:rFonts w:ascii="Cambria" w:hAnsi="Cambria"/>
                            </w:rPr>
                            <w:t>= )</w:t>
                          </w:r>
                          <w:proofErr w:type="gramEnd"/>
                        </w:p>
                        <w:p w14:paraId="1C4AD4B4" w14:textId="77777777" w:rsidR="00113028" w:rsidRPr="00D06AEB" w:rsidRDefault="00113028" w:rsidP="00113028">
                          <w:pPr>
                            <w:pStyle w:val="Figur-text"/>
                            <w:rPr>
                              <w:rFonts w:ascii="Cambria" w:hAnsi="Cambria"/>
                            </w:rPr>
                          </w:pPr>
                          <w:r w:rsidRPr="00DC37D9">
                            <w:rPr>
                              <w:rFonts w:ascii="Cambria" w:hAnsi="Cambria"/>
                            </w:rPr>
                            <w:t xml:space="preserve"> </w:t>
                          </w:r>
                          <w:r>
                            <w:rPr>
                              <w:rFonts w:ascii="Cambria" w:hAnsi="Cambria"/>
                            </w:rPr>
                            <w:t xml:space="preserve">Andre grunner </w:t>
                          </w:r>
                          <w:r w:rsidRPr="00DC37D9">
                            <w:rPr>
                              <w:rFonts w:ascii="Cambria" w:hAnsi="Cambria"/>
                            </w:rPr>
                            <w:t xml:space="preserve">(n </w:t>
                          </w:r>
                          <w:proofErr w:type="gramStart"/>
                          <w:r w:rsidRPr="00DC37D9">
                            <w:rPr>
                              <w:rFonts w:ascii="Cambria" w:hAnsi="Cambria"/>
                            </w:rPr>
                            <w:t>= )</w:t>
                          </w:r>
                          <w:proofErr w:type="gramEnd"/>
                        </w:p>
                      </w:txbxContent>
                    </v:textbox>
                  </v:rect>
                  <v:rect id="Rectangle 65" o:spid="_x0000_s1032" style="position:absolute;left:36032;top:11814;width:27543;height:7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" filled="f" strokecolor="#00516a [1604]">
                    <v:textbox inset=",7.2pt,,7.2pt">
                      <w:txbxContent>
                        <w:p w14:paraId="7F74EE85" w14:textId="77777777" w:rsidR="00113028" w:rsidRDefault="00113028" w:rsidP="00113028">
                          <w:pPr>
                            <w:pStyle w:val="Figur-text"/>
                            <w:rPr>
                              <w:rFonts w:ascii="Cambria" w:hAnsi="Cambria"/>
                            </w:rPr>
                          </w:pPr>
                          <w:r w:rsidRPr="00D06AEB">
                            <w:rPr>
                              <w:rFonts w:ascii="Cambria" w:hAnsi="Cambria"/>
                            </w:rPr>
                            <w:t>Referanser ekskludert</w:t>
                          </w:r>
                          <w:r w:rsidRPr="00D06AEB">
                            <w:rPr>
                              <w:rFonts w:ascii="Cambria" w:hAnsi="Cambria"/>
                            </w:rPr>
                            <w:br/>
                          </w:r>
                          <w:r>
                            <w:rPr>
                              <w:rFonts w:ascii="Cambria" w:hAnsi="Cambria"/>
                            </w:rPr>
                            <w:t xml:space="preserve">Av medarbeidere </w:t>
                          </w:r>
                          <w:r w:rsidRPr="00D06AEB">
                            <w:rPr>
                              <w:rFonts w:ascii="Cambria" w:hAnsi="Cambria"/>
                            </w:rPr>
                            <w:t>(n =   )</w:t>
                          </w:r>
                        </w:p>
                        <w:p w14:paraId="43EF6D36" w14:textId="77777777" w:rsidR="00113028" w:rsidRPr="00D06AEB" w:rsidRDefault="00113028" w:rsidP="00113028">
                          <w:pPr>
                            <w:pStyle w:val="Figur-text"/>
                            <w:rPr>
                              <w:rFonts w:ascii="Cambria" w:hAnsi="Cambria"/>
                            </w:rPr>
                          </w:pPr>
                          <w:r>
                            <w:rPr>
                              <w:rFonts w:ascii="Cambria" w:hAnsi="Cambria"/>
                            </w:rPr>
                            <w:t xml:space="preserve">Av maskinfunksjon (n </w:t>
                          </w:r>
                          <w:proofErr w:type="gramStart"/>
                          <w:r>
                            <w:rPr>
                              <w:rFonts w:ascii="Cambria" w:hAnsi="Cambria"/>
                            </w:rPr>
                            <w:t>= )</w:t>
                          </w:r>
                          <w:proofErr w:type="gramEnd"/>
                        </w:p>
                      </w:txbxContent>
                    </v:textbox>
                  </v:rect>
                  <v:rect id="Rectangle 66" o:spid="_x0000_s1033" style="position:absolute;left:5690;top:30535;width:27258;height:5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" filled="f" strokecolor="#00516a [1604]">
                    <v:textbox inset=",7.2pt,,7.2pt">
                      <w:txbxContent>
                        <w:p w14:paraId="7A26857C" w14:textId="77777777" w:rsidR="00113028" w:rsidRPr="00D06AEB" w:rsidRDefault="00113028" w:rsidP="00113028">
                          <w:pPr>
                            <w:pStyle w:val="Figur-text"/>
                            <w:rPr>
                              <w:rFonts w:ascii="Cambria" w:hAnsi="Cambria"/>
                            </w:rPr>
                          </w:pPr>
                          <w:r w:rsidRPr="00D06AEB">
                            <w:rPr>
                              <w:rFonts w:ascii="Cambria" w:hAnsi="Cambria"/>
                            </w:rPr>
                            <w:t>Fulltekster vurdert</w:t>
                          </w:r>
                          <w:r>
                            <w:rPr>
                              <w:rFonts w:ascii="Cambria" w:hAnsi="Cambria"/>
                            </w:rPr>
                            <w:t xml:space="preserve"> for inklusjon</w:t>
                          </w:r>
                          <w:r w:rsidRPr="00D06AEB">
                            <w:rPr>
                              <w:rFonts w:ascii="Cambria" w:hAnsi="Cambria"/>
                            </w:rPr>
                            <w:t xml:space="preserve"> </w:t>
                          </w:r>
                          <w:r w:rsidRPr="00D06AEB">
                            <w:rPr>
                              <w:rFonts w:ascii="Cambria" w:hAnsi="Cambria"/>
                            </w:rPr>
                            <w:br/>
                          </w:r>
                          <w:r>
                            <w:rPr>
                              <w:rFonts w:ascii="Cambria" w:hAnsi="Cambria"/>
                            </w:rPr>
                            <w:t xml:space="preserve">(n =  </w:t>
                          </w:r>
                          <w:r w:rsidRPr="00D06AEB">
                            <w:rPr>
                              <w:rFonts w:ascii="Cambria" w:hAnsi="Cambria"/>
                            </w:rPr>
                            <w:t>)</w:t>
                          </w:r>
                        </w:p>
                      </w:txbxContent>
                    </v:textbox>
                  </v:rect>
                  <v:rect id="Rectangle 67" o:spid="_x0000_s1034" style="position:absolute;left:36667;top:29151;width:26587;height:8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" filled="f" strokecolor="#00516a [1604]">
                    <v:textbox inset=",7.2pt,,7.2pt">
                      <w:txbxContent>
                        <w:p w14:paraId="3784C95D" w14:textId="77777777" w:rsidR="00113028" w:rsidRPr="00D06AEB" w:rsidRDefault="00113028" w:rsidP="00113028">
                          <w:pPr>
                            <w:pStyle w:val="Figur-text"/>
                            <w:rPr>
                              <w:rFonts w:ascii="Cambria" w:hAnsi="Cambria"/>
                            </w:rPr>
                          </w:pPr>
                          <w:r w:rsidRPr="00D06AEB">
                            <w:rPr>
                              <w:rFonts w:ascii="Cambria" w:hAnsi="Cambria"/>
                            </w:rPr>
                            <w:t xml:space="preserve">Fulltekster ekskludert </w:t>
                          </w:r>
                        </w:p>
                        <w:p w14:paraId="7C2DB884" w14:textId="77777777" w:rsidR="00113028" w:rsidRDefault="00113028" w:rsidP="00113028">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1 (n </w:t>
                          </w:r>
                          <w:proofErr w:type="gramStart"/>
                          <w:r>
                            <w:rPr>
                              <w:rFonts w:ascii="Cambria" w:hAnsi="Cambria"/>
                            </w:rPr>
                            <w:t xml:space="preserve">=  </w:t>
                          </w:r>
                          <w:r w:rsidRPr="00D06AEB">
                            <w:rPr>
                              <w:rFonts w:ascii="Cambria" w:hAnsi="Cambria"/>
                            </w:rPr>
                            <w:t>)</w:t>
                          </w:r>
                          <w:proofErr w:type="gramEnd"/>
                        </w:p>
                        <w:p w14:paraId="010CA7F4" w14:textId="77777777" w:rsidR="00113028" w:rsidRDefault="00113028" w:rsidP="00113028">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2 (n </w:t>
                          </w:r>
                          <w:proofErr w:type="gramStart"/>
                          <w:r>
                            <w:rPr>
                              <w:rFonts w:ascii="Cambria" w:hAnsi="Cambria"/>
                            </w:rPr>
                            <w:t xml:space="preserve">=  </w:t>
                          </w:r>
                          <w:r w:rsidRPr="00D06AEB">
                            <w:rPr>
                              <w:rFonts w:ascii="Cambria" w:hAnsi="Cambria"/>
                            </w:rPr>
                            <w:t>)</w:t>
                          </w:r>
                          <w:proofErr w:type="gramEnd"/>
                        </w:p>
                        <w:p w14:paraId="5D93E2D4" w14:textId="77777777" w:rsidR="00113028" w:rsidRPr="00D06AEB" w:rsidRDefault="00113028" w:rsidP="00113028">
                          <w:pPr>
                            <w:pStyle w:val="Figur-text"/>
                            <w:rPr>
                              <w:rFonts w:ascii="Cambria" w:hAnsi="Cambria"/>
                            </w:rPr>
                          </w:pPr>
                          <w:r>
                            <w:rPr>
                              <w:rFonts w:ascii="Cambria" w:hAnsi="Cambria"/>
                            </w:rPr>
                            <w:t>B</w:t>
                          </w:r>
                          <w:r w:rsidRPr="00D06AEB">
                            <w:rPr>
                              <w:rFonts w:ascii="Cambria" w:hAnsi="Cambria"/>
                            </w:rPr>
                            <w:t>egrunnelse</w:t>
                          </w:r>
                          <w:r>
                            <w:rPr>
                              <w:rFonts w:ascii="Cambria" w:hAnsi="Cambria"/>
                            </w:rPr>
                            <w:t xml:space="preserve"> 3 (n </w:t>
                          </w:r>
                          <w:proofErr w:type="gramStart"/>
                          <w:r>
                            <w:rPr>
                              <w:rFonts w:ascii="Cambria" w:hAnsi="Cambria"/>
                            </w:rPr>
                            <w:t xml:space="preserve">=  </w:t>
                          </w:r>
                          <w:r w:rsidRPr="00D06AEB">
                            <w:rPr>
                              <w:rFonts w:ascii="Cambria" w:hAnsi="Cambria"/>
                            </w:rPr>
                            <w:t>)</w:t>
                          </w:r>
                          <w:proofErr w:type="gramEnd"/>
                        </w:p>
                        <w:p w14:paraId="0D71B8C9" w14:textId="77777777" w:rsidR="00113028" w:rsidRPr="00D06AEB" w:rsidRDefault="00113028" w:rsidP="00113028">
                          <w:pPr>
                            <w:pStyle w:val="Figur-text"/>
                            <w:rPr>
                              <w:rFonts w:ascii="Cambria" w:hAnsi="Cambria"/>
                            </w:rPr>
                          </w:pPr>
                        </w:p>
                        <w:p w14:paraId="5ECAA6D2" w14:textId="77777777" w:rsidR="00113028" w:rsidRPr="00D06AEB" w:rsidRDefault="00113028" w:rsidP="00113028">
                          <w:pPr>
                            <w:pStyle w:val="Figur-text"/>
                            <w:rPr>
                              <w:rFonts w:ascii="Cambria" w:hAnsi="Cambria"/>
                            </w:rPr>
                          </w:pPr>
                        </w:p>
                      </w:txbxContent>
                    </v:textbox>
                  </v:rect>
                  <v:rect id="Rectangle 56" o:spid="_x0000_s1035" style="position:absolute;left:5939;top:39754;width:27089;height:5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" filled="f" strokecolor="#00516a [1604]">
                    <v:textbox inset=",7.2pt,,7.2pt">
                      <w:txbxContent>
                        <w:p w14:paraId="771AE8F1" w14:textId="77777777" w:rsidR="00113028" w:rsidRPr="00D06AEB" w:rsidRDefault="00113028" w:rsidP="00113028">
                          <w:pPr>
                            <w:pStyle w:val="Figur-text"/>
                            <w:rPr>
                              <w:rFonts w:ascii="Cambria" w:hAnsi="Cambria"/>
                            </w:rPr>
                          </w:pPr>
                          <w:r w:rsidRPr="00D06AEB">
                            <w:rPr>
                              <w:rFonts w:ascii="Cambria" w:hAnsi="Cambria"/>
                            </w:rPr>
                            <w:t>Inkludert</w:t>
                          </w:r>
                          <w:r>
                            <w:rPr>
                              <w:rFonts w:ascii="Cambria" w:hAnsi="Cambria"/>
                            </w:rPr>
                            <w:t>e studier</w:t>
                          </w:r>
                          <w:r>
                            <w:rPr>
                              <w:rFonts w:ascii="Cambria" w:hAnsi="Cambria"/>
                            </w:rPr>
                            <w:br/>
                            <w:t xml:space="preserve">(n = </w:t>
                          </w:r>
                          <w:r w:rsidRPr="00D06AEB">
                            <w:rPr>
                              <w:rFonts w:ascii="Cambria" w:hAnsi="Cambria"/>
                            </w:rPr>
                            <w:t xml:space="preserve"> )</w:t>
                          </w:r>
                        </w:p>
                      </w:txbxContent>
                    </v:textbox>
                  </v:rect>
                  <v:shapetype id="_x0000_t32" coordsize="21600,21600" o:spt="32" o:oned="t" path="m,l21600,21600e" filled="f">
                    <v:path arrowok="t" fillok="f" o:connecttype="none"/>
                    <o:lock v:ext="edit" shapetype="t"/>
                  </v:shapetype>
                  <v:shape id="AutoShape 57" o:spid="_x0000_s1036" type="#_x0000_t32" style="position:absolute;left:32344;top:4210;width:34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" strokecolor="#00516a [1604]">
                    <v:stroke endarrow="block"/>
                  </v:shape>
                </v:group>
                <w10:wrap type="topAndBottom" anchorx="margin"/>
              </v:group>
            </w:pict>
          </mc:Fallback>
        </mc:AlternateContent>
      </w:r>
      <w:r w:rsidRPr="00114C0B">
        <w:rPr>
          <w:noProof/>
        </w:rPr>
        <mc:AlternateContent>
          <mc:Choice Requires="wps">
            <w:drawing>
              <wp:anchor distT="0" distB="0" distL="114300" distR="114300" simplePos="0" relativeHeight="251673600" behindDoc="0" locked="0" layoutInCell="1" allowOverlap="1" wp14:anchorId="0EAACB79" wp14:editId="494C952F">
                <wp:simplePos x="0" y="0"/>
                <wp:positionH relativeFrom="column">
                  <wp:posOffset>26670</wp:posOffset>
                </wp:positionH>
                <wp:positionV relativeFrom="paragraph">
                  <wp:posOffset>4187190</wp:posOffset>
                </wp:positionV>
                <wp:extent cx="393700" cy="991095"/>
                <wp:effectExtent l="0" t="0" r="25400" b="19050"/>
                <wp:wrapNone/>
                <wp:docPr id="26" name="Avrundet rektangel 26"/>
                <wp:cNvGraphicFramePr/>
                <a:graphic xmlns:a="http://schemas.openxmlformats.org/drawingml/2006/main">
                  <a:graphicData uri="http://schemas.microsoft.com/office/word/2010/wordprocessingShape">
                    <wps:wsp>
                      <wps:cNvSpPr/>
                      <wps:spPr>
                        <a:xfrm>
                          <a:off x="0" y="0"/>
                          <a:ext cx="393700" cy="991095"/>
                        </a:xfrm>
                        <a:prstGeom prst="roundRect">
                          <a:avLst/>
                        </a:prstGeom>
                        <a:solidFill>
                          <a:schemeClr val="bg1"/>
                        </a:solid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40F96060" w14:textId="77777777" w:rsidR="00113028" w:rsidRPr="00915D18" w:rsidRDefault="00113028" w:rsidP="00113028">
                            <w:pPr>
                              <w:jc w:val="center"/>
                              <w:rPr>
                                <w:color w:val="000000" w:themeColor="text1"/>
                              </w:rPr>
                            </w:pPr>
                            <w:r>
                              <w:rPr>
                                <w:color w:val="000000" w:themeColor="text1"/>
                              </w:rPr>
                              <w:t>Inkludert</w:t>
                            </w:r>
                            <w:r w:rsidRPr="00915D18">
                              <w:rPr>
                                <w:noProof/>
                                <w:color w:val="000000" w:themeColor="text1"/>
                              </w:rPr>
                              <w:drawing>
                                <wp:inline distT="0" distB="0" distL="0" distR="0" wp14:anchorId="3F6D80F8" wp14:editId="66F991CB">
                                  <wp:extent cx="160020" cy="385503"/>
                                  <wp:effectExtent l="0" t="0" r="0" b="0"/>
                                  <wp:docPr id="235" name="Bild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020" cy="385503"/>
                                          </a:xfrm>
                                          <a:prstGeom prst="rect">
                                            <a:avLst/>
                                          </a:prstGeom>
                                          <a:noFill/>
                                          <a:ln>
                                            <a:noFill/>
                                          </a:ln>
                                        </pic:spPr>
                                      </pic:pic>
                                    </a:graphicData>
                                  </a:graphic>
                                </wp:inline>
                              </w:drawing>
                            </w:r>
                            <w:r w:rsidRPr="00915D18">
                              <w:rPr>
                                <w:color w:val="000000" w:themeColor="text1"/>
                              </w:rPr>
                              <w:t>g</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EAACB79" id="Avrundet rektangel 26" o:spid="_x0000_s1037" style="position:absolute;margin-left:2.1pt;margin-top:329.7pt;width:31pt;height:78.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" fillcolor="white [3212]" strokecolor="black [3213]" strokeweight="1pt">
                <v:textbox style="layout-flow:vertical;mso-layout-flow-alt:bottom-to-top">
                  <w:txbxContent>
                    <w:p w14:paraId="40F96060" w14:textId="77777777" w:rsidR="00113028" w:rsidRPr="00915D18" w:rsidRDefault="00113028" w:rsidP="00113028">
                      <w:pPr>
                        <w:jc w:val="center"/>
                        <w:rPr>
                          <w:color w:val="000000" w:themeColor="text1"/>
                        </w:rPr>
                      </w:pPr>
                      <w:r>
                        <w:rPr>
                          <w:color w:val="000000" w:themeColor="text1"/>
                        </w:rPr>
                        <w:t>Inkludert</w:t>
                      </w:r>
                      <w:r w:rsidRPr="00915D18">
                        <w:rPr>
                          <w:noProof/>
                          <w:color w:val="000000" w:themeColor="text1"/>
                        </w:rPr>
                        <w:drawing>
                          <wp:inline distT="0" distB="0" distL="0" distR="0" wp14:anchorId="3F6D80F8" wp14:editId="66F991CB">
                            <wp:extent cx="160020" cy="385503"/>
                            <wp:effectExtent l="0" t="0" r="0" b="0"/>
                            <wp:docPr id="235" name="Bild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0020" cy="385503"/>
                                    </a:xfrm>
                                    <a:prstGeom prst="rect">
                                      <a:avLst/>
                                    </a:prstGeom>
                                    <a:noFill/>
                                    <a:ln>
                                      <a:noFill/>
                                    </a:ln>
                                  </pic:spPr>
                                </pic:pic>
                              </a:graphicData>
                            </a:graphic>
                          </wp:inline>
                        </w:drawing>
                      </w:r>
                      <w:r w:rsidRPr="00915D18">
                        <w:rPr>
                          <w:color w:val="000000" w:themeColor="text1"/>
                        </w:rPr>
                        <w:t>g</w:t>
                      </w:r>
                    </w:p>
                  </w:txbxContent>
                </v:textbox>
              </v:roundrect>
            </w:pict>
          </mc:Fallback>
        </mc:AlternateContent>
      </w:r>
      <w:r>
        <w:rPr>
          <w:noProof/>
        </w:rPr>
        <mc:AlternateContent>
          <mc:Choice Requires="wps">
            <w:drawing>
              <wp:anchor distT="0" distB="0" distL="114300" distR="114300" simplePos="0" relativeHeight="251677696" behindDoc="0" locked="0" layoutInCell="1" allowOverlap="1" wp14:anchorId="1A03F6B5" wp14:editId="251C2DEF">
                <wp:simplePos x="0" y="0"/>
                <wp:positionH relativeFrom="column">
                  <wp:posOffset>2686050</wp:posOffset>
                </wp:positionH>
                <wp:positionV relativeFrom="paragraph">
                  <wp:posOffset>2685415</wp:posOffset>
                </wp:positionV>
                <wp:extent cx="269875" cy="0"/>
                <wp:effectExtent l="0" t="76200" r="15875" b="95250"/>
                <wp:wrapNone/>
                <wp:docPr id="234"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875" cy="0"/>
                        </a:xfrm>
                        <a:prstGeom prst="straightConnector1">
                          <a:avLst/>
                        </a:prstGeom>
                        <a:grpFill/>
                        <a:ln w="9525" cmpd="sng">
                          <a:solidFill>
                            <a:schemeClr val="accent1">
                              <a:lumMod val="50000"/>
                            </a:schemeClr>
                          </a:solidFill>
                          <a:round/>
                          <a:headEnd/>
                          <a:tailEnd type="triangle" w="med" len="me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xmlns:arto="http://schemas.microsoft.com/office/word/2006/arto">
                              <a:effectLst>
                                <a:outerShdw dist="35921" dir="2700000" algn="ctr" rotWithShape="0">
                                  <a:srgbClr val="CCCCCC"/>
                                </a:outerShdw>
                              </a:effectLst>
                            </a14:hiddenEffects>
                          </a:ext>
                        </a:extLst>
                      </wps:spPr>
                      <wps:bodyPr/>
                    </wps:wsp>
                  </a:graphicData>
                </a:graphic>
              </wp:anchor>
            </w:drawing>
          </mc:Choice>
          <mc:Fallback>
            <w:pict>
              <v:shape w14:anchorId="25B19D98" id="AutoShape 57" o:spid="_x0000_s1026" type="#_x0000_t32" style="position:absolute;margin-left:211.5pt;margin-top:211.45pt;width:21.2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" strokecolor="#00516a [1604]">
                <v:stroke endarrow="block"/>
              </v:shape>
            </w:pict>
          </mc:Fallback>
        </mc:AlternateContent>
      </w:r>
      <w:r>
        <w:rPr>
          <w:noProof/>
        </w:rPr>
        <mc:AlternateContent>
          <mc:Choice Requires="wps">
            <w:drawing>
              <wp:anchor distT="0" distB="0" distL="114300" distR="114300" simplePos="0" relativeHeight="251676672" behindDoc="0" locked="0" layoutInCell="1" allowOverlap="1" wp14:anchorId="451AFBCC" wp14:editId="373A9002">
                <wp:simplePos x="0" y="0"/>
                <wp:positionH relativeFrom="column">
                  <wp:posOffset>2954020</wp:posOffset>
                </wp:positionH>
                <wp:positionV relativeFrom="paragraph">
                  <wp:posOffset>2425065</wp:posOffset>
                </wp:positionV>
                <wp:extent cx="2159000" cy="582295"/>
                <wp:effectExtent l="0" t="0" r="12700" b="27305"/>
                <wp:wrapNone/>
                <wp:docPr id="23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0" cy="582295"/>
                        </a:xfrm>
                        <a:prstGeom prst="rect">
                          <a:avLst/>
                        </a:prstGeom>
                        <a:grpFill/>
                        <a:ln w="9525">
                          <a:solidFill>
                            <a:schemeClr val="accent1">
                              <a:lumMod val="50000"/>
                            </a:schemeClr>
                          </a:solidFill>
                          <a:miter lim="800000"/>
                          <a:headEnd/>
                          <a:tailEnd/>
                        </a:ln>
                      </wps:spPr>
                      <wps:txbx>
                        <w:txbxContent>
                          <w:p w14:paraId="0F5B0193" w14:textId="77777777" w:rsidR="00113028" w:rsidRPr="00D06AEB" w:rsidRDefault="00113028" w:rsidP="00113028">
                            <w:pPr>
                              <w:pStyle w:val="Figur-text"/>
                              <w:rPr>
                                <w:rFonts w:ascii="Cambria" w:hAnsi="Cambria"/>
                              </w:rPr>
                            </w:pPr>
                            <w:r>
                              <w:rPr>
                                <w:rFonts w:ascii="Cambria" w:hAnsi="Cambria"/>
                              </w:rPr>
                              <w:t>Fulltekster ikke funnet</w:t>
                            </w:r>
                            <w:r w:rsidRPr="00D06AEB">
                              <w:rPr>
                                <w:rFonts w:ascii="Cambria" w:hAnsi="Cambria"/>
                              </w:rPr>
                              <w:t xml:space="preserve"> </w:t>
                            </w:r>
                          </w:p>
                          <w:p w14:paraId="31581C4D" w14:textId="77777777" w:rsidR="00113028" w:rsidRPr="00D06AEB" w:rsidRDefault="00113028" w:rsidP="00113028">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a:graphicData>
                </a:graphic>
                <wp14:sizeRelH relativeFrom="margin">
                  <wp14:pctWidth>0</wp14:pctWidth>
                </wp14:sizeRelH>
              </wp:anchor>
            </w:drawing>
          </mc:Choice>
          <mc:Fallback>
            <w:pict>
              <v:rect w14:anchorId="451AFBCC" id="Rectangle 55" o:spid="_x0000_s1038" style="position:absolute;margin-left:232.6pt;margin-top:190.95pt;width:170pt;height:45.8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" filled="f" strokecolor="#00516a [1604]">
                <v:textbox inset=",7.2pt,,7.2pt">
                  <w:txbxContent>
                    <w:p w14:paraId="0F5B0193" w14:textId="77777777" w:rsidR="00113028" w:rsidRPr="00D06AEB" w:rsidRDefault="00113028" w:rsidP="00113028">
                      <w:pPr>
                        <w:pStyle w:val="Figur-text"/>
                        <w:rPr>
                          <w:rFonts w:ascii="Cambria" w:hAnsi="Cambria"/>
                        </w:rPr>
                      </w:pPr>
                      <w:r>
                        <w:rPr>
                          <w:rFonts w:ascii="Cambria" w:hAnsi="Cambria"/>
                        </w:rPr>
                        <w:t>Fulltekster ikke funnet</w:t>
                      </w:r>
                      <w:r w:rsidRPr="00D06AEB">
                        <w:rPr>
                          <w:rFonts w:ascii="Cambria" w:hAnsi="Cambria"/>
                        </w:rPr>
                        <w:t xml:space="preserve"> </w:t>
                      </w:r>
                    </w:p>
                    <w:p w14:paraId="31581C4D" w14:textId="77777777" w:rsidR="00113028" w:rsidRPr="00D06AEB" w:rsidRDefault="00113028" w:rsidP="00113028">
                      <w:pPr>
                        <w:pStyle w:val="Figur-text"/>
                        <w:rPr>
                          <w:rFonts w:ascii="Cambria" w:hAnsi="Cambria"/>
                        </w:rPr>
                      </w:pPr>
                      <w:r w:rsidRPr="00D06AEB">
                        <w:rPr>
                          <w:rFonts w:ascii="Cambria" w:hAnsi="Cambria"/>
                        </w:rPr>
                        <w:t>(</w:t>
                      </w:r>
                      <w:r>
                        <w:rPr>
                          <w:rFonts w:ascii="Cambria" w:hAnsi="Cambria"/>
                        </w:rPr>
                        <w:t xml:space="preserve">n </w:t>
                      </w:r>
                      <w:proofErr w:type="gramStart"/>
                      <w:r>
                        <w:rPr>
                          <w:rFonts w:ascii="Cambria" w:hAnsi="Cambria"/>
                        </w:rPr>
                        <w:t xml:space="preserve">=  </w:t>
                      </w:r>
                      <w:r w:rsidRPr="00D06AEB">
                        <w:rPr>
                          <w:rFonts w:ascii="Cambria" w:hAnsi="Cambria"/>
                        </w:rPr>
                        <w:t>)</w:t>
                      </w:r>
                      <w:proofErr w:type="gramEnd"/>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5CB380D4" wp14:editId="6D6238A1">
                <wp:simplePos x="0" y="0"/>
                <wp:positionH relativeFrom="column">
                  <wp:posOffset>2673985</wp:posOffset>
                </wp:positionH>
                <wp:positionV relativeFrom="paragraph">
                  <wp:posOffset>1873885</wp:posOffset>
                </wp:positionV>
                <wp:extent cx="269875" cy="0"/>
                <wp:effectExtent l="0" t="76200" r="15875" b="95250"/>
                <wp:wrapNone/>
                <wp:docPr id="27"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875" cy="0"/>
                        </a:xfrm>
                        <a:prstGeom prst="straightConnector1">
                          <a:avLst/>
                        </a:prstGeom>
                        <a:grpFill/>
                        <a:ln w="9525" cmpd="sng">
                          <a:solidFill>
                            <a:schemeClr val="accent1">
                              <a:lumMod val="50000"/>
                            </a:schemeClr>
                          </a:solidFill>
                          <a:round/>
                          <a:headEnd/>
                          <a:tailEnd type="triangle" w="med" len="me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xmlns:arto="http://schemas.microsoft.com/office/word/2006/arto">
                              <a:effectLst>
                                <a:outerShdw dist="35921" dir="2700000" algn="ctr" rotWithShape="0">
                                  <a:srgbClr val="CCCCCC"/>
                                </a:outerShdw>
                              </a:effectLst>
                            </a14:hiddenEffects>
                          </a:ext>
                        </a:extLst>
                      </wps:spPr>
                      <wps:bodyPr/>
                    </wps:wsp>
                  </a:graphicData>
                </a:graphic>
              </wp:anchor>
            </w:drawing>
          </mc:Choice>
          <mc:Fallback>
            <w:pict>
              <v:shape w14:anchorId="62BA297F" id="AutoShape 57" o:spid="_x0000_s1026" type="#_x0000_t32" style="position:absolute;margin-left:210.55pt;margin-top:147.55pt;width:21.2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" strokecolor="#00516a [1604]">
                <v:stroke endarrow="block"/>
              </v:shape>
            </w:pict>
          </mc:Fallback>
        </mc:AlternateContent>
      </w:r>
      <w:r>
        <w:rPr>
          <w:noProof/>
        </w:rPr>
        <mc:AlternateContent>
          <mc:Choice Requires="wps">
            <w:drawing>
              <wp:anchor distT="0" distB="0" distL="114300" distR="114300" simplePos="0" relativeHeight="251675648" behindDoc="0" locked="0" layoutInCell="1" allowOverlap="1" wp14:anchorId="6C235CBD" wp14:editId="23A9C05D">
                <wp:simplePos x="0" y="0"/>
                <wp:positionH relativeFrom="column">
                  <wp:posOffset>534670</wp:posOffset>
                </wp:positionH>
                <wp:positionV relativeFrom="paragraph">
                  <wp:posOffset>2418715</wp:posOffset>
                </wp:positionV>
                <wp:extent cx="2140174" cy="582436"/>
                <wp:effectExtent l="0" t="0" r="12700" b="27305"/>
                <wp:wrapNone/>
                <wp:docPr id="28"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0174" cy="582436"/>
                        </a:xfrm>
                        <a:prstGeom prst="rect">
                          <a:avLst/>
                        </a:prstGeom>
                        <a:grpFill/>
                        <a:ln w="9525">
                          <a:solidFill>
                            <a:schemeClr val="accent1">
                              <a:lumMod val="50000"/>
                            </a:schemeClr>
                          </a:solidFill>
                          <a:miter lim="800000"/>
                          <a:headEnd/>
                          <a:tailEnd/>
                        </a:ln>
                      </wps:spPr>
                      <wps:txbx>
                        <w:txbxContent>
                          <w:p w14:paraId="3DB9D115" w14:textId="77777777" w:rsidR="00113028" w:rsidRPr="00D06AEB" w:rsidRDefault="00113028" w:rsidP="00113028">
                            <w:pPr>
                              <w:pStyle w:val="Figur-text"/>
                              <w:rPr>
                                <w:rFonts w:ascii="Cambria" w:hAnsi="Cambria"/>
                              </w:rPr>
                            </w:pPr>
                            <w:r>
                              <w:rPr>
                                <w:rFonts w:ascii="Cambria" w:hAnsi="Cambria"/>
                              </w:rPr>
                              <w:t>Fulltekster forsøkt funnet</w:t>
                            </w:r>
                            <w:r w:rsidRPr="00D06AEB">
                              <w:rPr>
                                <w:rFonts w:ascii="Cambria" w:hAnsi="Cambria"/>
                              </w:rPr>
                              <w:t xml:space="preserve"> </w:t>
                            </w:r>
                          </w:p>
                          <w:p w14:paraId="1C96F6F6" w14:textId="77777777" w:rsidR="00113028" w:rsidRPr="00D06AEB" w:rsidRDefault="00113028" w:rsidP="00113028">
                            <w:pPr>
                              <w:pStyle w:val="Figur-text"/>
                              <w:rPr>
                                <w:rFonts w:ascii="Cambria" w:hAnsi="Cambria"/>
                              </w:rPr>
                            </w:pPr>
                            <w:r w:rsidRPr="00D06AEB">
                              <w:rPr>
                                <w:rFonts w:ascii="Cambria" w:hAnsi="Cambria"/>
                              </w:rPr>
                              <w:t>(</w:t>
                            </w:r>
                            <w:r>
                              <w:rPr>
                                <w:rFonts w:ascii="Cambria" w:hAnsi="Cambria"/>
                              </w:rPr>
                              <w:t xml:space="preserve">n =  </w:t>
                            </w:r>
                            <w:r w:rsidRPr="00D06AEB">
                              <w:rPr>
                                <w:rFonts w:ascii="Cambria" w:hAnsi="Cambria"/>
                              </w:rPr>
                              <w:t>)</w:t>
                            </w:r>
                          </w:p>
                        </w:txbxContent>
                      </wps:txbx>
                      <wps:bodyPr rot="0" vert="horz" wrap="square" lIns="91440" tIns="91440" rIns="91440" bIns="91440" anchor="t" anchorCtr="0" upright="1">
                        <a:noAutofit/>
                      </wps:bodyPr>
                    </wps:wsp>
                  </a:graphicData>
                </a:graphic>
              </wp:anchor>
            </w:drawing>
          </mc:Choice>
          <mc:Fallback>
            <w:pict>
              <v:rect w14:anchorId="6C235CBD" id="_x0000_s1039" style="position:absolute;margin-left:42.1pt;margin-top:190.45pt;width:168.5pt;height:45.8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" filled="f" strokecolor="#00516a [1604]">
                <v:textbox inset=",7.2pt,,7.2pt">
                  <w:txbxContent>
                    <w:p w14:paraId="3DB9D115" w14:textId="77777777" w:rsidR="00113028" w:rsidRPr="00D06AEB" w:rsidRDefault="00113028" w:rsidP="00113028">
                      <w:pPr>
                        <w:pStyle w:val="Figur-text"/>
                        <w:rPr>
                          <w:rFonts w:ascii="Cambria" w:hAnsi="Cambria"/>
                        </w:rPr>
                      </w:pPr>
                      <w:r>
                        <w:rPr>
                          <w:rFonts w:ascii="Cambria" w:hAnsi="Cambria"/>
                        </w:rPr>
                        <w:t>Fulltekster forsøkt funnet</w:t>
                      </w:r>
                      <w:r w:rsidRPr="00D06AEB">
                        <w:rPr>
                          <w:rFonts w:ascii="Cambria" w:hAnsi="Cambria"/>
                        </w:rPr>
                        <w:t xml:space="preserve"> </w:t>
                      </w:r>
                    </w:p>
                    <w:p w14:paraId="1C96F6F6" w14:textId="77777777" w:rsidR="00113028" w:rsidRPr="00D06AEB" w:rsidRDefault="00113028" w:rsidP="00113028">
                      <w:pPr>
                        <w:pStyle w:val="Figur-text"/>
                        <w:rPr>
                          <w:rFonts w:ascii="Cambria" w:hAnsi="Cambria"/>
                        </w:rPr>
                      </w:pPr>
                      <w:r w:rsidRPr="00D06AEB">
                        <w:rPr>
                          <w:rFonts w:ascii="Cambria" w:hAnsi="Cambria"/>
                        </w:rPr>
                        <w:t>(</w:t>
                      </w:r>
                      <w:r>
                        <w:rPr>
                          <w:rFonts w:ascii="Cambria" w:hAnsi="Cambria"/>
                        </w:rPr>
                        <w:t xml:space="preserve">n </w:t>
                      </w:r>
                      <w:proofErr w:type="gramStart"/>
                      <w:r>
                        <w:rPr>
                          <w:rFonts w:ascii="Cambria" w:hAnsi="Cambria"/>
                        </w:rPr>
                        <w:t xml:space="preserve">=  </w:t>
                      </w:r>
                      <w:r w:rsidRPr="00D06AEB">
                        <w:rPr>
                          <w:rFonts w:ascii="Cambria" w:hAnsi="Cambria"/>
                        </w:rPr>
                        <w:t>)</w:t>
                      </w:r>
                      <w:proofErr w:type="gramEnd"/>
                    </w:p>
                  </w:txbxContent>
                </v:textbox>
              </v:rect>
            </w:pict>
          </mc:Fallback>
        </mc:AlternateContent>
      </w:r>
      <w:r w:rsidRPr="00114C0B">
        <w:rPr>
          <w:noProof/>
        </w:rPr>
        <mc:AlternateContent>
          <mc:Choice Requires="wps">
            <w:drawing>
              <wp:anchor distT="0" distB="0" distL="114300" distR="114300" simplePos="0" relativeHeight="251672576" behindDoc="0" locked="0" layoutInCell="1" allowOverlap="1" wp14:anchorId="42457372" wp14:editId="7D6AB713">
                <wp:simplePos x="0" y="0"/>
                <wp:positionH relativeFrom="column">
                  <wp:posOffset>20320</wp:posOffset>
                </wp:positionH>
                <wp:positionV relativeFrom="paragraph">
                  <wp:posOffset>1536065</wp:posOffset>
                </wp:positionV>
                <wp:extent cx="393700" cy="2438400"/>
                <wp:effectExtent l="0" t="0" r="25400" b="19050"/>
                <wp:wrapNone/>
                <wp:docPr id="29" name="Avrundet rektangel 29"/>
                <wp:cNvGraphicFramePr/>
                <a:graphic xmlns:a="http://schemas.openxmlformats.org/drawingml/2006/main">
                  <a:graphicData uri="http://schemas.microsoft.com/office/word/2010/wordprocessingShape">
                    <wps:wsp>
                      <wps:cNvSpPr/>
                      <wps:spPr>
                        <a:xfrm>
                          <a:off x="0" y="0"/>
                          <a:ext cx="393700" cy="2438400"/>
                        </a:xfrm>
                        <a:prstGeom prst="roundRect">
                          <a:avLst/>
                        </a:prstGeom>
                        <a:solidFill>
                          <a:schemeClr val="bg1"/>
                        </a:solid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48F2B7C9" w14:textId="77777777" w:rsidR="00113028" w:rsidRPr="00915D18" w:rsidRDefault="00113028" w:rsidP="00113028">
                            <w:pPr>
                              <w:jc w:val="center"/>
                              <w:rPr>
                                <w:color w:val="000000" w:themeColor="text1"/>
                              </w:rPr>
                            </w:pPr>
                            <w:r>
                              <w:rPr>
                                <w:color w:val="000000" w:themeColor="text1"/>
                              </w:rPr>
                              <w:t>Utvelgelse</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57372" id="Avrundet rektangel 29" o:spid="_x0000_s1040" style="position:absolute;margin-left:1.6pt;margin-top:120.95pt;width:31pt;height:1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" fillcolor="white [3212]" strokecolor="black [3213]" strokeweight="1pt">
                <v:textbox style="layout-flow:vertical;mso-layout-flow-alt:bottom-to-top">
                  <w:txbxContent>
                    <w:p w14:paraId="48F2B7C9" w14:textId="77777777" w:rsidR="00113028" w:rsidRPr="00915D18" w:rsidRDefault="00113028" w:rsidP="00113028">
                      <w:pPr>
                        <w:jc w:val="center"/>
                        <w:rPr>
                          <w:color w:val="000000" w:themeColor="text1"/>
                        </w:rPr>
                      </w:pPr>
                      <w:r>
                        <w:rPr>
                          <w:color w:val="000000" w:themeColor="text1"/>
                        </w:rPr>
                        <w:t>Utvelgelse</w:t>
                      </w:r>
                    </w:p>
                  </w:txbxContent>
                </v:textbox>
              </v:roundrect>
            </w:pict>
          </mc:Fallback>
        </mc:AlternateContent>
      </w:r>
      <w:r w:rsidRPr="00114C0B">
        <w:rPr>
          <w:noProof/>
        </w:rPr>
        <mc:AlternateContent>
          <mc:Choice Requires="wps">
            <w:drawing>
              <wp:anchor distT="0" distB="0" distL="114300" distR="114300" simplePos="0" relativeHeight="251671552" behindDoc="0" locked="0" layoutInCell="1" allowOverlap="1" wp14:anchorId="01FE4BDE" wp14:editId="13B12FC9">
                <wp:simplePos x="0" y="0"/>
                <wp:positionH relativeFrom="column">
                  <wp:posOffset>26670</wp:posOffset>
                </wp:positionH>
                <wp:positionV relativeFrom="paragraph">
                  <wp:posOffset>313690</wp:posOffset>
                </wp:positionV>
                <wp:extent cx="393700" cy="991095"/>
                <wp:effectExtent l="0" t="0" r="25400" b="19050"/>
                <wp:wrapNone/>
                <wp:docPr id="30" name="Avrundet rektangel 30"/>
                <wp:cNvGraphicFramePr/>
                <a:graphic xmlns:a="http://schemas.openxmlformats.org/drawingml/2006/main">
                  <a:graphicData uri="http://schemas.microsoft.com/office/word/2010/wordprocessingShape">
                    <wps:wsp>
                      <wps:cNvSpPr/>
                      <wps:spPr>
                        <a:xfrm>
                          <a:off x="0" y="0"/>
                          <a:ext cx="393700" cy="991095"/>
                        </a:xfrm>
                        <a:prstGeom prst="roundRect">
                          <a:avLst/>
                        </a:prstGeom>
                        <a:solidFill>
                          <a:schemeClr val="bg1"/>
                        </a:solidFill>
                        <a:ln w="12700">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5BA56C53" w14:textId="77777777" w:rsidR="00113028" w:rsidRPr="00915D18" w:rsidRDefault="00113028" w:rsidP="00113028">
                            <w:pPr>
                              <w:jc w:val="center"/>
                              <w:rPr>
                                <w:color w:val="000000" w:themeColor="text1"/>
                              </w:rPr>
                            </w:pPr>
                            <w:r w:rsidRPr="00915D18">
                              <w:rPr>
                                <w:color w:val="000000" w:themeColor="text1"/>
                              </w:rPr>
                              <w:t>Identifisering</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1FE4BDE" id="Avrundet rektangel 30" o:spid="_x0000_s1041" style="position:absolute;margin-left:2.1pt;margin-top:24.7pt;width:31pt;height:78.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" fillcolor="white [3212]" strokecolor="black [3213]" strokeweight="1pt">
                <v:textbox style="layout-flow:vertical;mso-layout-flow-alt:bottom-to-top">
                  <w:txbxContent>
                    <w:p w14:paraId="5BA56C53" w14:textId="77777777" w:rsidR="00113028" w:rsidRPr="00915D18" w:rsidRDefault="00113028" w:rsidP="00113028">
                      <w:pPr>
                        <w:jc w:val="center"/>
                        <w:rPr>
                          <w:color w:val="000000" w:themeColor="text1"/>
                        </w:rPr>
                      </w:pPr>
                      <w:r w:rsidRPr="00915D18">
                        <w:rPr>
                          <w:color w:val="000000" w:themeColor="text1"/>
                        </w:rPr>
                        <w:t>Identifisering</w:t>
                      </w:r>
                    </w:p>
                  </w:txbxContent>
                </v:textbox>
              </v:roundrect>
            </w:pict>
          </mc:Fallback>
        </mc:AlternateContent>
      </w:r>
      <w:r w:rsidRPr="00114C0B">
        <w:t xml:space="preserve">   </w:t>
      </w:r>
    </w:p>
    <w:p w14:paraId="45DD2C8F" w14:textId="77777777" w:rsidR="00113028" w:rsidRDefault="00113028" w:rsidP="00113028">
      <w:pPr>
        <w:rPr>
          <w:i/>
        </w:rPr>
      </w:pPr>
      <w:r w:rsidRPr="00114C0B">
        <w:rPr>
          <w:b/>
          <w:i/>
        </w:rPr>
        <w:t>Figur X</w:t>
      </w:r>
      <w:r w:rsidRPr="00114C0B">
        <w:t xml:space="preserve">: </w:t>
      </w:r>
      <w:r w:rsidRPr="00114C0B">
        <w:rPr>
          <w:i/>
        </w:rPr>
        <w:t xml:space="preserve">Flytdiagram over </w:t>
      </w:r>
      <w:r>
        <w:rPr>
          <w:i/>
        </w:rPr>
        <w:t>utvelgelse</w:t>
      </w:r>
      <w:r w:rsidRPr="00114C0B">
        <w:rPr>
          <w:i/>
        </w:rPr>
        <w:t xml:space="preserve"> av studier</w:t>
      </w:r>
    </w:p>
    <w:p w14:paraId="1A2C354F" w14:textId="77777777" w:rsidR="006B56CA" w:rsidRPr="00D91059" w:rsidRDefault="006B56CA" w:rsidP="0031554D">
      <w:pPr>
        <w:rPr>
          <w:lang w:val="nn-NO"/>
        </w:rPr>
      </w:pPr>
    </w:p>
    <w:p w14:paraId="3584D103" w14:textId="77777777" w:rsidR="00525281" w:rsidRDefault="00525281" w:rsidP="00525281">
      <w:pPr>
        <w:pStyle w:val="Overskrift2"/>
      </w:pPr>
      <w:bookmarkStart w:id="40" w:name="_Toc92444982"/>
      <w:r>
        <w:t>Interaktivt forskningskart</w:t>
      </w:r>
      <w:bookmarkEnd w:id="40"/>
    </w:p>
    <w:p w14:paraId="435333C9" w14:textId="212FE569" w:rsidR="00525281" w:rsidRDefault="00525281" w:rsidP="00525281">
      <w:r>
        <w:t>[Forklar hvordan forskningskartet er satt opp; hva «boblene» (segmentene») representerer, hva hovedkategoriene i aksene er, hva farge og størrelse på «boblene» har å si og hvilke kategorier man kan filtrere på. Sett gjerne inn en figur med skjermdump av forskningskartet.]</w:t>
      </w:r>
    </w:p>
    <w:p w14:paraId="4580A411" w14:textId="77777777" w:rsidR="00525281" w:rsidRPr="00A2701C" w:rsidRDefault="00525281" w:rsidP="00525281"/>
    <w:p w14:paraId="2D05D5AB" w14:textId="15383E31" w:rsidR="0031554D" w:rsidRPr="00114C0B" w:rsidRDefault="007C411B" w:rsidP="0031554D">
      <w:pPr>
        <w:pStyle w:val="Overskrift2"/>
      </w:pPr>
      <w:bookmarkStart w:id="41" w:name="_Toc92444983"/>
      <w:r>
        <w:t>Studiekarakteristika</w:t>
      </w:r>
      <w:bookmarkEnd w:id="41"/>
    </w:p>
    <w:p w14:paraId="53E2BCEA" w14:textId="74FD7BC3" w:rsidR="00940A98" w:rsidRPr="004C3B7C" w:rsidRDefault="003D4160" w:rsidP="01BE243B">
      <w:pPr>
        <w:rPr>
          <w:szCs w:val="24"/>
        </w:rPr>
      </w:pPr>
      <w:r w:rsidRPr="004C3B7C">
        <w:rPr>
          <w:szCs w:val="24"/>
        </w:rPr>
        <w:t>Vi inkluderte [xx] unike studier i denne oversikten, beskrevet i [xx] publikasjoner</w:t>
      </w:r>
      <w:r w:rsidR="00830FEF" w:rsidRPr="004C3B7C">
        <w:rPr>
          <w:szCs w:val="24"/>
        </w:rPr>
        <w:t xml:space="preserve"> [(</w:t>
      </w:r>
      <w:r w:rsidR="008E7E2C" w:rsidRPr="004C3B7C">
        <w:rPr>
          <w:szCs w:val="24"/>
        </w:rPr>
        <w:t>vedlegg med referanseliste over inkluderte studier</w:t>
      </w:r>
      <w:r w:rsidR="00830FEF" w:rsidRPr="004C3B7C">
        <w:rPr>
          <w:szCs w:val="24"/>
        </w:rPr>
        <w:t>)]</w:t>
      </w:r>
      <w:r w:rsidRPr="004C3B7C">
        <w:rPr>
          <w:szCs w:val="24"/>
        </w:rPr>
        <w:t xml:space="preserve">. </w:t>
      </w:r>
    </w:p>
    <w:p w14:paraId="3C7634E6" w14:textId="77777777" w:rsidR="00940A98" w:rsidRDefault="00940A98" w:rsidP="00C06D3B">
      <w:pPr>
        <w:rPr>
          <w:sz w:val="24"/>
        </w:rPr>
      </w:pPr>
    </w:p>
    <w:p w14:paraId="1DD837DE" w14:textId="4951D1EB" w:rsidR="00C06D3B" w:rsidRPr="00C13992" w:rsidRDefault="008E7E2C" w:rsidP="008E7E2C">
      <w:pPr>
        <w:pStyle w:val="Overskrift3"/>
      </w:pPr>
      <w:r>
        <w:t>[</w:t>
      </w:r>
      <w:r w:rsidR="00A2701C">
        <w:t>Kategori</w:t>
      </w:r>
      <w:r>
        <w:t>1]</w:t>
      </w:r>
    </w:p>
    <w:p w14:paraId="178A8856" w14:textId="77777777" w:rsidR="00113028" w:rsidRDefault="00113028" w:rsidP="00113028">
      <w:r>
        <w:t>[Beskriv hvordan de inkluderte studiene fordeler seg på de ulike underkategoriene, gjerne illustrert med en figur eller tabell].</w:t>
      </w:r>
    </w:p>
    <w:p w14:paraId="389D0730" w14:textId="77777777" w:rsidR="00113028" w:rsidRDefault="00113028" w:rsidP="00113028"/>
    <w:p w14:paraId="7B297BE6" w14:textId="77777777" w:rsidR="00113028" w:rsidRDefault="00113028" w:rsidP="00113028">
      <w:r>
        <w:rPr>
          <w:noProof/>
        </w:rPr>
        <w:drawing>
          <wp:inline distT="0" distB="0" distL="0" distR="0" wp14:anchorId="018320FE" wp14:editId="1E955C42">
            <wp:extent cx="4572000" cy="2743200"/>
            <wp:effectExtent l="0" t="0" r="0" b="0"/>
            <wp:docPr id="31" name="Diagram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75594CB" w14:textId="46A79499" w:rsidR="006522F9" w:rsidRDefault="006522F9" w:rsidP="006522F9">
      <w:pPr>
        <w:pStyle w:val="Figurtekst"/>
      </w:pPr>
      <w:r w:rsidRPr="00294AC0">
        <w:rPr>
          <w:b/>
        </w:rPr>
        <w:t xml:space="preserve">Figur </w:t>
      </w:r>
      <w:r>
        <w:rPr>
          <w:b/>
        </w:rPr>
        <w:t>2</w:t>
      </w:r>
      <w:r w:rsidRPr="00294AC0">
        <w:rPr>
          <w:b/>
        </w:rPr>
        <w:t>.</w:t>
      </w:r>
      <w:r>
        <w:t xml:space="preserve"> [Kategori1, inkluderte studier (N=x)]</w:t>
      </w:r>
    </w:p>
    <w:p w14:paraId="6218B339" w14:textId="77777777" w:rsidR="007916D1" w:rsidRPr="00D91059" w:rsidRDefault="007916D1" w:rsidP="0031554D">
      <w:pPr>
        <w:rPr>
          <w:lang w:val="nn-NO"/>
        </w:rPr>
      </w:pPr>
    </w:p>
    <w:p w14:paraId="0018CA5E" w14:textId="54B545B1" w:rsidR="00A2701C" w:rsidRPr="00C13992" w:rsidRDefault="00A2701C" w:rsidP="00A2701C">
      <w:pPr>
        <w:pStyle w:val="Overskrift3"/>
      </w:pPr>
      <w:r>
        <w:t>[Kategori2]</w:t>
      </w:r>
    </w:p>
    <w:p w14:paraId="52183404" w14:textId="77777777" w:rsidR="00A2701C" w:rsidRDefault="00A2701C" w:rsidP="00A2701C">
      <w:r>
        <w:t>[Beskriv hvordan de inkluderte studiene fordeler seg på de ulike underkategoriene, gjerne illustrert med en figur eller tabell].</w:t>
      </w:r>
    </w:p>
    <w:p w14:paraId="22913688" w14:textId="6FB7FAAE" w:rsidR="008E7E2C" w:rsidRDefault="008E7E2C" w:rsidP="00A2701C">
      <w:pPr>
        <w:pStyle w:val="Overskrift3"/>
      </w:pPr>
    </w:p>
    <w:p w14:paraId="3080347A" w14:textId="2873B3EF" w:rsidR="008E7E2C" w:rsidRDefault="008E7E2C" w:rsidP="0031554D">
      <w:r>
        <w:t>.</w:t>
      </w:r>
    </w:p>
    <w:p w14:paraId="79CA8F58" w14:textId="0274E4C5" w:rsidR="008E7E2C" w:rsidRDefault="008E7E2C" w:rsidP="0031554D">
      <w:r>
        <w:t>.</w:t>
      </w:r>
    </w:p>
    <w:p w14:paraId="5979004E" w14:textId="15E07056" w:rsidR="008E7E2C" w:rsidRDefault="008E7E2C" w:rsidP="0031554D">
      <w:r>
        <w:t>.</w:t>
      </w:r>
    </w:p>
    <w:p w14:paraId="5E4258B3" w14:textId="6A9942C6" w:rsidR="008E7E2C" w:rsidRDefault="008E7E2C" w:rsidP="0031554D"/>
    <w:p w14:paraId="0C3A33DC" w14:textId="37F09EB5" w:rsidR="00A2701C" w:rsidRPr="00C13992" w:rsidRDefault="00A2701C" w:rsidP="00A2701C">
      <w:pPr>
        <w:pStyle w:val="Overskrift3"/>
      </w:pPr>
      <w:r>
        <w:t>[KategoriX]</w:t>
      </w:r>
    </w:p>
    <w:p w14:paraId="2FE436F8" w14:textId="77777777" w:rsidR="00A2701C" w:rsidRDefault="00A2701C" w:rsidP="00A2701C">
      <w:r>
        <w:t>[Beskriv hvordan de inkluderte studiene fordeler seg på de ulike underkategoriene, gjerne illustrert med en figur eller tabell].</w:t>
      </w:r>
    </w:p>
    <w:p w14:paraId="14A3926E" w14:textId="77777777" w:rsidR="008E7E2C" w:rsidRPr="008E7E2C" w:rsidRDefault="008E7E2C" w:rsidP="0031554D"/>
    <w:p w14:paraId="6E19A238" w14:textId="642E884A" w:rsidR="006B56CA" w:rsidRPr="00114C0B" w:rsidRDefault="008E7E2C" w:rsidP="006B56CA">
      <w:pPr>
        <w:pStyle w:val="Overskrift2"/>
      </w:pPr>
      <w:bookmarkStart w:id="42" w:name="_Toc92444984"/>
      <w:r>
        <w:t>Populasjon</w:t>
      </w:r>
      <w:r w:rsidR="007C411B">
        <w:t>er</w:t>
      </w:r>
      <w:bookmarkEnd w:id="42"/>
    </w:p>
    <w:p w14:paraId="687121EC" w14:textId="11D4910B" w:rsidR="00BD5551" w:rsidRDefault="00BD5551" w:rsidP="00BD5551">
      <w:r w:rsidRPr="00114C0B">
        <w:t>[</w:t>
      </w:r>
      <w:r w:rsidR="00A2701C">
        <w:t>Forklar hvorvidt kodene/underkategoriene er gjensidig utelukkende og om alle koder/underkategorier var aktuelle for alle studier</w:t>
      </w:r>
      <w:r w:rsidR="00537ACB">
        <w:t>.</w:t>
      </w:r>
      <w:r w:rsidRPr="00114C0B">
        <w:t xml:space="preserve">] </w:t>
      </w:r>
    </w:p>
    <w:p w14:paraId="22CCFEFB" w14:textId="4E6B49C0" w:rsidR="00A2701C" w:rsidRDefault="00A2701C" w:rsidP="00BD5551"/>
    <w:p w14:paraId="337FC616" w14:textId="77777777" w:rsidR="00A2701C" w:rsidRPr="00C13992" w:rsidRDefault="00A2701C" w:rsidP="00A2701C">
      <w:pPr>
        <w:pStyle w:val="Overskrift3"/>
      </w:pPr>
      <w:r>
        <w:t>[Kategori1]</w:t>
      </w:r>
    </w:p>
    <w:p w14:paraId="47DF11A8" w14:textId="77777777" w:rsidR="00A2701C" w:rsidRDefault="00A2701C" w:rsidP="00A2701C">
      <w:r>
        <w:t>[Beskriv hvordan de inkluderte studiene fordeler seg på de ulike underkategoriene, gjerne illustrert med en figur eller tabell].</w:t>
      </w:r>
    </w:p>
    <w:p w14:paraId="53B547CD" w14:textId="77777777" w:rsidR="00A2701C" w:rsidRPr="00D91059" w:rsidRDefault="00A2701C" w:rsidP="00A2701C">
      <w:pPr>
        <w:rPr>
          <w:lang w:val="nn-NO"/>
        </w:rPr>
      </w:pPr>
    </w:p>
    <w:p w14:paraId="6C906148" w14:textId="77777777" w:rsidR="00A2701C" w:rsidRPr="00C13992" w:rsidRDefault="00A2701C" w:rsidP="00A2701C">
      <w:pPr>
        <w:pStyle w:val="Overskrift3"/>
      </w:pPr>
      <w:r>
        <w:t>[Kategori2]</w:t>
      </w:r>
    </w:p>
    <w:p w14:paraId="79F0F0E0" w14:textId="77777777" w:rsidR="00A2701C" w:rsidRDefault="00A2701C" w:rsidP="00A2701C">
      <w:r>
        <w:t>[Beskriv hvordan de inkluderte studiene fordeler seg på de ulike underkategoriene, gjerne illustrert med en figur eller tabell].</w:t>
      </w:r>
    </w:p>
    <w:p w14:paraId="2B55CCF8" w14:textId="77777777" w:rsidR="00A2701C" w:rsidRDefault="00A2701C" w:rsidP="00A2701C">
      <w:pPr>
        <w:pStyle w:val="Overskrift3"/>
      </w:pPr>
    </w:p>
    <w:p w14:paraId="15A508DC" w14:textId="77777777" w:rsidR="00A2701C" w:rsidRDefault="00A2701C" w:rsidP="00A2701C">
      <w:r>
        <w:t>.</w:t>
      </w:r>
    </w:p>
    <w:p w14:paraId="77518D53" w14:textId="77777777" w:rsidR="00A2701C" w:rsidRDefault="00A2701C" w:rsidP="00A2701C">
      <w:r>
        <w:t>.</w:t>
      </w:r>
    </w:p>
    <w:p w14:paraId="0EA7AC35" w14:textId="77777777" w:rsidR="00A2701C" w:rsidRDefault="00A2701C" w:rsidP="00A2701C">
      <w:r>
        <w:t>.</w:t>
      </w:r>
    </w:p>
    <w:p w14:paraId="518614E4" w14:textId="77777777" w:rsidR="00A2701C" w:rsidRDefault="00A2701C" w:rsidP="00A2701C"/>
    <w:p w14:paraId="1FDC4C0B" w14:textId="77777777" w:rsidR="00A2701C" w:rsidRPr="00C13992" w:rsidRDefault="00A2701C" w:rsidP="00A2701C">
      <w:pPr>
        <w:pStyle w:val="Overskrift3"/>
      </w:pPr>
      <w:r>
        <w:t>[KategoriX]</w:t>
      </w:r>
    </w:p>
    <w:p w14:paraId="615DF3F9" w14:textId="77777777" w:rsidR="00A2701C" w:rsidRDefault="00A2701C" w:rsidP="00A2701C">
      <w:r>
        <w:t>[Beskriv hvordan de inkluderte studiene fordeler seg på de ulike underkategoriene, gjerne illustrert med en figur eller tabell].</w:t>
      </w:r>
    </w:p>
    <w:p w14:paraId="04F937C6" w14:textId="77777777" w:rsidR="00A2701C" w:rsidRPr="00114C0B" w:rsidRDefault="00A2701C" w:rsidP="00BD5551"/>
    <w:p w14:paraId="5B268337" w14:textId="736636EB" w:rsidR="006B56CA" w:rsidRPr="00FF58AA" w:rsidRDefault="006B56CA" w:rsidP="006B56CA">
      <w:pPr>
        <w:pStyle w:val="NormalWeb"/>
        <w:shd w:val="clear" w:color="auto" w:fill="FFFFFF"/>
        <w:rPr>
          <w:rFonts w:ascii="Arial" w:hAnsi="Arial" w:cs="Arial"/>
          <w:color w:val="000000"/>
          <w:sz w:val="20"/>
          <w:szCs w:val="20"/>
        </w:rPr>
      </w:pPr>
    </w:p>
    <w:p w14:paraId="6F84BF87" w14:textId="6369383F" w:rsidR="006B56CA" w:rsidRPr="00C35EF0" w:rsidRDefault="00A2701C" w:rsidP="006B56CA">
      <w:pPr>
        <w:pStyle w:val="Overskrift2"/>
      </w:pPr>
      <w:bookmarkStart w:id="43" w:name="_Toc92444985"/>
      <w:r>
        <w:t>Intervensjoner (ev. sammenlikninger)</w:t>
      </w:r>
      <w:bookmarkEnd w:id="43"/>
    </w:p>
    <w:p w14:paraId="25751B9D" w14:textId="77777777" w:rsidR="00A2701C" w:rsidRPr="00C13992" w:rsidRDefault="00A2701C" w:rsidP="00A2701C">
      <w:pPr>
        <w:pStyle w:val="Overskrift3"/>
      </w:pPr>
      <w:bookmarkStart w:id="44" w:name="_Toc151761408"/>
      <w:bookmarkStart w:id="45" w:name="_Toc49934052"/>
      <w:bookmarkStart w:id="46" w:name="_Toc150253135"/>
      <w:bookmarkStart w:id="47" w:name="_Toc49934054"/>
      <w:bookmarkStart w:id="48" w:name="_Toc150253136"/>
      <w:r>
        <w:t>[Kategori1]</w:t>
      </w:r>
    </w:p>
    <w:p w14:paraId="18B11700" w14:textId="278CBB22" w:rsidR="00A2701C" w:rsidRDefault="00A2701C" w:rsidP="00A2701C">
      <w:r>
        <w:t>[Beskriv hvordan de inkluderte studiene fordeler seg på de ulike underkategoriene, gjerne illustrert med en figur eller tabell].</w:t>
      </w:r>
    </w:p>
    <w:p w14:paraId="5CF3C4A4" w14:textId="42676D64" w:rsidR="0045636B" w:rsidRDefault="0045636B" w:rsidP="00A2701C"/>
    <w:p w14:paraId="59D7F666" w14:textId="35F38B56" w:rsidR="0045636B" w:rsidRPr="00114C0B" w:rsidRDefault="0045636B" w:rsidP="0045636B">
      <w:pPr>
        <w:spacing w:before="60"/>
        <w:rPr>
          <w:rFonts w:ascii="Arial" w:hAnsi="Arial" w:cs="Arial"/>
          <w:color w:val="000000"/>
          <w:sz w:val="20"/>
          <w:szCs w:val="20"/>
        </w:rPr>
      </w:pPr>
      <w:r w:rsidRPr="00114C0B">
        <w:rPr>
          <w:b/>
          <w:i/>
        </w:rPr>
        <w:t>Tabell 1</w:t>
      </w:r>
      <w:r w:rsidRPr="00114C0B">
        <w:t xml:space="preserve">: </w:t>
      </w:r>
      <w:r>
        <w:rPr>
          <w:i/>
        </w:rPr>
        <w:t>Inkluderte studier om [kategori1]</w:t>
      </w:r>
      <w:r w:rsidRPr="00114C0B">
        <w:rPr>
          <w:i/>
        </w:rPr>
        <w:t xml:space="preserve"> (N=x)</w:t>
      </w:r>
      <w:r w:rsidRPr="00114C0B">
        <w:t xml:space="preserve">    </w:t>
      </w:r>
    </w:p>
    <w:tbl>
      <w:tblPr>
        <w:tblStyle w:val="TableKunnskapssenteret"/>
        <w:tblW w:w="6946" w:type="dxa"/>
        <w:tblLayout w:type="fixed"/>
        <w:tblLook w:val="01E0" w:firstRow="1" w:lastRow="1" w:firstColumn="1" w:lastColumn="1" w:noHBand="0" w:noVBand="0"/>
      </w:tblPr>
      <w:tblGrid>
        <w:gridCol w:w="4253"/>
        <w:gridCol w:w="2693"/>
      </w:tblGrid>
      <w:tr w:rsidR="0045636B" w14:paraId="6C88575C" w14:textId="77777777" w:rsidTr="0045636B">
        <w:trPr>
          <w:cnfStyle w:val="100000000000" w:firstRow="1" w:lastRow="0" w:firstColumn="0" w:lastColumn="0" w:oddVBand="0" w:evenVBand="0" w:oddHBand="0" w:evenHBand="0" w:firstRowFirstColumn="0" w:firstRowLastColumn="0" w:lastRowFirstColumn="0" w:lastRowLastColumn="0"/>
        </w:trPr>
        <w:tc>
          <w:tcPr>
            <w:tcW w:w="4253" w:type="dxa"/>
          </w:tcPr>
          <w:p w14:paraId="4D1490A1" w14:textId="66503FB2" w:rsidR="0045636B" w:rsidRDefault="0045636B" w:rsidP="0045636B">
            <w:r>
              <w:t xml:space="preserve">Type [kategori1] </w:t>
            </w:r>
          </w:p>
        </w:tc>
        <w:tc>
          <w:tcPr>
            <w:tcW w:w="2693" w:type="dxa"/>
          </w:tcPr>
          <w:p w14:paraId="28FD47B5" w14:textId="022575D9" w:rsidR="0045636B" w:rsidRDefault="0045636B" w:rsidP="0045636B">
            <w:pPr>
              <w:rPr>
                <w:b w:val="0"/>
              </w:rPr>
            </w:pPr>
            <w:r>
              <w:t>[Antall studier]</w:t>
            </w:r>
          </w:p>
        </w:tc>
      </w:tr>
      <w:tr w:rsidR="0045636B" w14:paraId="72902F71" w14:textId="77777777" w:rsidTr="0045636B">
        <w:tc>
          <w:tcPr>
            <w:tcW w:w="4253" w:type="dxa"/>
          </w:tcPr>
          <w:p w14:paraId="458C4F0B" w14:textId="240A32B2" w:rsidR="0045636B" w:rsidRDefault="0045636B" w:rsidP="0045636B">
            <w:pPr>
              <w:rPr>
                <w:b/>
              </w:rPr>
            </w:pPr>
            <w:r>
              <w:t>[Underkategori1.1]</w:t>
            </w:r>
          </w:p>
        </w:tc>
        <w:tc>
          <w:tcPr>
            <w:tcW w:w="2693" w:type="dxa"/>
          </w:tcPr>
          <w:p w14:paraId="32C1451E" w14:textId="77FE3586" w:rsidR="0045636B" w:rsidRDefault="0045636B" w:rsidP="0045636B">
            <w:r>
              <w:t>[xx]</w:t>
            </w:r>
          </w:p>
        </w:tc>
      </w:tr>
      <w:tr w:rsidR="0045636B" w14:paraId="2464CAD9" w14:textId="77777777" w:rsidTr="0045636B">
        <w:tc>
          <w:tcPr>
            <w:tcW w:w="4253" w:type="dxa"/>
          </w:tcPr>
          <w:p w14:paraId="2078F24C" w14:textId="1F5C71CB" w:rsidR="0045636B" w:rsidRDefault="0045636B" w:rsidP="0045636B">
            <w:pPr>
              <w:rPr>
                <w:b/>
              </w:rPr>
            </w:pPr>
            <w:r>
              <w:t>[Underkategori1.2]</w:t>
            </w:r>
          </w:p>
        </w:tc>
        <w:tc>
          <w:tcPr>
            <w:tcW w:w="2693" w:type="dxa"/>
          </w:tcPr>
          <w:p w14:paraId="5AF404FB" w14:textId="48C978C0" w:rsidR="0045636B" w:rsidRDefault="0045636B" w:rsidP="0045636B">
            <w:r>
              <w:t>[xx]</w:t>
            </w:r>
          </w:p>
        </w:tc>
      </w:tr>
    </w:tbl>
    <w:p w14:paraId="14DC75FD" w14:textId="77777777" w:rsidR="0045636B" w:rsidRDefault="0045636B" w:rsidP="00A2701C"/>
    <w:p w14:paraId="5CCC20FB" w14:textId="77777777" w:rsidR="00A2701C" w:rsidRPr="00D91059" w:rsidRDefault="00A2701C" w:rsidP="00A2701C">
      <w:pPr>
        <w:rPr>
          <w:lang w:val="nn-NO"/>
        </w:rPr>
      </w:pPr>
    </w:p>
    <w:p w14:paraId="1E1A300D" w14:textId="77777777" w:rsidR="00A2701C" w:rsidRPr="00C13992" w:rsidRDefault="00A2701C" w:rsidP="00A2701C">
      <w:pPr>
        <w:pStyle w:val="Overskrift3"/>
      </w:pPr>
      <w:r>
        <w:t>[Kategori2]</w:t>
      </w:r>
    </w:p>
    <w:p w14:paraId="6DB227A7" w14:textId="77777777" w:rsidR="00A2701C" w:rsidRDefault="00A2701C" w:rsidP="00A2701C">
      <w:r>
        <w:t>[Beskriv hvordan de inkluderte studiene fordeler seg på de ulike underkategoriene, gjerne illustrert med en figur eller tabell].</w:t>
      </w:r>
    </w:p>
    <w:p w14:paraId="66A83610" w14:textId="77777777" w:rsidR="00A2701C" w:rsidRDefault="00A2701C" w:rsidP="00A2701C">
      <w:pPr>
        <w:pStyle w:val="Overskrift3"/>
      </w:pPr>
    </w:p>
    <w:p w14:paraId="5E2F0284" w14:textId="77777777" w:rsidR="00A2701C" w:rsidRDefault="00A2701C" w:rsidP="00A2701C">
      <w:r>
        <w:t>.</w:t>
      </w:r>
    </w:p>
    <w:p w14:paraId="4C8061B6" w14:textId="77777777" w:rsidR="00A2701C" w:rsidRDefault="00A2701C" w:rsidP="00A2701C">
      <w:r>
        <w:t>.</w:t>
      </w:r>
    </w:p>
    <w:p w14:paraId="74316233" w14:textId="77777777" w:rsidR="00A2701C" w:rsidRDefault="00A2701C" w:rsidP="00A2701C">
      <w:r>
        <w:t>.</w:t>
      </w:r>
    </w:p>
    <w:p w14:paraId="25912BA0" w14:textId="77777777" w:rsidR="00A2701C" w:rsidRDefault="00A2701C" w:rsidP="00A2701C"/>
    <w:p w14:paraId="4D435E95" w14:textId="77777777" w:rsidR="00A2701C" w:rsidRPr="00C13992" w:rsidRDefault="00A2701C" w:rsidP="00A2701C">
      <w:pPr>
        <w:pStyle w:val="Overskrift3"/>
      </w:pPr>
      <w:r>
        <w:t>[KategoriX]</w:t>
      </w:r>
    </w:p>
    <w:p w14:paraId="2C906295" w14:textId="77777777" w:rsidR="00A2701C" w:rsidRDefault="00A2701C" w:rsidP="00A2701C">
      <w:r>
        <w:t>[Beskriv hvordan de inkluderte studiene fordeler seg på de ulike underkategoriene, gjerne illustrert med en figur eller tabell].</w:t>
      </w:r>
    </w:p>
    <w:p w14:paraId="72171772" w14:textId="532B61DC" w:rsidR="00A77500" w:rsidRDefault="00A77500" w:rsidP="00A77500">
      <w:pPr>
        <w:rPr>
          <w:highlight w:val="yellow"/>
        </w:rPr>
      </w:pPr>
    </w:p>
    <w:p w14:paraId="425619ED" w14:textId="1F49AB5C" w:rsidR="00A2701C" w:rsidRDefault="00A2701C" w:rsidP="00A2701C">
      <w:pPr>
        <w:pStyle w:val="Overskrift2"/>
      </w:pPr>
      <w:bookmarkStart w:id="49" w:name="_Toc92444986"/>
      <w:r w:rsidRPr="00A2701C">
        <w:t>Utfall</w:t>
      </w:r>
      <w:bookmarkEnd w:id="49"/>
    </w:p>
    <w:p w14:paraId="25D3FB22" w14:textId="77777777" w:rsidR="00A2701C" w:rsidRPr="00C13992" w:rsidRDefault="00A2701C" w:rsidP="00A2701C">
      <w:pPr>
        <w:pStyle w:val="Overskrift3"/>
      </w:pPr>
      <w:r>
        <w:t>[Kategori1]</w:t>
      </w:r>
    </w:p>
    <w:p w14:paraId="505615A7" w14:textId="77777777" w:rsidR="00A2701C" w:rsidRDefault="00A2701C" w:rsidP="00A2701C">
      <w:r>
        <w:t>[Beskriv hvordan de inkluderte studiene fordeler seg på de ulike underkategoriene, gjerne illustrert med en figur eller tabell].</w:t>
      </w:r>
    </w:p>
    <w:p w14:paraId="11897A64" w14:textId="77777777" w:rsidR="00A2701C" w:rsidRPr="00D91059" w:rsidRDefault="00A2701C" w:rsidP="00A2701C">
      <w:pPr>
        <w:rPr>
          <w:lang w:val="nn-NO"/>
        </w:rPr>
      </w:pPr>
    </w:p>
    <w:p w14:paraId="6229162F" w14:textId="77777777" w:rsidR="00A2701C" w:rsidRPr="00C13992" w:rsidRDefault="00A2701C" w:rsidP="00A2701C">
      <w:pPr>
        <w:pStyle w:val="Overskrift3"/>
      </w:pPr>
      <w:r>
        <w:lastRenderedPageBreak/>
        <w:t>[Kategori2]</w:t>
      </w:r>
    </w:p>
    <w:p w14:paraId="5D44EA54" w14:textId="77777777" w:rsidR="00A2701C" w:rsidRDefault="00A2701C" w:rsidP="00A2701C">
      <w:r>
        <w:t>[Beskriv hvordan de inkluderte studiene fordeler seg på de ulike underkategoriene, gjerne illustrert med en figur eller tabell].</w:t>
      </w:r>
    </w:p>
    <w:p w14:paraId="37DE8FE1" w14:textId="77777777" w:rsidR="00A2701C" w:rsidRDefault="00A2701C" w:rsidP="00A2701C">
      <w:pPr>
        <w:pStyle w:val="Overskrift3"/>
      </w:pPr>
    </w:p>
    <w:p w14:paraId="70426BC6" w14:textId="77777777" w:rsidR="00A2701C" w:rsidRDefault="00A2701C" w:rsidP="00A2701C">
      <w:r>
        <w:t>.</w:t>
      </w:r>
    </w:p>
    <w:p w14:paraId="3F2D7E3F" w14:textId="77777777" w:rsidR="00A2701C" w:rsidRDefault="00A2701C" w:rsidP="00A2701C">
      <w:r>
        <w:t>.</w:t>
      </w:r>
    </w:p>
    <w:p w14:paraId="4F50FF57" w14:textId="77777777" w:rsidR="00A2701C" w:rsidRDefault="00A2701C" w:rsidP="00A2701C">
      <w:r>
        <w:t>.</w:t>
      </w:r>
    </w:p>
    <w:p w14:paraId="71609F3E" w14:textId="77777777" w:rsidR="00A2701C" w:rsidRDefault="00A2701C" w:rsidP="00A2701C"/>
    <w:p w14:paraId="22CA0A48" w14:textId="77777777" w:rsidR="00A2701C" w:rsidRPr="00C13992" w:rsidRDefault="00A2701C" w:rsidP="00A2701C">
      <w:pPr>
        <w:pStyle w:val="Overskrift3"/>
      </w:pPr>
      <w:r>
        <w:t>[KategoriX]</w:t>
      </w:r>
    </w:p>
    <w:p w14:paraId="3BF93044" w14:textId="77777777" w:rsidR="00A2701C" w:rsidRDefault="00A2701C" w:rsidP="00A2701C">
      <w:r>
        <w:t>[Beskriv hvordan de inkluderte studiene fordeler seg på de ulike underkategoriene, gjerne illustrert med en figur eller tabell].</w:t>
      </w:r>
    </w:p>
    <w:p w14:paraId="683FACC1" w14:textId="51147406" w:rsidR="00A2701C" w:rsidRDefault="00A2701C" w:rsidP="00A2701C"/>
    <w:p w14:paraId="7AEB72C9" w14:textId="77777777" w:rsidR="00B57613" w:rsidRDefault="00196AC0">
      <w:pPr>
        <w:pStyle w:val="Overskrift1"/>
      </w:pPr>
      <w:bookmarkStart w:id="50" w:name="_Toc92444987"/>
      <w:bookmarkEnd w:id="44"/>
      <w:bookmarkEnd w:id="45"/>
      <w:bookmarkEnd w:id="46"/>
      <w:r>
        <w:lastRenderedPageBreak/>
        <w:t>Diskusjon</w:t>
      </w:r>
      <w:bookmarkEnd w:id="47"/>
      <w:bookmarkEnd w:id="48"/>
      <w:bookmarkEnd w:id="50"/>
    </w:p>
    <w:p w14:paraId="359F8B52" w14:textId="77777777" w:rsidR="004B1700" w:rsidRPr="00A76DD8" w:rsidRDefault="00735ABC" w:rsidP="004B1700">
      <w:pPr>
        <w:pStyle w:val="Overskrift2"/>
      </w:pPr>
      <w:bookmarkStart w:id="51" w:name="_Toc92444988"/>
      <w:r w:rsidRPr="00A76DD8">
        <w:t>Hovedfunn</w:t>
      </w:r>
      <w:bookmarkEnd w:id="51"/>
    </w:p>
    <w:p w14:paraId="44B09DD5" w14:textId="0E0CD71E" w:rsidR="00E52DD8" w:rsidRPr="00114C0B" w:rsidRDefault="00940A98" w:rsidP="00E52DD8">
      <w:r>
        <w:t>[</w:t>
      </w:r>
      <w:r w:rsidR="00AE2CE6" w:rsidRPr="00AE2CE6">
        <w:t xml:space="preserve">Gi en kortfattet oppsummering av de viktigste resultatene i </w:t>
      </w:r>
      <w:r w:rsidR="006522F9">
        <w:t>forskningskartet</w:t>
      </w:r>
      <w:r w:rsidR="00AE2CE6" w:rsidRPr="00AE2CE6">
        <w:t xml:space="preserve">, det vil si de som omfattes av hovedmålet beskrevet </w:t>
      </w:r>
      <w:r w:rsidR="00AE2CE6">
        <w:t>i</w:t>
      </w:r>
      <w:r w:rsidR="00AE2CE6" w:rsidRPr="00AE2CE6">
        <w:t xml:space="preserve"> innledningen</w:t>
      </w:r>
      <w:r>
        <w:t>.</w:t>
      </w:r>
      <w:r>
        <w:rPr>
          <w:sz w:val="24"/>
        </w:rPr>
        <w:t>]</w:t>
      </w:r>
      <w:r w:rsidR="00E52DD8" w:rsidRPr="00114C0B">
        <w:t xml:space="preserve"> </w:t>
      </w:r>
    </w:p>
    <w:p w14:paraId="46A3D470" w14:textId="77777777" w:rsidR="0036663A" w:rsidRDefault="0036663A" w:rsidP="00F14F21"/>
    <w:p w14:paraId="1CA4D0C7" w14:textId="77777777" w:rsidR="006522F9" w:rsidRPr="00D91059" w:rsidRDefault="006522F9" w:rsidP="006522F9">
      <w:pPr>
        <w:pStyle w:val="Overskrift2"/>
      </w:pPr>
      <w:bookmarkStart w:id="52" w:name="_Toc92444989"/>
      <w:r w:rsidRPr="00D91059">
        <w:t>Kunnskapshull</w:t>
      </w:r>
      <w:bookmarkEnd w:id="52"/>
    </w:p>
    <w:p w14:paraId="79EA3277" w14:textId="1AE3AE88" w:rsidR="006522F9" w:rsidRDefault="006522F9" w:rsidP="006522F9">
      <w:pPr>
        <w:rPr>
          <w:iCs/>
        </w:rPr>
      </w:pPr>
      <w:r>
        <w:rPr>
          <w:iCs/>
        </w:rPr>
        <w:t>[</w:t>
      </w:r>
      <w:r w:rsidRPr="00FD013B">
        <w:rPr>
          <w:iCs/>
        </w:rPr>
        <w:t xml:space="preserve">Oppsummer </w:t>
      </w:r>
      <w:r w:rsidR="00EB1AAB">
        <w:rPr>
          <w:iCs/>
        </w:rPr>
        <w:t>kategorier, ev. kombinasjoner av kategorier, som har få eller ingen studier</w:t>
      </w:r>
      <w:r w:rsidRPr="00FD013B">
        <w:rPr>
          <w:iCs/>
        </w:rPr>
        <w:t>.</w:t>
      </w:r>
      <w:r w:rsidR="00EB1AAB">
        <w:rPr>
          <w:iCs/>
        </w:rPr>
        <w:t xml:space="preserve"> Reflekter rundt implikasjonene av dette</w:t>
      </w:r>
      <w:r w:rsidR="001D0248">
        <w:rPr>
          <w:iCs/>
        </w:rPr>
        <w:t>.</w:t>
      </w:r>
      <w:r>
        <w:rPr>
          <w:iCs/>
        </w:rPr>
        <w:t>]</w:t>
      </w:r>
    </w:p>
    <w:p w14:paraId="655BFED6" w14:textId="77777777" w:rsidR="006522F9" w:rsidRPr="00FD013B" w:rsidRDefault="006522F9" w:rsidP="006522F9">
      <w:pPr>
        <w:rPr>
          <w:iCs/>
        </w:rPr>
      </w:pPr>
    </w:p>
    <w:p w14:paraId="1F6A8090" w14:textId="41E0E566" w:rsidR="004B1700" w:rsidRPr="00A76DD8" w:rsidRDefault="004C3B7C" w:rsidP="004B1700">
      <w:pPr>
        <w:pStyle w:val="Overskrift2"/>
      </w:pPr>
      <w:bookmarkStart w:id="53" w:name="_Toc92444990"/>
      <w:r>
        <w:t>Styrker og b</w:t>
      </w:r>
      <w:r w:rsidR="00DB516C">
        <w:t>egrensninger</w:t>
      </w:r>
      <w:r w:rsidR="00BF672C">
        <w:t xml:space="preserve"> ved </w:t>
      </w:r>
      <w:r w:rsidR="006522F9">
        <w:t>dette forskningskartet</w:t>
      </w:r>
      <w:bookmarkEnd w:id="53"/>
    </w:p>
    <w:p w14:paraId="53D2E203" w14:textId="3F212C74" w:rsidR="00DB516C" w:rsidRPr="00DB516C" w:rsidRDefault="00940A98" w:rsidP="00DB516C">
      <w:r>
        <w:t>[</w:t>
      </w:r>
      <w:r w:rsidR="00DB516C" w:rsidRPr="00DB516C">
        <w:t xml:space="preserve">Oppgi </w:t>
      </w:r>
      <w:r w:rsidR="004C3B7C">
        <w:t xml:space="preserve">styrker og </w:t>
      </w:r>
      <w:r w:rsidR="00DB516C" w:rsidRPr="00DB516C">
        <w:t xml:space="preserve">ev. </w:t>
      </w:r>
      <w:r w:rsidR="00EB1AAB">
        <w:t>metodiske begrensninger ved kartleggingsprosessen</w:t>
      </w:r>
      <w:r w:rsidR="00DB516C" w:rsidRPr="00DB516C">
        <w:t>, og reflekter rundt disse.</w:t>
      </w:r>
      <w:r>
        <w:t>]</w:t>
      </w:r>
      <w:r w:rsidR="00DB516C" w:rsidRPr="00DB516C">
        <w:t xml:space="preserve"> </w:t>
      </w:r>
    </w:p>
    <w:p w14:paraId="3BF223C3" w14:textId="315CE2D7" w:rsidR="0036663A" w:rsidRPr="00A76DD8" w:rsidRDefault="0036663A" w:rsidP="002A140B"/>
    <w:p w14:paraId="24505210" w14:textId="7823DE8A" w:rsidR="00200192" w:rsidRPr="00A5408D" w:rsidRDefault="00200192" w:rsidP="00632BF4"/>
    <w:p w14:paraId="386907B4" w14:textId="77777777" w:rsidR="00200192" w:rsidRPr="00A5408D" w:rsidRDefault="00200192" w:rsidP="00200192"/>
    <w:p w14:paraId="72A9BE96" w14:textId="77777777" w:rsidR="00200192" w:rsidRPr="00252BF9" w:rsidRDefault="00FD013B" w:rsidP="00FD013B">
      <w:r w:rsidRPr="00C13992">
        <w:t> </w:t>
      </w:r>
    </w:p>
    <w:p w14:paraId="75018197" w14:textId="77777777" w:rsidR="00384D12" w:rsidRPr="00C13992" w:rsidRDefault="00384D12" w:rsidP="002129FD"/>
    <w:p w14:paraId="55D57CDC" w14:textId="77777777" w:rsidR="00B57613" w:rsidRPr="00D91059" w:rsidRDefault="00196AC0">
      <w:pPr>
        <w:pStyle w:val="Overskrift1"/>
        <w:rPr>
          <w:rFonts w:cs="Arial"/>
        </w:rPr>
      </w:pPr>
      <w:bookmarkStart w:id="54" w:name="_Toc49934056"/>
      <w:bookmarkStart w:id="55" w:name="_Toc150253137"/>
      <w:bookmarkStart w:id="56" w:name="_Toc92444991"/>
      <w:r w:rsidRPr="00D91059">
        <w:rPr>
          <w:rFonts w:cs="Arial"/>
        </w:rPr>
        <w:lastRenderedPageBreak/>
        <w:t>Konklusjon</w:t>
      </w:r>
      <w:bookmarkEnd w:id="54"/>
      <w:bookmarkEnd w:id="55"/>
      <w:bookmarkEnd w:id="56"/>
      <w:r w:rsidRPr="00D91059">
        <w:rPr>
          <w:rFonts w:cs="Arial"/>
        </w:rPr>
        <w:t xml:space="preserve"> </w:t>
      </w:r>
    </w:p>
    <w:p w14:paraId="7A23D943" w14:textId="77777777" w:rsidR="000E098C" w:rsidRPr="000E098C" w:rsidRDefault="000E098C" w:rsidP="000E098C">
      <w:r w:rsidRPr="000E098C">
        <w:rPr>
          <w:sz w:val="24"/>
        </w:rPr>
        <w:t>[</w:t>
      </w:r>
      <w:r w:rsidRPr="000E098C">
        <w:t>Te</w:t>
      </w:r>
      <w:r w:rsidR="00200192">
        <w:t>kst</w:t>
      </w:r>
      <w:r w:rsidRPr="000E098C">
        <w:t>]</w:t>
      </w:r>
    </w:p>
    <w:p w14:paraId="4C52DB45" w14:textId="77777777" w:rsidR="0036663A" w:rsidRPr="00D91059" w:rsidRDefault="0036663A" w:rsidP="00906D39"/>
    <w:p w14:paraId="21B2D0B1" w14:textId="77777777" w:rsidR="002B051E" w:rsidRPr="00D91059" w:rsidRDefault="002B051E">
      <w:pPr>
        <w:rPr>
          <w:rStyle w:val="instruksjonstekst2"/>
          <w:highlight w:val="yellow"/>
        </w:rPr>
      </w:pPr>
    </w:p>
    <w:p w14:paraId="63FCDBFB" w14:textId="77777777" w:rsidR="002B051E" w:rsidRPr="00D91059" w:rsidRDefault="002B051E">
      <w:pPr>
        <w:rPr>
          <w:rStyle w:val="instruksjonstekst2"/>
          <w:highlight w:val="yellow"/>
        </w:rPr>
      </w:pPr>
    </w:p>
    <w:p w14:paraId="76902989" w14:textId="77777777" w:rsidR="002B051E" w:rsidRPr="00D91059" w:rsidRDefault="002B051E">
      <w:pPr>
        <w:rPr>
          <w:rStyle w:val="instruksjonstekst2"/>
          <w:highlight w:val="yellow"/>
        </w:rPr>
      </w:pPr>
    </w:p>
    <w:p w14:paraId="1396688E" w14:textId="77777777" w:rsidR="002B051E" w:rsidRPr="00D91059" w:rsidRDefault="002B051E">
      <w:pPr>
        <w:rPr>
          <w:rStyle w:val="instruksjonstekst2"/>
          <w:highlight w:val="yellow"/>
        </w:rPr>
      </w:pPr>
    </w:p>
    <w:p w14:paraId="0C35C5C3" w14:textId="77777777" w:rsidR="002B051E" w:rsidRPr="00D91059" w:rsidRDefault="002B051E">
      <w:pPr>
        <w:rPr>
          <w:rStyle w:val="instruksjonstekst2"/>
          <w:highlight w:val="yellow"/>
        </w:rPr>
      </w:pPr>
    </w:p>
    <w:p w14:paraId="05F089D5" w14:textId="77777777" w:rsidR="002B051E" w:rsidRPr="00D91059" w:rsidRDefault="002B051E">
      <w:pPr>
        <w:rPr>
          <w:rStyle w:val="instruksjonstekst2"/>
          <w:highlight w:val="yellow"/>
        </w:rPr>
      </w:pPr>
    </w:p>
    <w:p w14:paraId="77E4687F" w14:textId="77777777" w:rsidR="002B051E" w:rsidRPr="00D91059" w:rsidRDefault="002B051E">
      <w:pPr>
        <w:rPr>
          <w:rStyle w:val="instruksjonstekst2"/>
          <w:highlight w:val="yellow"/>
        </w:rPr>
      </w:pPr>
    </w:p>
    <w:p w14:paraId="1089D237" w14:textId="77777777" w:rsidR="002B051E" w:rsidRPr="00D91059" w:rsidRDefault="002B051E">
      <w:pPr>
        <w:rPr>
          <w:rStyle w:val="instruksjonstekst2"/>
          <w:highlight w:val="yellow"/>
        </w:rPr>
      </w:pPr>
    </w:p>
    <w:p w14:paraId="1252480C" w14:textId="77777777" w:rsidR="002B051E" w:rsidRPr="00D91059" w:rsidRDefault="002B051E">
      <w:pPr>
        <w:rPr>
          <w:rStyle w:val="instruksjonstekst2"/>
          <w:highlight w:val="yellow"/>
        </w:rPr>
      </w:pPr>
    </w:p>
    <w:p w14:paraId="79A2B372" w14:textId="77777777" w:rsidR="002B051E" w:rsidRPr="00D91059" w:rsidRDefault="002B051E">
      <w:pPr>
        <w:rPr>
          <w:rStyle w:val="instruksjonstekst2"/>
          <w:highlight w:val="yellow"/>
        </w:rPr>
      </w:pPr>
    </w:p>
    <w:p w14:paraId="71CB1A5E" w14:textId="77777777" w:rsidR="002B051E" w:rsidRPr="00D91059" w:rsidRDefault="002B051E">
      <w:pPr>
        <w:rPr>
          <w:rStyle w:val="instruksjonstekst2"/>
          <w:highlight w:val="yellow"/>
        </w:rPr>
      </w:pPr>
    </w:p>
    <w:p w14:paraId="17BF6F07" w14:textId="77777777" w:rsidR="002B051E" w:rsidRPr="00D91059" w:rsidRDefault="002B051E">
      <w:pPr>
        <w:rPr>
          <w:rStyle w:val="instruksjonstekst2"/>
          <w:highlight w:val="yellow"/>
        </w:rPr>
      </w:pPr>
    </w:p>
    <w:p w14:paraId="26132228" w14:textId="77777777" w:rsidR="002B051E" w:rsidRPr="00D91059" w:rsidRDefault="002B051E">
      <w:pPr>
        <w:rPr>
          <w:rStyle w:val="instruksjonstekst2"/>
          <w:highlight w:val="yellow"/>
        </w:rPr>
      </w:pPr>
    </w:p>
    <w:p w14:paraId="47121E5D" w14:textId="77777777" w:rsidR="002B051E" w:rsidRPr="00D91059" w:rsidRDefault="002B051E">
      <w:pPr>
        <w:rPr>
          <w:rStyle w:val="instruksjonstekst2"/>
          <w:highlight w:val="yellow"/>
        </w:rPr>
      </w:pPr>
    </w:p>
    <w:p w14:paraId="1D23BAB7" w14:textId="77777777" w:rsidR="002B051E" w:rsidRPr="00D91059" w:rsidRDefault="002B051E">
      <w:pPr>
        <w:rPr>
          <w:rStyle w:val="instruksjonstekst2"/>
          <w:highlight w:val="yellow"/>
        </w:rPr>
      </w:pPr>
    </w:p>
    <w:p w14:paraId="7EBECBA7" w14:textId="77777777" w:rsidR="002B051E" w:rsidRPr="00D91059" w:rsidRDefault="002B051E">
      <w:pPr>
        <w:rPr>
          <w:rStyle w:val="instruksjonstekst2"/>
          <w:highlight w:val="yellow"/>
        </w:rPr>
      </w:pPr>
    </w:p>
    <w:p w14:paraId="7897C950" w14:textId="77777777" w:rsidR="002B051E" w:rsidRPr="00D91059" w:rsidRDefault="002B051E">
      <w:pPr>
        <w:rPr>
          <w:rStyle w:val="instruksjonstekst2"/>
          <w:highlight w:val="yellow"/>
        </w:rPr>
      </w:pPr>
    </w:p>
    <w:p w14:paraId="721307CF" w14:textId="77777777" w:rsidR="002B051E" w:rsidRPr="00D91059" w:rsidRDefault="002B051E">
      <w:pPr>
        <w:rPr>
          <w:rStyle w:val="instruksjonstekst2"/>
          <w:highlight w:val="yellow"/>
        </w:rPr>
      </w:pPr>
    </w:p>
    <w:p w14:paraId="5F1F72E1" w14:textId="77777777" w:rsidR="002B051E" w:rsidRPr="00D91059" w:rsidRDefault="002B051E">
      <w:pPr>
        <w:rPr>
          <w:rStyle w:val="instruksjonstekst2"/>
          <w:highlight w:val="yellow"/>
        </w:rPr>
      </w:pPr>
    </w:p>
    <w:p w14:paraId="5487041E" w14:textId="77777777" w:rsidR="002B051E" w:rsidRPr="00D91059" w:rsidRDefault="002B051E">
      <w:pPr>
        <w:rPr>
          <w:rStyle w:val="instruksjonstekst2"/>
          <w:highlight w:val="yellow"/>
        </w:rPr>
      </w:pPr>
    </w:p>
    <w:p w14:paraId="5AB5DFB1" w14:textId="77777777" w:rsidR="002B051E" w:rsidRPr="00D91059" w:rsidRDefault="002B051E">
      <w:pPr>
        <w:rPr>
          <w:rStyle w:val="instruksjonstekst2"/>
          <w:highlight w:val="yellow"/>
        </w:rPr>
      </w:pPr>
    </w:p>
    <w:p w14:paraId="0E537F9E" w14:textId="77777777" w:rsidR="002B051E" w:rsidRPr="00D91059" w:rsidRDefault="002B051E">
      <w:pPr>
        <w:rPr>
          <w:rStyle w:val="instruksjonstekst2"/>
          <w:highlight w:val="yellow"/>
        </w:rPr>
      </w:pPr>
    </w:p>
    <w:p w14:paraId="34537C9B" w14:textId="77777777" w:rsidR="002B051E" w:rsidRPr="00D91059" w:rsidRDefault="002B051E">
      <w:pPr>
        <w:rPr>
          <w:rStyle w:val="instruksjonstekst2"/>
          <w:highlight w:val="yellow"/>
        </w:rPr>
      </w:pPr>
    </w:p>
    <w:p w14:paraId="01E02698" w14:textId="77777777" w:rsidR="00B57613" w:rsidRPr="00D91059" w:rsidRDefault="00B57613">
      <w:pPr>
        <w:sectPr w:rsidR="00B57613" w:rsidRPr="00D91059">
          <w:pgSz w:w="11901" w:h="16840"/>
          <w:pgMar w:top="1021" w:right="2268" w:bottom="1247" w:left="1418" w:header="0" w:footer="680" w:gutter="0"/>
          <w:pgNumType w:chapStyle="1"/>
          <w:cols w:space="708"/>
        </w:sectPr>
      </w:pPr>
    </w:p>
    <w:p w14:paraId="0F35585C" w14:textId="48ACB01E" w:rsidR="00B57613" w:rsidRDefault="00196AC0">
      <w:pPr>
        <w:pStyle w:val="Overskrift1"/>
      </w:pPr>
      <w:bookmarkStart w:id="57" w:name="_Toc151761411"/>
      <w:bookmarkStart w:id="58" w:name="_Toc49934058"/>
      <w:bookmarkStart w:id="59" w:name="_Toc150253139"/>
      <w:bookmarkStart w:id="60" w:name="_Toc92444992"/>
      <w:r w:rsidRPr="00D91059">
        <w:lastRenderedPageBreak/>
        <w:t>Referanser</w:t>
      </w:r>
      <w:bookmarkEnd w:id="57"/>
      <w:bookmarkEnd w:id="58"/>
      <w:bookmarkEnd w:id="59"/>
      <w:bookmarkEnd w:id="60"/>
    </w:p>
    <w:p w14:paraId="6E6D2F4B" w14:textId="25A385FE" w:rsidR="00B05289" w:rsidRDefault="00B05289" w:rsidP="00B05289">
      <w:pPr>
        <w:pStyle w:val="Listeavsnitt"/>
        <w:numPr>
          <w:ilvl w:val="0"/>
          <w:numId w:val="36"/>
        </w:numPr>
      </w:pPr>
      <w:r>
        <w:t>Ref til egen prosjekplan</w:t>
      </w:r>
    </w:p>
    <w:p w14:paraId="644C4B1B" w14:textId="77777777" w:rsidR="00B05289" w:rsidRDefault="00B05289" w:rsidP="00B05289">
      <w:pPr>
        <w:pStyle w:val="Listeavsnitt"/>
        <w:numPr>
          <w:ilvl w:val="0"/>
          <w:numId w:val="36"/>
        </w:numPr>
        <w:rPr>
          <w:rStyle w:val="author"/>
          <w:rFonts w:cs="Open Sans"/>
          <w:color w:val="1C1D1E"/>
          <w:szCs w:val="22"/>
        </w:rPr>
      </w:pPr>
      <w:r w:rsidRPr="00A76427">
        <w:rPr>
          <w:rStyle w:val="author"/>
          <w:rFonts w:cs="Open Sans"/>
          <w:color w:val="1C1D1E"/>
          <w:szCs w:val="22"/>
          <w:lang w:val="nb-NO"/>
        </w:rPr>
        <w:t xml:space="preserve">Område for helsetjenester i Folkehelseinstituttet. Slik oppsummerer vi forskning. </w:t>
      </w:r>
      <w:r w:rsidRPr="00B05289">
        <w:rPr>
          <w:rStyle w:val="author"/>
          <w:rFonts w:cs="Open Sans"/>
          <w:color w:val="1C1D1E"/>
          <w:szCs w:val="22"/>
        </w:rPr>
        <w:t>Håndbok for Folkehelseinstituttet. 4. reviderte utg. Oslo: Område for</w:t>
      </w:r>
      <w:r>
        <w:rPr>
          <w:rStyle w:val="author"/>
          <w:rFonts w:cs="Open Sans"/>
          <w:color w:val="1C1D1E"/>
          <w:szCs w:val="22"/>
        </w:rPr>
        <w:t xml:space="preserve"> </w:t>
      </w:r>
      <w:r w:rsidRPr="00B05289">
        <w:rPr>
          <w:rStyle w:val="author"/>
          <w:rFonts w:cs="Open Sans"/>
          <w:color w:val="1C1D1E"/>
          <w:szCs w:val="22"/>
        </w:rPr>
        <w:t xml:space="preserve">helsetjenester i Folkehelseinstituttet; 2018. Tilgjengelig fra: </w:t>
      </w:r>
    </w:p>
    <w:p w14:paraId="77AE6AC2" w14:textId="7E5A6E60" w:rsidR="00B05289" w:rsidRDefault="00B05289" w:rsidP="00B05289">
      <w:pPr>
        <w:pStyle w:val="Listeavsnitt"/>
        <w:numPr>
          <w:ilvl w:val="0"/>
          <w:numId w:val="36"/>
        </w:numPr>
        <w:rPr>
          <w:rStyle w:val="author"/>
          <w:rFonts w:cs="Open Sans"/>
          <w:color w:val="1C1D1E"/>
          <w:szCs w:val="22"/>
        </w:rPr>
      </w:pPr>
      <w:r w:rsidRPr="00B05289">
        <w:rPr>
          <w:rStyle w:val="author"/>
          <w:rFonts w:cs="Open Sans"/>
          <w:color w:val="1C1D1E"/>
          <w:szCs w:val="22"/>
        </w:rPr>
        <w:t xml:space="preserve">The Campell Collaboration. Evidence and gap maps (EGMs). Tilgjengelig fra: </w:t>
      </w:r>
      <w:hyperlink r:id="rId22" w:history="1">
        <w:r w:rsidRPr="00F6650E">
          <w:rPr>
            <w:rStyle w:val="Hyperkobling"/>
            <w:rFonts w:ascii="Cambria" w:hAnsi="Cambria" w:cs="Open Sans"/>
            <w:szCs w:val="22"/>
          </w:rPr>
          <w:t>https://campbellcollaboration.org/evidence-gap-maps.html</w:t>
        </w:r>
      </w:hyperlink>
    </w:p>
    <w:p w14:paraId="5A0D96CA" w14:textId="77777777" w:rsidR="00B05289" w:rsidRPr="00B05289" w:rsidRDefault="00B05289" w:rsidP="00B05289">
      <w:pPr>
        <w:pStyle w:val="Listeavsnitt"/>
        <w:numPr>
          <w:ilvl w:val="0"/>
          <w:numId w:val="36"/>
        </w:numPr>
        <w:rPr>
          <w:rFonts w:cs="Open Sans"/>
          <w:color w:val="1C1D1E"/>
          <w:szCs w:val="22"/>
        </w:rPr>
      </w:pPr>
      <w:r w:rsidRPr="00B05289">
        <w:t>Thomas J, Brunton J, Graziosi S. EPPI-Reviewer 4.0: software for research synthesis. 2010.</w:t>
      </w:r>
    </w:p>
    <w:p w14:paraId="0F794143" w14:textId="0581A7C3" w:rsidR="00B05289" w:rsidRPr="00B05289" w:rsidRDefault="00B05289" w:rsidP="00B05289">
      <w:pPr>
        <w:pStyle w:val="Listeavsnitt"/>
        <w:numPr>
          <w:ilvl w:val="0"/>
          <w:numId w:val="36"/>
        </w:numPr>
        <w:rPr>
          <w:rFonts w:cs="Open Sans"/>
          <w:color w:val="1C1D1E"/>
          <w:szCs w:val="22"/>
        </w:rPr>
      </w:pPr>
      <w:r>
        <w:t>Thomas J GS, Brunton J, Ghouze Z, O'Driscoll P, Bond M EPPI-Reviewer: advanced soft-ware for systematic reviews, maps and evidence synthesis. EPPI-Centre, UCL Social Re-search Institute, University College London; 2020.https://eppi.ioe.ac.uk/cms/Default.aspx?tabid=2967</w:t>
      </w:r>
    </w:p>
    <w:p w14:paraId="03834036" w14:textId="77777777" w:rsidR="00B05289" w:rsidRDefault="00B05289" w:rsidP="00B05289">
      <w:pPr>
        <w:pStyle w:val="Listeavsnitt"/>
        <w:numPr>
          <w:ilvl w:val="0"/>
          <w:numId w:val="36"/>
        </w:numPr>
      </w:pPr>
      <w:r>
        <w:t>Muller, A.E., et al., Machine learning in systematic reviews: Comparing automated text clus-tering with Lingo3G and human researcher categorization in a rapid review. Res Synth Methods, 2021.</w:t>
      </w:r>
    </w:p>
    <w:p w14:paraId="4A5EC54F" w14:textId="77777777" w:rsidR="00B05289" w:rsidRDefault="00B05289" w:rsidP="0005564A">
      <w:pPr>
        <w:pStyle w:val="Listeavsnitt"/>
        <w:numPr>
          <w:ilvl w:val="0"/>
          <w:numId w:val="36"/>
        </w:numPr>
      </w:pPr>
      <w:r>
        <w:t>Thomas, J., et al., Machine learning reduced workload with minimal risk of missing studies: development and evaluation of a randomized controlled trial classifier for Cochrane Re-views. Journal of Clinical Epidemiology, 2021. 133: p. 140-151.</w:t>
      </w:r>
    </w:p>
    <w:p w14:paraId="58257008" w14:textId="51924495" w:rsidR="0005564A" w:rsidRDefault="0005564A" w:rsidP="0005564A">
      <w:pPr>
        <w:pStyle w:val="Listeavsnitt"/>
        <w:numPr>
          <w:ilvl w:val="0"/>
          <w:numId w:val="36"/>
        </w:numPr>
      </w:pPr>
      <w:r>
        <w:t>Digital Solution Foundry and EPPI-Centre (2020), EPPI-Mapper, Version 1.2.5. EPPI-Centre, UCL Social Research Institute, University College London</w:t>
      </w:r>
      <w:r w:rsidR="00B05289">
        <w:t>.</w:t>
      </w:r>
    </w:p>
    <w:p w14:paraId="735DF226" w14:textId="7D8C4BC8" w:rsidR="00B05289" w:rsidRDefault="00B05289" w:rsidP="0005564A">
      <w:pPr>
        <w:pStyle w:val="Listeavsnitt"/>
        <w:numPr>
          <w:ilvl w:val="0"/>
          <w:numId w:val="36"/>
        </w:numPr>
      </w:pPr>
      <w:r w:rsidRPr="005E56D8">
        <w:rPr>
          <w:rStyle w:val="author"/>
          <w:rFonts w:cs="Open Sans"/>
          <w:color w:val="1C1D1E"/>
          <w:szCs w:val="22"/>
        </w:rPr>
        <w:t>Eppi Centre (2021). EPPI-Vis (beta). Visuali</w:t>
      </w:r>
      <w:r>
        <w:rPr>
          <w:rStyle w:val="author"/>
          <w:rFonts w:cs="Open Sans"/>
          <w:color w:val="1C1D1E"/>
          <w:szCs w:val="22"/>
        </w:rPr>
        <w:t>sing and Exploring review data.</w:t>
      </w:r>
      <w:r w:rsidRPr="005E56D8">
        <w:rPr>
          <w:rStyle w:val="author"/>
          <w:rFonts w:cs="Open Sans"/>
          <w:color w:val="1C1D1E"/>
          <w:szCs w:val="22"/>
        </w:rPr>
        <w:t xml:space="preserve"> Retrieved 17. Des, 2021, from https://eppi.ioe.ac.uk/EPPI-Vis/Login/Index.</w:t>
      </w:r>
      <w:r w:rsidRPr="00DE5DFE">
        <w:rPr>
          <w:rStyle w:val="author"/>
          <w:rFonts w:cs="Open Sans"/>
          <w:color w:val="1C1D1E"/>
          <w:szCs w:val="22"/>
        </w:rPr>
        <w:t>Eppi Centre (2021).</w:t>
      </w:r>
    </w:p>
    <w:p w14:paraId="2F47D15A" w14:textId="77777777" w:rsidR="0005564A" w:rsidRDefault="0005564A" w:rsidP="0005564A"/>
    <w:p w14:paraId="1AFDFF99" w14:textId="10572374" w:rsidR="007C411B" w:rsidRDefault="007C411B" w:rsidP="007C411B"/>
    <w:p w14:paraId="79F7C9C4" w14:textId="125F268C" w:rsidR="007C411B" w:rsidRPr="007C411B" w:rsidRDefault="007C411B" w:rsidP="007C411B">
      <w:pPr>
        <w:pStyle w:val="Overskrift2"/>
      </w:pPr>
      <w:bookmarkStart w:id="61" w:name="_Toc92444993"/>
      <w:r>
        <w:t>Inkluderte studier</w:t>
      </w:r>
      <w:bookmarkEnd w:id="61"/>
    </w:p>
    <w:p w14:paraId="5C070C8E" w14:textId="77D0924C" w:rsidR="004B1700" w:rsidRPr="00392638" w:rsidRDefault="003577BB" w:rsidP="00594B32">
      <w:pPr>
        <w:pStyle w:val="Overskrift1"/>
      </w:pPr>
      <w:bookmarkStart w:id="62" w:name="_Toc92444994"/>
      <w:r>
        <w:lastRenderedPageBreak/>
        <w:t xml:space="preserve">Vedlegg </w:t>
      </w:r>
      <w:r w:rsidR="00FD7F3A">
        <w:t>1</w:t>
      </w:r>
      <w:r>
        <w:t xml:space="preserve">: </w:t>
      </w:r>
      <w:r w:rsidR="008D3C0B" w:rsidRPr="00392638">
        <w:t>Søke</w:t>
      </w:r>
      <w:r w:rsidR="004B1700" w:rsidRPr="00392638">
        <w:t>strateg</w:t>
      </w:r>
      <w:r w:rsidR="008D3C0B" w:rsidRPr="00392638">
        <w:t>i</w:t>
      </w:r>
      <w:bookmarkEnd w:id="62"/>
    </w:p>
    <w:p w14:paraId="1579830C" w14:textId="77777777" w:rsidR="002A140B" w:rsidRPr="00A76DD8" w:rsidRDefault="00AE7E65" w:rsidP="002A140B">
      <w:r>
        <w:t>[Tekst]</w:t>
      </w:r>
    </w:p>
    <w:p w14:paraId="71A52691" w14:textId="77777777" w:rsidR="004B1700" w:rsidRPr="00392638" w:rsidRDefault="004B1700" w:rsidP="004B1700"/>
    <w:p w14:paraId="1804D75E" w14:textId="675BF27C" w:rsidR="00113028" w:rsidRDefault="00113028" w:rsidP="002A140B"/>
    <w:p w14:paraId="4FDC17D6" w14:textId="77777777" w:rsidR="00113028" w:rsidRPr="00A76DD8" w:rsidRDefault="00113028" w:rsidP="00113028">
      <w:pPr>
        <w:pStyle w:val="Overskrift1"/>
      </w:pPr>
      <w:bookmarkStart w:id="63" w:name="_Toc92434362"/>
      <w:bookmarkStart w:id="64" w:name="_Toc92444995"/>
      <w:r w:rsidRPr="004C557C">
        <w:lastRenderedPageBreak/>
        <w:t>Vedlegg 2: Detaljer om avansert bruk av maskinlæring</w:t>
      </w:r>
      <w:bookmarkEnd w:id="63"/>
      <w:bookmarkEnd w:id="64"/>
    </w:p>
    <w:p w14:paraId="498B5F02" w14:textId="77777777" w:rsidR="00113028" w:rsidRPr="004C557C" w:rsidRDefault="00113028" w:rsidP="00113028">
      <w:pPr>
        <w:rPr>
          <w:b/>
        </w:rPr>
      </w:pPr>
      <w:r w:rsidRPr="004C557C">
        <w:rPr>
          <w:b/>
        </w:rPr>
        <w:t>Automatic text clustering</w:t>
      </w:r>
    </w:p>
    <w:p w14:paraId="02C8A9A5" w14:textId="77777777" w:rsidR="00113028" w:rsidRDefault="00113028" w:rsidP="00113028">
      <w:r>
        <w:t>[Inkluder informasjon om parametere benyttet. Nedenfor er en oversikt over parame-terne som det skal rapporteres på]</w:t>
      </w:r>
    </w:p>
    <w:p w14:paraId="6720D137" w14:textId="77777777" w:rsidR="00113028" w:rsidRDefault="00113028" w:rsidP="00113028">
      <w:r w:rsidRPr="005E6312">
        <w:rPr>
          <w:noProof/>
          <w:color w:val="2B579A"/>
          <w:shd w:val="clear" w:color="auto" w:fill="E6E6E6"/>
        </w:rPr>
        <w:drawing>
          <wp:inline distT="0" distB="0" distL="0" distR="0" wp14:anchorId="0F1F55D0" wp14:editId="402BC881">
            <wp:extent cx="5216525" cy="2728595"/>
            <wp:effectExtent l="0" t="0" r="3175" b="0"/>
            <wp:docPr id="245" name="Bild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16525" cy="2728595"/>
                    </a:xfrm>
                    <a:prstGeom prst="rect">
                      <a:avLst/>
                    </a:prstGeom>
                  </pic:spPr>
                </pic:pic>
              </a:graphicData>
            </a:graphic>
          </wp:inline>
        </w:drawing>
      </w:r>
    </w:p>
    <w:p w14:paraId="7107269D" w14:textId="77777777" w:rsidR="00113028" w:rsidRDefault="00113028" w:rsidP="00113028"/>
    <w:p w14:paraId="3A613AA3" w14:textId="77777777" w:rsidR="00113028" w:rsidRDefault="00113028" w:rsidP="00113028">
      <w:pPr>
        <w:rPr>
          <w:b/>
        </w:rPr>
      </w:pPr>
    </w:p>
    <w:p w14:paraId="697E8244" w14:textId="77777777" w:rsidR="00D97660" w:rsidRPr="004C557C" w:rsidRDefault="00D97660" w:rsidP="00D97660">
      <w:pPr>
        <w:rPr>
          <w:b/>
        </w:rPr>
      </w:pPr>
      <w:r w:rsidRPr="004C557C">
        <w:rPr>
          <w:b/>
        </w:rPr>
        <w:t>Custom classifiers</w:t>
      </w:r>
    </w:p>
    <w:p w14:paraId="35585208" w14:textId="77777777" w:rsidR="00D97660" w:rsidRDefault="00D97660" w:rsidP="00D97660">
      <w:r>
        <w:t>[Inkluder detaljer om hvordan dere bygget, testet og implementerte egen classifier. Nedenfor er et eksempel over hvordan dette skal rapporteres ved bruk i screening. Malen for dette ligger i samme Sharepoint-mappe som rapportmalen]</w:t>
      </w:r>
    </w:p>
    <w:p w14:paraId="184FC2E4" w14:textId="77777777" w:rsidR="00D97660" w:rsidRPr="00392638" w:rsidRDefault="00D97660" w:rsidP="00D97660">
      <w:r>
        <w:rPr>
          <w:noProof/>
        </w:rPr>
        <w:lastRenderedPageBreak/>
        <w:drawing>
          <wp:inline distT="0" distB="0" distL="0" distR="0" wp14:anchorId="46F47154" wp14:editId="2AAC8ED1">
            <wp:extent cx="5184775" cy="5892800"/>
            <wp:effectExtent l="0" t="0" r="0" b="0"/>
            <wp:docPr id="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08"/>
                    <a:stretch/>
                  </pic:blipFill>
                  <pic:spPr bwMode="auto">
                    <a:xfrm>
                      <a:off x="0" y="0"/>
                      <a:ext cx="5184775" cy="5892800"/>
                    </a:xfrm>
                    <a:prstGeom prst="rect">
                      <a:avLst/>
                    </a:prstGeom>
                    <a:ln>
                      <a:noFill/>
                    </a:ln>
                    <a:extLst>
                      <a:ext uri="{53640926-AAD7-44D8-BBD7-CCE9431645EC}">
                        <a14:shadowObscured xmlns:a14="http://schemas.microsoft.com/office/drawing/2010/main"/>
                      </a:ext>
                    </a:extLst>
                  </pic:spPr>
                </pic:pic>
              </a:graphicData>
            </a:graphic>
          </wp:inline>
        </w:drawing>
      </w:r>
    </w:p>
    <w:p w14:paraId="4D7262C7" w14:textId="77777777" w:rsidR="00113028" w:rsidRDefault="00113028" w:rsidP="002A140B"/>
    <w:p w14:paraId="1739A85D" w14:textId="77777777" w:rsidR="00773A8F" w:rsidRDefault="00773A8F" w:rsidP="00773A8F"/>
    <w:p w14:paraId="10F6F05F" w14:textId="5405B9FF" w:rsidR="00D97660" w:rsidRPr="00392638" w:rsidRDefault="00D97660" w:rsidP="00D97660">
      <w:pPr>
        <w:pStyle w:val="Overskrift1"/>
      </w:pPr>
      <w:bookmarkStart w:id="65" w:name="_Toc92444996"/>
      <w:r>
        <w:lastRenderedPageBreak/>
        <w:t>Vedlegg 3: Kodebok</w:t>
      </w:r>
      <w:bookmarkEnd w:id="65"/>
    </w:p>
    <w:p w14:paraId="6C702FF2" w14:textId="6F013C38" w:rsidR="00D97660" w:rsidRDefault="00D97660" w:rsidP="00D97660">
      <w:r>
        <w:t>[Lim inn kodebok tilpasset rapportmalen (formatering/skriftstiler)]</w:t>
      </w:r>
    </w:p>
    <w:p w14:paraId="0890F7AB" w14:textId="7A4F2FBA" w:rsidR="00D97660" w:rsidRPr="00392638" w:rsidRDefault="00D97660" w:rsidP="00D97660">
      <w:pPr>
        <w:pStyle w:val="Overskrift1"/>
      </w:pPr>
      <w:bookmarkStart w:id="66" w:name="_Toc92434363"/>
      <w:bookmarkStart w:id="67" w:name="_Toc92444997"/>
      <w:r>
        <w:lastRenderedPageBreak/>
        <w:t>Vedlegg 4: Relevante e</w:t>
      </w:r>
      <w:r w:rsidRPr="00392638">
        <w:t>kskluderte studier</w:t>
      </w:r>
      <w:r>
        <w:t xml:space="preserve"> lest i fulltekst</w:t>
      </w:r>
      <w:bookmarkEnd w:id="66"/>
      <w:bookmarkEnd w:id="67"/>
    </w:p>
    <w:p w14:paraId="3C7A1C4F" w14:textId="77777777" w:rsidR="00D97660" w:rsidRDefault="00D97660" w:rsidP="00D97660">
      <w:r>
        <w:t>[Tekst eller liste i tabell]</w:t>
      </w:r>
    </w:p>
    <w:p w14:paraId="339CDD97" w14:textId="77777777" w:rsidR="00D97660" w:rsidRDefault="00D97660" w:rsidP="00D97660"/>
    <w:tbl>
      <w:tblPr>
        <w:tblStyle w:val="TableKunnskapssenteret"/>
        <w:tblW w:w="8222" w:type="dxa"/>
        <w:tblLayout w:type="fixed"/>
        <w:tblLook w:val="01E0" w:firstRow="1" w:lastRow="1" w:firstColumn="1" w:lastColumn="1" w:noHBand="0" w:noVBand="0"/>
      </w:tblPr>
      <w:tblGrid>
        <w:gridCol w:w="2325"/>
        <w:gridCol w:w="5897"/>
      </w:tblGrid>
      <w:tr w:rsidR="00D97660" w14:paraId="5073BD22" w14:textId="77777777" w:rsidTr="00D012E2">
        <w:trPr>
          <w:cnfStyle w:val="100000000000" w:firstRow="1" w:lastRow="0" w:firstColumn="0" w:lastColumn="0" w:oddVBand="0" w:evenVBand="0" w:oddHBand="0" w:evenHBand="0" w:firstRowFirstColumn="0" w:firstRowLastColumn="0" w:lastRowFirstColumn="0" w:lastRowLastColumn="0"/>
        </w:trPr>
        <w:tc>
          <w:tcPr>
            <w:tcW w:w="2325" w:type="dxa"/>
          </w:tcPr>
          <w:p w14:paraId="23EDA9FF" w14:textId="77777777" w:rsidR="00D97660" w:rsidRDefault="00D97660" w:rsidP="00D012E2">
            <w:r>
              <w:t xml:space="preserve">Studie </w:t>
            </w:r>
          </w:p>
        </w:tc>
        <w:tc>
          <w:tcPr>
            <w:tcW w:w="5897" w:type="dxa"/>
          </w:tcPr>
          <w:p w14:paraId="6F9F61B1" w14:textId="77777777" w:rsidR="00D97660" w:rsidRDefault="00D97660" w:rsidP="00D012E2">
            <w:pPr>
              <w:rPr>
                <w:b w:val="0"/>
              </w:rPr>
            </w:pPr>
            <w:r>
              <w:t xml:space="preserve">Eksklusjonsårsak </w:t>
            </w:r>
          </w:p>
        </w:tc>
      </w:tr>
      <w:tr w:rsidR="00D97660" w14:paraId="4CB607AB" w14:textId="77777777" w:rsidTr="00D012E2">
        <w:tc>
          <w:tcPr>
            <w:tcW w:w="2325" w:type="dxa"/>
          </w:tcPr>
          <w:p w14:paraId="032BA8AF" w14:textId="77777777" w:rsidR="00D97660" w:rsidRPr="00AE7E65" w:rsidRDefault="00D97660" w:rsidP="00D012E2">
            <w:r w:rsidRPr="00AE7E65">
              <w:t xml:space="preserve">[Studie] </w:t>
            </w:r>
          </w:p>
        </w:tc>
        <w:tc>
          <w:tcPr>
            <w:tcW w:w="5897" w:type="dxa"/>
          </w:tcPr>
          <w:p w14:paraId="3CF2E132" w14:textId="77777777" w:rsidR="00D97660" w:rsidRDefault="00D97660" w:rsidP="00D012E2">
            <w:r>
              <w:t xml:space="preserve">[Forklaring] </w:t>
            </w:r>
          </w:p>
        </w:tc>
      </w:tr>
      <w:tr w:rsidR="00D97660" w:rsidRPr="00AE7E65" w14:paraId="6558A51C" w14:textId="77777777" w:rsidTr="00D012E2">
        <w:tc>
          <w:tcPr>
            <w:tcW w:w="2325" w:type="dxa"/>
          </w:tcPr>
          <w:p w14:paraId="7E51070E" w14:textId="77777777" w:rsidR="00D97660" w:rsidRPr="00AE7E65" w:rsidRDefault="00D97660" w:rsidP="00D012E2"/>
        </w:tc>
        <w:tc>
          <w:tcPr>
            <w:tcW w:w="5897" w:type="dxa"/>
          </w:tcPr>
          <w:p w14:paraId="05889F6C" w14:textId="77777777" w:rsidR="00D97660" w:rsidRPr="00AE7E65" w:rsidRDefault="00D97660" w:rsidP="00D012E2"/>
        </w:tc>
      </w:tr>
    </w:tbl>
    <w:p w14:paraId="1D701FB1" w14:textId="77777777" w:rsidR="00D97660" w:rsidRDefault="00D97660" w:rsidP="00D97660"/>
    <w:p w14:paraId="1B921AEB" w14:textId="11228480" w:rsidR="00392638" w:rsidRPr="00392638" w:rsidRDefault="00392638" w:rsidP="004B1700"/>
    <w:sectPr w:rsidR="00392638" w:rsidRPr="00392638" w:rsidSect="00456E3C">
      <w:footerReference w:type="default" r:id="rId25"/>
      <w:pgSz w:w="11901" w:h="16840"/>
      <w:pgMar w:top="1021" w:right="2268" w:bottom="1247" w:left="1418" w:header="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532F7" w14:textId="77777777" w:rsidR="009F339C" w:rsidRDefault="009F339C">
      <w:r>
        <w:separator/>
      </w:r>
    </w:p>
    <w:p w14:paraId="6370D896" w14:textId="77777777" w:rsidR="009F339C" w:rsidRDefault="009F339C"/>
    <w:p w14:paraId="7B31EECC" w14:textId="77777777" w:rsidR="009F339C" w:rsidRDefault="009F339C"/>
    <w:p w14:paraId="45A2EF10" w14:textId="77777777" w:rsidR="009F339C" w:rsidRDefault="009F339C"/>
  </w:endnote>
  <w:endnote w:type="continuationSeparator" w:id="0">
    <w:p w14:paraId="78FD7E45" w14:textId="77777777" w:rsidR="009F339C" w:rsidRDefault="009F339C">
      <w:r>
        <w:continuationSeparator/>
      </w:r>
    </w:p>
    <w:p w14:paraId="2FE2249D" w14:textId="77777777" w:rsidR="009F339C" w:rsidRDefault="009F339C"/>
    <w:p w14:paraId="11A36524" w14:textId="77777777" w:rsidR="009F339C" w:rsidRDefault="009F339C"/>
    <w:p w14:paraId="446BE235" w14:textId="77777777" w:rsidR="009F339C" w:rsidRDefault="009F33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imes New Roman"/>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GRADE-quality">
    <w:altName w:val="Calibri"/>
    <w:charset w:val="00"/>
    <w:family w:val="auto"/>
    <w:pitch w:val="default"/>
  </w:font>
  <w:font w:name="System">
    <w:panose1 w:val="00000000000000000000"/>
    <w:charset w:val="00"/>
    <w:family w:val="swiss"/>
    <w:pitch w:val="variable"/>
    <w:sig w:usb0="00000003" w:usb1="00000000" w:usb2="00000000" w:usb3="00000000" w:csb0="00000001" w:csb1="00000000"/>
  </w:font>
  <w:font w:name="Sun Cd TFm">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00000000" w:usb1="D200F9FB" w:usb2="02000028" w:usb3="00000000" w:csb0="000001DF" w:csb1="00000000"/>
  </w:font>
  <w:font w:name="Verdana">
    <w:panose1 w:val="020B0604030504040204"/>
    <w:charset w:val="00"/>
    <w:family w:val="swiss"/>
    <w:pitch w:val="variable"/>
    <w:sig w:usb0="A00006FF" w:usb1="4000205B" w:usb2="00000010" w:usb3="00000000" w:csb0="0000019F" w:csb1="00000000"/>
  </w:font>
  <w:font w:name="Adobe Myungjo Std M">
    <w:panose1 w:val="00000000000000000000"/>
    <w:charset w:val="80"/>
    <w:family w:val="roman"/>
    <w:notTrueType/>
    <w:pitch w:val="variable"/>
    <w:sig w:usb0="00000203"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D078" w14:textId="77777777" w:rsidR="00110B07" w:rsidRDefault="00110B07">
    <w:pPr>
      <w:pStyle w:val="Bunntekst"/>
      <w:framePr w:wrap="around" w:vAnchor="text" w:hAnchor="margin" w:y="1"/>
      <w:rPr>
        <w:rStyle w:val="Sidetall"/>
      </w:rPr>
    </w:pPr>
    <w:r>
      <w:rPr>
        <w:rStyle w:val="Sidetall"/>
      </w:rPr>
      <w:fldChar w:fldCharType="begin"/>
    </w:r>
    <w:r>
      <w:rPr>
        <w:rStyle w:val="Sidetall"/>
      </w:rPr>
      <w:instrText xml:space="preserve">PAGE  </w:instrText>
    </w:r>
    <w:r>
      <w:rPr>
        <w:rStyle w:val="Sidetall"/>
      </w:rPr>
      <w:fldChar w:fldCharType="end"/>
    </w:r>
  </w:p>
  <w:p w14:paraId="2A4C886D" w14:textId="77777777" w:rsidR="00110B07" w:rsidRDefault="00110B07">
    <w:pPr>
      <w:pStyle w:val="Bunntekst"/>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D0EB4" w14:textId="77777777" w:rsidR="00110B07" w:rsidRDefault="00110B07">
    <w:pPr>
      <w:pStyle w:val="Bunntekst"/>
      <w:tabs>
        <w:tab w:val="clear" w:pos="227"/>
        <w:tab w:val="clear" w:pos="510"/>
        <w:tab w:val="clear" w:pos="4320"/>
        <w:tab w:val="clear" w:pos="8640"/>
      </w:tabs>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0041D" w14:textId="72B74FCF" w:rsidR="00110B07" w:rsidRDefault="00110B07">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B05289">
      <w:rPr>
        <w:rStyle w:val="Sidetall"/>
        <w:noProof/>
      </w:rPr>
      <w:t>4</w:t>
    </w:r>
    <w:r>
      <w:rPr>
        <w:rStyle w:val="Sidetall"/>
        <w:noProof/>
      </w:rPr>
      <w:fldChar w:fldCharType="end"/>
    </w:r>
    <w:r>
      <w:rPr>
        <w:rStyle w:val="Sidetall"/>
        <w:noProof/>
      </w:rPr>
      <w:t xml:space="preserve">   </w:t>
    </w:r>
    <w:r w:rsidR="009F339C">
      <w:fldChar w:fldCharType="begin"/>
    </w:r>
    <w:r w:rsidR="009F339C">
      <w:instrText xml:space="preserve">STYLEREF  "1"  \* </w:instrText>
    </w:r>
    <w:r w:rsidR="009F339C">
      <w:instrText>MERGEFORMAT</w:instrText>
    </w:r>
    <w:r w:rsidR="009F339C">
      <w:fldChar w:fldCharType="separate"/>
    </w:r>
    <w:r w:rsidR="00A76427" w:rsidRPr="00A76427">
      <w:rPr>
        <w:rStyle w:val="Sidetall"/>
        <w:noProof/>
      </w:rPr>
      <w:t>Innhold</w:t>
    </w:r>
    <w:r w:rsidR="009F339C">
      <w:rPr>
        <w:rStyle w:val="Sidetall"/>
        <w:noProof/>
      </w:rPr>
      <w:fldChar w:fldCharType="end"/>
    </w:r>
    <w:r>
      <w:rPr>
        <w:rStyle w:val="Sidetall"/>
      </w:rPr>
      <w:t xml:space="preserve">  </w:t>
    </w:r>
  </w:p>
  <w:p w14:paraId="407A9C09" w14:textId="77777777" w:rsidR="00110B07" w:rsidRDefault="00110B07">
    <w:pPr>
      <w:pStyle w:val="Bunntekst"/>
      <w:tabs>
        <w:tab w:val="clear" w:pos="227"/>
        <w:tab w:val="clear" w:pos="510"/>
        <w:tab w:val="clear" w:pos="4320"/>
        <w:tab w:val="clear" w:pos="8640"/>
      </w:tabs>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0F957" w14:textId="78CB30EF" w:rsidR="00110B07" w:rsidRDefault="00110B07">
    <w:pPr>
      <w:framePr w:w="7837" w:wrap="around" w:vAnchor="text" w:hAnchor="margin" w:y="1"/>
      <w:tabs>
        <w:tab w:val="clear" w:pos="510"/>
      </w:tabs>
      <w:autoSpaceDE w:val="0"/>
      <w:autoSpaceDN w:val="0"/>
      <w:adjustRightInd w:val="0"/>
      <w:spacing w:line="240" w:lineRule="auto"/>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B05289">
      <w:rPr>
        <w:rStyle w:val="Sidetall"/>
        <w:noProof/>
      </w:rPr>
      <w:t>6</w:t>
    </w:r>
    <w:r>
      <w:rPr>
        <w:rStyle w:val="Sidetall"/>
        <w:noProof/>
      </w:rPr>
      <w:fldChar w:fldCharType="end"/>
    </w:r>
    <w:r>
      <w:rPr>
        <w:rStyle w:val="Sidetall"/>
        <w:noProof/>
      </w:rPr>
      <w:t xml:space="preserve">   </w:t>
    </w:r>
    <w:r w:rsidR="009F339C">
      <w:fldChar w:fldCharType="begin"/>
    </w:r>
    <w:r w:rsidR="009F339C">
      <w:instrText>STYLEREF  "1"  \* MERGEFORMAT</w:instrText>
    </w:r>
    <w:r w:rsidR="009F339C">
      <w:fldChar w:fldCharType="separate"/>
    </w:r>
    <w:r w:rsidR="00A76427">
      <w:rPr>
        <w:noProof/>
      </w:rPr>
      <w:t>Key messages</w:t>
    </w:r>
    <w:r w:rsidR="009F339C">
      <w:rPr>
        <w:noProof/>
      </w:rPr>
      <w:fldChar w:fldCharType="end"/>
    </w:r>
  </w:p>
  <w:p w14:paraId="448A3F7E" w14:textId="77777777" w:rsidR="00110B07" w:rsidRDefault="00110B07">
    <w:pPr>
      <w:pStyle w:val="Bunntekst"/>
      <w:tabs>
        <w:tab w:val="clear" w:pos="227"/>
        <w:tab w:val="clear" w:pos="510"/>
        <w:tab w:val="clear" w:pos="4320"/>
        <w:tab w:val="clear" w:pos="8640"/>
      </w:tabs>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6ACB" w14:textId="00D27446" w:rsidR="00110B07" w:rsidRDefault="00110B07">
    <w:pPr>
      <w:pStyle w:val="Bunntekst"/>
      <w:framePr w:w="7837" w:wrap="around" w:vAnchor="text" w:hAnchor="margin" w:y="1"/>
      <w:rPr>
        <w:rStyle w:val="Sidetall"/>
      </w:rPr>
    </w:pPr>
    <w:r>
      <w:rPr>
        <w:rStyle w:val="Sidetall"/>
        <w:noProof/>
      </w:rPr>
      <w:fldChar w:fldCharType="begin"/>
    </w:r>
    <w:r>
      <w:rPr>
        <w:rStyle w:val="Sidetall"/>
        <w:noProof/>
      </w:rPr>
      <w:instrText xml:space="preserve">PAGE  </w:instrText>
    </w:r>
    <w:r>
      <w:rPr>
        <w:rStyle w:val="Sidetall"/>
        <w:noProof/>
      </w:rPr>
      <w:fldChar w:fldCharType="separate"/>
    </w:r>
    <w:r w:rsidR="00B05289">
      <w:rPr>
        <w:rStyle w:val="Sidetall"/>
        <w:noProof/>
      </w:rPr>
      <w:t>20</w:t>
    </w:r>
    <w:r>
      <w:rPr>
        <w:rStyle w:val="Sidetall"/>
        <w:noProof/>
      </w:rPr>
      <w:fldChar w:fldCharType="end"/>
    </w:r>
    <w:r>
      <w:rPr>
        <w:rStyle w:val="Sidetall"/>
        <w:noProof/>
      </w:rPr>
      <w:t xml:space="preserve">  </w:t>
    </w:r>
    <w:r w:rsidR="009F339C">
      <w:fldChar w:fldCharType="begin"/>
    </w:r>
    <w:r w:rsidR="009F339C">
      <w:instrText>STYLEREF  "1"  \* MERGEFORMAT</w:instrText>
    </w:r>
    <w:r w:rsidR="009F339C">
      <w:fldChar w:fldCharType="separate"/>
    </w:r>
    <w:r w:rsidR="00A76427">
      <w:rPr>
        <w:noProof/>
      </w:rPr>
      <w:t>Konklusjon</w:t>
    </w:r>
    <w:r w:rsidR="009F339C">
      <w:rPr>
        <w:noProof/>
      </w:rPr>
      <w:fldChar w:fldCharType="end"/>
    </w:r>
  </w:p>
  <w:p w14:paraId="35ABB24E" w14:textId="77777777" w:rsidR="00110B07" w:rsidRDefault="00110B07">
    <w:pPr>
      <w:pStyle w:val="Bunntekst"/>
      <w:tabs>
        <w:tab w:val="clear" w:pos="227"/>
        <w:tab w:val="clear" w:pos="510"/>
        <w:tab w:val="clear" w:pos="4320"/>
        <w:tab w:val="clear" w:pos="8640"/>
      </w:tabs>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A86B3" w14:textId="2013C97B" w:rsidR="00110B07" w:rsidRDefault="00110B07">
    <w:pPr>
      <w:pStyle w:val="Bunntekst"/>
      <w:framePr w:wrap="around" w:vAnchor="text" w:hAnchor="page" w:x="1419" w:y="23"/>
      <w:rPr>
        <w:noProof/>
        <w:sz w:val="18"/>
      </w:rPr>
    </w:pPr>
    <w:r>
      <w:rPr>
        <w:rStyle w:val="Sidetall"/>
        <w:noProof/>
      </w:rPr>
      <w:fldChar w:fldCharType="begin"/>
    </w:r>
    <w:r>
      <w:rPr>
        <w:rStyle w:val="Sidetall"/>
        <w:noProof/>
      </w:rPr>
      <w:instrText xml:space="preserve">PAGE  </w:instrText>
    </w:r>
    <w:r>
      <w:rPr>
        <w:rStyle w:val="Sidetall"/>
        <w:noProof/>
      </w:rPr>
      <w:fldChar w:fldCharType="separate"/>
    </w:r>
    <w:r w:rsidR="00B05289">
      <w:rPr>
        <w:rStyle w:val="Sidetall"/>
        <w:noProof/>
      </w:rPr>
      <w:t>22</w:t>
    </w:r>
    <w:r>
      <w:rPr>
        <w:rStyle w:val="Sidetall"/>
        <w:noProof/>
      </w:rPr>
      <w:fldChar w:fldCharType="end"/>
    </w:r>
    <w:r>
      <w:rPr>
        <w:rStyle w:val="Sidetall"/>
        <w:noProof/>
      </w:rPr>
      <w:t xml:space="preserve"> </w:t>
    </w:r>
  </w:p>
  <w:p w14:paraId="766E57F1" w14:textId="77777777" w:rsidR="00110B07" w:rsidRDefault="00110B07">
    <w:pPr>
      <w:pStyle w:val="Bunntekst"/>
      <w:tabs>
        <w:tab w:val="clear" w:pos="227"/>
        <w:tab w:val="clear" w:pos="510"/>
        <w:tab w:val="clear" w:pos="4320"/>
        <w:tab w:val="clear" w:pos="8640"/>
      </w:tabs>
      <w:ind w:firstLine="360"/>
    </w:pPr>
  </w:p>
  <w:p w14:paraId="0230AD5E" w14:textId="77777777" w:rsidR="00110B07" w:rsidRDefault="00110B07"/>
  <w:p w14:paraId="2077A985" w14:textId="77777777" w:rsidR="00110B07" w:rsidRDefault="00110B07"/>
  <w:p w14:paraId="29AF19E7" w14:textId="77777777" w:rsidR="00110B07" w:rsidRDefault="00110B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3F48A" w14:textId="77777777" w:rsidR="009F339C" w:rsidRDefault="009F339C">
      <w:r>
        <w:separator/>
      </w:r>
    </w:p>
    <w:p w14:paraId="5C491D0F" w14:textId="77777777" w:rsidR="009F339C" w:rsidRDefault="009F339C"/>
    <w:p w14:paraId="7BECBADD" w14:textId="77777777" w:rsidR="009F339C" w:rsidRDefault="009F339C"/>
    <w:p w14:paraId="43C99823" w14:textId="77777777" w:rsidR="009F339C" w:rsidRDefault="009F339C"/>
  </w:footnote>
  <w:footnote w:type="continuationSeparator" w:id="0">
    <w:p w14:paraId="1560B94C" w14:textId="77777777" w:rsidR="009F339C" w:rsidRDefault="009F339C">
      <w:r>
        <w:continuationSeparator/>
      </w:r>
    </w:p>
    <w:p w14:paraId="3AB157ED" w14:textId="77777777" w:rsidR="009F339C" w:rsidRDefault="009F339C"/>
    <w:p w14:paraId="4086E53B" w14:textId="77777777" w:rsidR="009F339C" w:rsidRDefault="009F339C"/>
    <w:p w14:paraId="1214E2E0" w14:textId="77777777" w:rsidR="009F339C" w:rsidRDefault="009F33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071C7" w14:textId="00813286" w:rsidR="00110B07" w:rsidRDefault="00110B07">
    <w:pPr>
      <w:pStyle w:val="Topptekst"/>
    </w:pPr>
  </w:p>
  <w:p w14:paraId="777BE0EB" w14:textId="77777777" w:rsidR="00110B07" w:rsidRDefault="00110B07">
    <w:pPr>
      <w:pStyle w:val="Top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4491F" w14:textId="77777777" w:rsidR="00110B07" w:rsidRDefault="00110B07">
    <w:pPr>
      <w:pStyle w:val="Topptekst"/>
    </w:pPr>
  </w:p>
  <w:p w14:paraId="491E4E3E" w14:textId="77777777" w:rsidR="00110B07" w:rsidRPr="003D5C8E" w:rsidRDefault="00110B07" w:rsidP="003D5C8E">
    <w:pPr>
      <w:pStyle w:val="Topptekst"/>
      <w:rPr>
        <w:bCs/>
      </w:rPr>
    </w:pPr>
    <w:r w:rsidRPr="003D5C8E">
      <w:rPr>
        <w:bCs/>
      </w:rPr>
      <w:t>Malen er et levende dokument som oppdateres kontinuerlig på grunnlag av innkomne tilbakemeldinger</w:t>
    </w:r>
  </w:p>
  <w:p w14:paraId="2AAC76EB" w14:textId="77777777" w:rsidR="00110B07" w:rsidRPr="003D5C8E" w:rsidRDefault="009F339C" w:rsidP="003D5C8E">
    <w:pPr>
      <w:pStyle w:val="Topptekst"/>
      <w:rPr>
        <w:b/>
        <w:u w:val="single"/>
      </w:rPr>
    </w:pPr>
    <w:hyperlink r:id="rId1" w:history="1">
      <w:r w:rsidR="00110B07" w:rsidRPr="003D5C8E">
        <w:rPr>
          <w:rStyle w:val="Hyperkobling"/>
          <w:rFonts w:ascii="Sun Cd TFm" w:hAnsi="Sun Cd TFm"/>
          <w:b/>
          <w:bCs/>
        </w:rPr>
        <w:t>Tilbakemeldingsskjema for malen</w:t>
      </w:r>
    </w:hyperlink>
  </w:p>
  <w:p w14:paraId="60D5FCAE" w14:textId="6381A23B" w:rsidR="00110B07" w:rsidRDefault="00110B07">
    <w:pPr>
      <w:pStyle w:val="Topptekst"/>
    </w:pPr>
    <w:r>
      <w:t>Mal sist oppdatert: januar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67E8EBA"/>
    <w:lvl w:ilvl="0">
      <w:start w:val="1"/>
      <w:numFmt w:val="decimal"/>
      <w:pStyle w:val="Nummerertliste5"/>
      <w:lvlText w:val="%1."/>
      <w:lvlJc w:val="left"/>
      <w:pPr>
        <w:tabs>
          <w:tab w:val="num" w:pos="1800"/>
        </w:tabs>
        <w:ind w:left="1800" w:hanging="360"/>
      </w:pPr>
    </w:lvl>
  </w:abstractNum>
  <w:abstractNum w:abstractNumId="1" w15:restartNumberingAfterBreak="0">
    <w:nsid w:val="FFFFFF7D"/>
    <w:multiLevelType w:val="singleLevel"/>
    <w:tmpl w:val="662C3DAA"/>
    <w:lvl w:ilvl="0">
      <w:start w:val="1"/>
      <w:numFmt w:val="decimal"/>
      <w:pStyle w:val="Nummerertliste4"/>
      <w:lvlText w:val="%1."/>
      <w:lvlJc w:val="left"/>
      <w:pPr>
        <w:tabs>
          <w:tab w:val="num" w:pos="1440"/>
        </w:tabs>
        <w:ind w:left="1440" w:hanging="360"/>
      </w:pPr>
    </w:lvl>
  </w:abstractNum>
  <w:abstractNum w:abstractNumId="2" w15:restartNumberingAfterBreak="0">
    <w:nsid w:val="FFFFFF7E"/>
    <w:multiLevelType w:val="singleLevel"/>
    <w:tmpl w:val="C004023E"/>
    <w:lvl w:ilvl="0">
      <w:start w:val="1"/>
      <w:numFmt w:val="decimal"/>
      <w:pStyle w:val="Nummerertliste3"/>
      <w:lvlText w:val="%1."/>
      <w:lvlJc w:val="left"/>
      <w:pPr>
        <w:tabs>
          <w:tab w:val="num" w:pos="1080"/>
        </w:tabs>
        <w:ind w:left="1080" w:hanging="360"/>
      </w:pPr>
    </w:lvl>
  </w:abstractNum>
  <w:abstractNum w:abstractNumId="3" w15:restartNumberingAfterBreak="0">
    <w:nsid w:val="FFFFFF7F"/>
    <w:multiLevelType w:val="singleLevel"/>
    <w:tmpl w:val="5A9A56E4"/>
    <w:lvl w:ilvl="0">
      <w:start w:val="1"/>
      <w:numFmt w:val="decimal"/>
      <w:pStyle w:val="Nummerertliste2"/>
      <w:lvlText w:val="%1."/>
      <w:lvlJc w:val="left"/>
      <w:pPr>
        <w:tabs>
          <w:tab w:val="num" w:pos="720"/>
        </w:tabs>
        <w:ind w:left="720" w:hanging="360"/>
      </w:pPr>
    </w:lvl>
  </w:abstractNum>
  <w:abstractNum w:abstractNumId="4" w15:restartNumberingAfterBreak="0">
    <w:nsid w:val="FFFFFF80"/>
    <w:multiLevelType w:val="singleLevel"/>
    <w:tmpl w:val="C9509B0C"/>
    <w:lvl w:ilvl="0">
      <w:start w:val="1"/>
      <w:numFmt w:val="bullet"/>
      <w:pStyle w:val="Punktliste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13CA3C8"/>
    <w:lvl w:ilvl="0">
      <w:start w:val="1"/>
      <w:numFmt w:val="bullet"/>
      <w:pStyle w:val="Punktliste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2293A0"/>
    <w:lvl w:ilvl="0">
      <w:start w:val="1"/>
      <w:numFmt w:val="bullet"/>
      <w:pStyle w:val="Punktliste3"/>
      <w:lvlText w:val=""/>
      <w:lvlJc w:val="left"/>
      <w:pPr>
        <w:tabs>
          <w:tab w:val="num" w:pos="340"/>
        </w:tabs>
        <w:ind w:left="340" w:firstLine="380"/>
      </w:pPr>
      <w:rPr>
        <w:rFonts w:ascii="Symbol" w:hAnsi="Symbol" w:hint="default"/>
      </w:rPr>
    </w:lvl>
  </w:abstractNum>
  <w:abstractNum w:abstractNumId="7" w15:restartNumberingAfterBreak="0">
    <w:nsid w:val="03EC1E12"/>
    <w:multiLevelType w:val="hybridMultilevel"/>
    <w:tmpl w:val="81F29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1B243C"/>
    <w:multiLevelType w:val="hybridMultilevel"/>
    <w:tmpl w:val="69DEC388"/>
    <w:lvl w:ilvl="0" w:tplc="0414000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6284BBB"/>
    <w:multiLevelType w:val="hybridMultilevel"/>
    <w:tmpl w:val="9AD0B66C"/>
    <w:lvl w:ilvl="0" w:tplc="2982CA70">
      <w:start w:val="1"/>
      <w:numFmt w:val="decimal"/>
      <w:lvlText w:val="%1)"/>
      <w:lvlJc w:val="left"/>
      <w:pPr>
        <w:ind w:left="720" w:hanging="360"/>
      </w:pPr>
      <w:rPr>
        <w:rFonts w:hint="default"/>
      </w:rPr>
    </w:lvl>
    <w:lvl w:ilvl="1" w:tplc="B11298D6" w:tentative="1">
      <w:start w:val="1"/>
      <w:numFmt w:val="lowerLetter"/>
      <w:lvlText w:val="%2."/>
      <w:lvlJc w:val="left"/>
      <w:pPr>
        <w:ind w:left="1440" w:hanging="360"/>
      </w:pPr>
    </w:lvl>
    <w:lvl w:ilvl="2" w:tplc="D0A862EE" w:tentative="1">
      <w:start w:val="1"/>
      <w:numFmt w:val="lowerRoman"/>
      <w:lvlText w:val="%3."/>
      <w:lvlJc w:val="right"/>
      <w:pPr>
        <w:ind w:left="2160" w:hanging="180"/>
      </w:pPr>
    </w:lvl>
    <w:lvl w:ilvl="3" w:tplc="D2F6AAAA" w:tentative="1">
      <w:start w:val="1"/>
      <w:numFmt w:val="decimal"/>
      <w:lvlText w:val="%4."/>
      <w:lvlJc w:val="left"/>
      <w:pPr>
        <w:ind w:left="2880" w:hanging="360"/>
      </w:pPr>
    </w:lvl>
    <w:lvl w:ilvl="4" w:tplc="AA921E5E" w:tentative="1">
      <w:start w:val="1"/>
      <w:numFmt w:val="lowerLetter"/>
      <w:lvlText w:val="%5."/>
      <w:lvlJc w:val="left"/>
      <w:pPr>
        <w:ind w:left="3600" w:hanging="360"/>
      </w:pPr>
    </w:lvl>
    <w:lvl w:ilvl="5" w:tplc="49B06150" w:tentative="1">
      <w:start w:val="1"/>
      <w:numFmt w:val="lowerRoman"/>
      <w:lvlText w:val="%6."/>
      <w:lvlJc w:val="right"/>
      <w:pPr>
        <w:ind w:left="4320" w:hanging="180"/>
      </w:pPr>
    </w:lvl>
    <w:lvl w:ilvl="6" w:tplc="C068E0A2" w:tentative="1">
      <w:start w:val="1"/>
      <w:numFmt w:val="decimal"/>
      <w:lvlText w:val="%7."/>
      <w:lvlJc w:val="left"/>
      <w:pPr>
        <w:ind w:left="5040" w:hanging="360"/>
      </w:pPr>
    </w:lvl>
    <w:lvl w:ilvl="7" w:tplc="63D8F39A" w:tentative="1">
      <w:start w:val="1"/>
      <w:numFmt w:val="lowerLetter"/>
      <w:lvlText w:val="%8."/>
      <w:lvlJc w:val="left"/>
      <w:pPr>
        <w:ind w:left="5760" w:hanging="360"/>
      </w:pPr>
    </w:lvl>
    <w:lvl w:ilvl="8" w:tplc="165C117E" w:tentative="1">
      <w:start w:val="1"/>
      <w:numFmt w:val="lowerRoman"/>
      <w:lvlText w:val="%9."/>
      <w:lvlJc w:val="right"/>
      <w:pPr>
        <w:ind w:left="6480" w:hanging="180"/>
      </w:pPr>
    </w:lvl>
  </w:abstractNum>
  <w:abstractNum w:abstractNumId="10" w15:restartNumberingAfterBreak="0">
    <w:nsid w:val="0AED4532"/>
    <w:multiLevelType w:val="hybridMultilevel"/>
    <w:tmpl w:val="DC0C634A"/>
    <w:lvl w:ilvl="0" w:tplc="8C725874">
      <w:start w:val="1"/>
      <w:numFmt w:val="decimal"/>
      <w:lvlText w:val="%1."/>
      <w:lvlJc w:val="left"/>
      <w:pPr>
        <w:ind w:left="720" w:hanging="360"/>
      </w:pPr>
      <w:rPr>
        <w:rFonts w:cs="Open Sans" w:hint="default"/>
        <w:color w:val="1C1D1E"/>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1" w15:restartNumberingAfterBreak="0">
    <w:nsid w:val="0C1122FB"/>
    <w:multiLevelType w:val="hybridMultilevel"/>
    <w:tmpl w:val="FB220DB4"/>
    <w:styleLink w:val="StyleBulletedCourierNewBoldLeft05cmHanging204cm"/>
    <w:lvl w:ilvl="0" w:tplc="692C42E6">
      <w:start w:val="1"/>
      <w:numFmt w:val="bullet"/>
      <w:lvlText w:val=""/>
      <w:lvlJc w:val="left"/>
      <w:pPr>
        <w:tabs>
          <w:tab w:val="num" w:pos="227"/>
        </w:tabs>
        <w:ind w:left="227" w:hanging="227"/>
      </w:pPr>
      <w:rPr>
        <w:rFonts w:ascii="Symbol" w:hAnsi="Symbol" w:hint="default"/>
      </w:rPr>
    </w:lvl>
    <w:lvl w:ilvl="1" w:tplc="EB746FA6">
      <w:start w:val="1"/>
      <w:numFmt w:val="bullet"/>
      <w:lvlText w:val="­"/>
      <w:lvlJc w:val="left"/>
      <w:pPr>
        <w:ind w:left="1440" w:hanging="360"/>
      </w:pPr>
      <w:rPr>
        <w:rFonts w:ascii="Courier New" w:hAnsi="Courier New"/>
        <w:b/>
        <w:bCs/>
        <w:sz w:val="22"/>
      </w:rPr>
    </w:lvl>
    <w:lvl w:ilvl="2" w:tplc="96CE0A00">
      <w:start w:val="1"/>
      <w:numFmt w:val="bullet"/>
      <w:lvlText w:val="­"/>
      <w:lvlJc w:val="left"/>
      <w:pPr>
        <w:ind w:left="2160" w:hanging="360"/>
      </w:pPr>
      <w:rPr>
        <w:rFonts w:ascii="Courier New" w:hAnsi="Courier New" w:hint="default"/>
      </w:rPr>
    </w:lvl>
    <w:lvl w:ilvl="3" w:tplc="0BF04B36">
      <w:start w:val="1"/>
      <w:numFmt w:val="bullet"/>
      <w:lvlText w:val=""/>
      <w:lvlJc w:val="left"/>
      <w:pPr>
        <w:ind w:left="2880" w:hanging="360"/>
      </w:pPr>
      <w:rPr>
        <w:rFonts w:ascii="Symbol" w:hAnsi="Symbol" w:hint="default"/>
      </w:rPr>
    </w:lvl>
    <w:lvl w:ilvl="4" w:tplc="E7E0FB2E">
      <w:start w:val="1"/>
      <w:numFmt w:val="bullet"/>
      <w:lvlText w:val="o"/>
      <w:lvlJc w:val="left"/>
      <w:pPr>
        <w:ind w:left="3600" w:hanging="360"/>
      </w:pPr>
      <w:rPr>
        <w:rFonts w:ascii="Courier New" w:hAnsi="Courier New" w:hint="default"/>
      </w:rPr>
    </w:lvl>
    <w:lvl w:ilvl="5" w:tplc="9B6E6406">
      <w:start w:val="1"/>
      <w:numFmt w:val="bullet"/>
      <w:lvlText w:val=""/>
      <w:lvlJc w:val="left"/>
      <w:pPr>
        <w:ind w:left="4320" w:hanging="360"/>
      </w:pPr>
      <w:rPr>
        <w:rFonts w:ascii="Wingdings" w:hAnsi="Wingdings" w:hint="default"/>
      </w:rPr>
    </w:lvl>
    <w:lvl w:ilvl="6" w:tplc="9008EFEC">
      <w:start w:val="1"/>
      <w:numFmt w:val="bullet"/>
      <w:lvlText w:val=""/>
      <w:lvlJc w:val="left"/>
      <w:pPr>
        <w:ind w:left="5040" w:hanging="360"/>
      </w:pPr>
      <w:rPr>
        <w:rFonts w:ascii="Symbol" w:hAnsi="Symbol" w:hint="default"/>
      </w:rPr>
    </w:lvl>
    <w:lvl w:ilvl="7" w:tplc="DE50580E">
      <w:start w:val="1"/>
      <w:numFmt w:val="bullet"/>
      <w:lvlText w:val="o"/>
      <w:lvlJc w:val="left"/>
      <w:pPr>
        <w:ind w:left="5760" w:hanging="360"/>
      </w:pPr>
      <w:rPr>
        <w:rFonts w:ascii="Courier New" w:hAnsi="Courier New" w:hint="default"/>
      </w:rPr>
    </w:lvl>
    <w:lvl w:ilvl="8" w:tplc="6C8C9F58">
      <w:start w:val="1"/>
      <w:numFmt w:val="bullet"/>
      <w:lvlText w:val=""/>
      <w:lvlJc w:val="left"/>
      <w:pPr>
        <w:ind w:left="6480" w:hanging="360"/>
      </w:pPr>
      <w:rPr>
        <w:rFonts w:ascii="Wingdings" w:hAnsi="Wingdings" w:hint="default"/>
      </w:rPr>
    </w:lvl>
  </w:abstractNum>
  <w:abstractNum w:abstractNumId="12" w15:restartNumberingAfterBreak="0">
    <w:nsid w:val="1383494B"/>
    <w:multiLevelType w:val="hybridMultilevel"/>
    <w:tmpl w:val="C2667FF2"/>
    <w:lvl w:ilvl="0" w:tplc="3BA8EAE8">
      <w:start w:val="1"/>
      <w:numFmt w:val="decimal"/>
      <w:lvlText w:val="%1)"/>
      <w:lvlJc w:val="left"/>
      <w:pPr>
        <w:ind w:left="720" w:hanging="360"/>
      </w:pPr>
      <w:rPr>
        <w:rFonts w:ascii="Georgia" w:eastAsia="Times New Roman" w:hAnsi="Georgia" w:cs="Times New Roman"/>
      </w:rPr>
    </w:lvl>
    <w:lvl w:ilvl="1" w:tplc="4E9870A6" w:tentative="1">
      <w:start w:val="1"/>
      <w:numFmt w:val="lowerLetter"/>
      <w:lvlText w:val="%2."/>
      <w:lvlJc w:val="left"/>
      <w:pPr>
        <w:ind w:left="1440" w:hanging="360"/>
      </w:pPr>
    </w:lvl>
    <w:lvl w:ilvl="2" w:tplc="FA844748" w:tentative="1">
      <w:start w:val="1"/>
      <w:numFmt w:val="lowerRoman"/>
      <w:lvlText w:val="%3."/>
      <w:lvlJc w:val="right"/>
      <w:pPr>
        <w:ind w:left="2160" w:hanging="180"/>
      </w:pPr>
    </w:lvl>
    <w:lvl w:ilvl="3" w:tplc="FE6C0EE2" w:tentative="1">
      <w:start w:val="1"/>
      <w:numFmt w:val="decimal"/>
      <w:lvlText w:val="%4."/>
      <w:lvlJc w:val="left"/>
      <w:pPr>
        <w:ind w:left="2880" w:hanging="360"/>
      </w:pPr>
    </w:lvl>
    <w:lvl w:ilvl="4" w:tplc="56B6D564" w:tentative="1">
      <w:start w:val="1"/>
      <w:numFmt w:val="lowerLetter"/>
      <w:lvlText w:val="%5."/>
      <w:lvlJc w:val="left"/>
      <w:pPr>
        <w:ind w:left="3600" w:hanging="360"/>
      </w:pPr>
    </w:lvl>
    <w:lvl w:ilvl="5" w:tplc="06FC315E" w:tentative="1">
      <w:start w:val="1"/>
      <w:numFmt w:val="lowerRoman"/>
      <w:lvlText w:val="%6."/>
      <w:lvlJc w:val="right"/>
      <w:pPr>
        <w:ind w:left="4320" w:hanging="180"/>
      </w:pPr>
    </w:lvl>
    <w:lvl w:ilvl="6" w:tplc="3B94FF28" w:tentative="1">
      <w:start w:val="1"/>
      <w:numFmt w:val="decimal"/>
      <w:lvlText w:val="%7."/>
      <w:lvlJc w:val="left"/>
      <w:pPr>
        <w:ind w:left="5040" w:hanging="360"/>
      </w:pPr>
    </w:lvl>
    <w:lvl w:ilvl="7" w:tplc="51D84090" w:tentative="1">
      <w:start w:val="1"/>
      <w:numFmt w:val="lowerLetter"/>
      <w:lvlText w:val="%8."/>
      <w:lvlJc w:val="left"/>
      <w:pPr>
        <w:ind w:left="5760" w:hanging="360"/>
      </w:pPr>
    </w:lvl>
    <w:lvl w:ilvl="8" w:tplc="669278B8" w:tentative="1">
      <w:start w:val="1"/>
      <w:numFmt w:val="lowerRoman"/>
      <w:lvlText w:val="%9."/>
      <w:lvlJc w:val="right"/>
      <w:pPr>
        <w:ind w:left="6480" w:hanging="180"/>
      </w:pPr>
    </w:lvl>
  </w:abstractNum>
  <w:abstractNum w:abstractNumId="13" w15:restartNumberingAfterBreak="0">
    <w:nsid w:val="16D510ED"/>
    <w:multiLevelType w:val="hybridMultilevel"/>
    <w:tmpl w:val="18EECF02"/>
    <w:lvl w:ilvl="0" w:tplc="629EC0BC">
      <w:start w:val="1"/>
      <w:numFmt w:val="decimal"/>
      <w:lvlText w:val="%1."/>
      <w:lvlJc w:val="left"/>
      <w:pPr>
        <w:tabs>
          <w:tab w:val="num" w:pos="720"/>
        </w:tabs>
        <w:ind w:left="720" w:hanging="360"/>
      </w:pPr>
    </w:lvl>
    <w:lvl w:ilvl="1" w:tplc="9BE2C05A" w:tentative="1">
      <w:start w:val="1"/>
      <w:numFmt w:val="decimal"/>
      <w:lvlText w:val="%2."/>
      <w:lvlJc w:val="left"/>
      <w:pPr>
        <w:tabs>
          <w:tab w:val="num" w:pos="1440"/>
        </w:tabs>
        <w:ind w:left="1440" w:hanging="360"/>
      </w:pPr>
    </w:lvl>
    <w:lvl w:ilvl="2" w:tplc="CC2EAE7A" w:tentative="1">
      <w:start w:val="1"/>
      <w:numFmt w:val="decimal"/>
      <w:lvlText w:val="%3."/>
      <w:lvlJc w:val="left"/>
      <w:pPr>
        <w:tabs>
          <w:tab w:val="num" w:pos="2160"/>
        </w:tabs>
        <w:ind w:left="2160" w:hanging="360"/>
      </w:pPr>
    </w:lvl>
    <w:lvl w:ilvl="3" w:tplc="2264CB3C" w:tentative="1">
      <w:start w:val="1"/>
      <w:numFmt w:val="decimal"/>
      <w:lvlText w:val="%4."/>
      <w:lvlJc w:val="left"/>
      <w:pPr>
        <w:tabs>
          <w:tab w:val="num" w:pos="2880"/>
        </w:tabs>
        <w:ind w:left="2880" w:hanging="360"/>
      </w:pPr>
    </w:lvl>
    <w:lvl w:ilvl="4" w:tplc="63460EEA" w:tentative="1">
      <w:start w:val="1"/>
      <w:numFmt w:val="decimal"/>
      <w:lvlText w:val="%5."/>
      <w:lvlJc w:val="left"/>
      <w:pPr>
        <w:tabs>
          <w:tab w:val="num" w:pos="3600"/>
        </w:tabs>
        <w:ind w:left="3600" w:hanging="360"/>
      </w:pPr>
    </w:lvl>
    <w:lvl w:ilvl="5" w:tplc="97A40338" w:tentative="1">
      <w:start w:val="1"/>
      <w:numFmt w:val="decimal"/>
      <w:lvlText w:val="%6."/>
      <w:lvlJc w:val="left"/>
      <w:pPr>
        <w:tabs>
          <w:tab w:val="num" w:pos="4320"/>
        </w:tabs>
        <w:ind w:left="4320" w:hanging="360"/>
      </w:pPr>
    </w:lvl>
    <w:lvl w:ilvl="6" w:tplc="C11CD14E" w:tentative="1">
      <w:start w:val="1"/>
      <w:numFmt w:val="decimal"/>
      <w:lvlText w:val="%7."/>
      <w:lvlJc w:val="left"/>
      <w:pPr>
        <w:tabs>
          <w:tab w:val="num" w:pos="5040"/>
        </w:tabs>
        <w:ind w:left="5040" w:hanging="360"/>
      </w:pPr>
    </w:lvl>
    <w:lvl w:ilvl="7" w:tplc="1902BAD2" w:tentative="1">
      <w:start w:val="1"/>
      <w:numFmt w:val="decimal"/>
      <w:lvlText w:val="%8."/>
      <w:lvlJc w:val="left"/>
      <w:pPr>
        <w:tabs>
          <w:tab w:val="num" w:pos="5760"/>
        </w:tabs>
        <w:ind w:left="5760" w:hanging="360"/>
      </w:pPr>
    </w:lvl>
    <w:lvl w:ilvl="8" w:tplc="93CEBF50" w:tentative="1">
      <w:start w:val="1"/>
      <w:numFmt w:val="decimal"/>
      <w:lvlText w:val="%9."/>
      <w:lvlJc w:val="left"/>
      <w:pPr>
        <w:tabs>
          <w:tab w:val="num" w:pos="6480"/>
        </w:tabs>
        <w:ind w:left="6480" w:hanging="360"/>
      </w:pPr>
    </w:lvl>
  </w:abstractNum>
  <w:abstractNum w:abstractNumId="14" w15:restartNumberingAfterBreak="0">
    <w:nsid w:val="19C66D13"/>
    <w:multiLevelType w:val="hybridMultilevel"/>
    <w:tmpl w:val="3AE831F8"/>
    <w:lvl w:ilvl="0" w:tplc="55A4EBD0">
      <w:numFmt w:val="bullet"/>
      <w:lvlText w:val="-"/>
      <w:lvlJc w:val="left"/>
      <w:pPr>
        <w:ind w:left="360" w:hanging="360"/>
      </w:pPr>
      <w:rPr>
        <w:rFonts w:ascii="Georgia" w:eastAsia="Times New Roman" w:hAnsi="Georgia" w:cs="Times New Roman" w:hint="default"/>
        <w:color w:val="auto"/>
        <w:u w:val="none"/>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5" w15:restartNumberingAfterBreak="0">
    <w:nsid w:val="1D130DE7"/>
    <w:multiLevelType w:val="hybridMultilevel"/>
    <w:tmpl w:val="1E227E1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26E96FE2"/>
    <w:multiLevelType w:val="hybridMultilevel"/>
    <w:tmpl w:val="FB220DB4"/>
    <w:lvl w:ilvl="0" w:tplc="F8988CF2">
      <w:start w:val="1"/>
      <w:numFmt w:val="bullet"/>
      <w:pStyle w:val="Tabletextbullet"/>
      <w:lvlText w:val=""/>
      <w:lvlJc w:val="left"/>
      <w:pPr>
        <w:tabs>
          <w:tab w:val="num" w:pos="227"/>
        </w:tabs>
        <w:ind w:left="227" w:hanging="227"/>
      </w:pPr>
      <w:rPr>
        <w:rFonts w:ascii="Symbol" w:hAnsi="Symbol" w:hint="default"/>
      </w:rPr>
    </w:lvl>
    <w:lvl w:ilvl="1" w:tplc="8DEE5FC2">
      <w:start w:val="1"/>
      <w:numFmt w:val="bullet"/>
      <w:lvlText w:val="­"/>
      <w:lvlJc w:val="left"/>
      <w:pPr>
        <w:ind w:left="1440" w:hanging="360"/>
      </w:pPr>
      <w:rPr>
        <w:rFonts w:ascii="Courier New" w:hAnsi="Courier New" w:hint="default"/>
      </w:rPr>
    </w:lvl>
    <w:lvl w:ilvl="2" w:tplc="F878C90A">
      <w:start w:val="1"/>
      <w:numFmt w:val="bullet"/>
      <w:lvlText w:val="­"/>
      <w:lvlJc w:val="left"/>
      <w:pPr>
        <w:ind w:left="2160" w:hanging="360"/>
      </w:pPr>
      <w:rPr>
        <w:rFonts w:ascii="Courier New" w:hAnsi="Courier New" w:hint="default"/>
      </w:rPr>
    </w:lvl>
    <w:lvl w:ilvl="3" w:tplc="285EEB1A" w:tentative="1">
      <w:start w:val="1"/>
      <w:numFmt w:val="bullet"/>
      <w:lvlText w:val=""/>
      <w:lvlJc w:val="left"/>
      <w:pPr>
        <w:ind w:left="2880" w:hanging="360"/>
      </w:pPr>
      <w:rPr>
        <w:rFonts w:ascii="Symbol" w:hAnsi="Symbol" w:hint="default"/>
      </w:rPr>
    </w:lvl>
    <w:lvl w:ilvl="4" w:tplc="D7186612" w:tentative="1">
      <w:start w:val="1"/>
      <w:numFmt w:val="bullet"/>
      <w:lvlText w:val="o"/>
      <w:lvlJc w:val="left"/>
      <w:pPr>
        <w:ind w:left="3600" w:hanging="360"/>
      </w:pPr>
      <w:rPr>
        <w:rFonts w:ascii="Courier New" w:hAnsi="Courier New" w:hint="default"/>
      </w:rPr>
    </w:lvl>
    <w:lvl w:ilvl="5" w:tplc="17709E82" w:tentative="1">
      <w:start w:val="1"/>
      <w:numFmt w:val="bullet"/>
      <w:lvlText w:val=""/>
      <w:lvlJc w:val="left"/>
      <w:pPr>
        <w:ind w:left="4320" w:hanging="360"/>
      </w:pPr>
      <w:rPr>
        <w:rFonts w:ascii="Wingdings" w:hAnsi="Wingdings" w:hint="default"/>
      </w:rPr>
    </w:lvl>
    <w:lvl w:ilvl="6" w:tplc="6AD62A14" w:tentative="1">
      <w:start w:val="1"/>
      <w:numFmt w:val="bullet"/>
      <w:lvlText w:val=""/>
      <w:lvlJc w:val="left"/>
      <w:pPr>
        <w:ind w:left="5040" w:hanging="360"/>
      </w:pPr>
      <w:rPr>
        <w:rFonts w:ascii="Symbol" w:hAnsi="Symbol" w:hint="default"/>
      </w:rPr>
    </w:lvl>
    <w:lvl w:ilvl="7" w:tplc="B3823120" w:tentative="1">
      <w:start w:val="1"/>
      <w:numFmt w:val="bullet"/>
      <w:lvlText w:val="o"/>
      <w:lvlJc w:val="left"/>
      <w:pPr>
        <w:ind w:left="5760" w:hanging="360"/>
      </w:pPr>
      <w:rPr>
        <w:rFonts w:ascii="Courier New" w:hAnsi="Courier New" w:hint="default"/>
      </w:rPr>
    </w:lvl>
    <w:lvl w:ilvl="8" w:tplc="EFFAEB56" w:tentative="1">
      <w:start w:val="1"/>
      <w:numFmt w:val="bullet"/>
      <w:lvlText w:val=""/>
      <w:lvlJc w:val="left"/>
      <w:pPr>
        <w:ind w:left="6480" w:hanging="360"/>
      </w:pPr>
      <w:rPr>
        <w:rFonts w:ascii="Wingdings" w:hAnsi="Wingdings" w:hint="default"/>
      </w:rPr>
    </w:lvl>
  </w:abstractNum>
  <w:abstractNum w:abstractNumId="17" w15:restartNumberingAfterBreak="0">
    <w:nsid w:val="2C086375"/>
    <w:multiLevelType w:val="hybridMultilevel"/>
    <w:tmpl w:val="99E6AFD2"/>
    <w:lvl w:ilvl="0" w:tplc="BB7AECAC">
      <w:start w:val="1"/>
      <w:numFmt w:val="bullet"/>
      <w:lvlText w:val=""/>
      <w:lvlJc w:val="left"/>
      <w:pPr>
        <w:tabs>
          <w:tab w:val="num" w:pos="720"/>
        </w:tabs>
        <w:ind w:left="720" w:hanging="360"/>
      </w:pPr>
      <w:rPr>
        <w:rFonts w:ascii="Symbol" w:hAnsi="Symbol" w:hint="default"/>
      </w:rPr>
    </w:lvl>
    <w:lvl w:ilvl="1" w:tplc="48266F8A" w:tentative="1">
      <w:start w:val="1"/>
      <w:numFmt w:val="bullet"/>
      <w:lvlText w:val=""/>
      <w:lvlJc w:val="left"/>
      <w:pPr>
        <w:tabs>
          <w:tab w:val="num" w:pos="1440"/>
        </w:tabs>
        <w:ind w:left="1440" w:hanging="360"/>
      </w:pPr>
      <w:rPr>
        <w:rFonts w:ascii="Symbol" w:hAnsi="Symbol" w:hint="default"/>
      </w:rPr>
    </w:lvl>
    <w:lvl w:ilvl="2" w:tplc="631A6FEE" w:tentative="1">
      <w:start w:val="1"/>
      <w:numFmt w:val="bullet"/>
      <w:lvlText w:val=""/>
      <w:lvlJc w:val="left"/>
      <w:pPr>
        <w:tabs>
          <w:tab w:val="num" w:pos="2160"/>
        </w:tabs>
        <w:ind w:left="2160" w:hanging="360"/>
      </w:pPr>
      <w:rPr>
        <w:rFonts w:ascii="Symbol" w:hAnsi="Symbol" w:hint="default"/>
      </w:rPr>
    </w:lvl>
    <w:lvl w:ilvl="3" w:tplc="8D94EACA" w:tentative="1">
      <w:start w:val="1"/>
      <w:numFmt w:val="bullet"/>
      <w:lvlText w:val=""/>
      <w:lvlJc w:val="left"/>
      <w:pPr>
        <w:tabs>
          <w:tab w:val="num" w:pos="2880"/>
        </w:tabs>
        <w:ind w:left="2880" w:hanging="360"/>
      </w:pPr>
      <w:rPr>
        <w:rFonts w:ascii="Symbol" w:hAnsi="Symbol" w:hint="default"/>
      </w:rPr>
    </w:lvl>
    <w:lvl w:ilvl="4" w:tplc="08DE8170" w:tentative="1">
      <w:start w:val="1"/>
      <w:numFmt w:val="bullet"/>
      <w:lvlText w:val=""/>
      <w:lvlJc w:val="left"/>
      <w:pPr>
        <w:tabs>
          <w:tab w:val="num" w:pos="3600"/>
        </w:tabs>
        <w:ind w:left="3600" w:hanging="360"/>
      </w:pPr>
      <w:rPr>
        <w:rFonts w:ascii="Symbol" w:hAnsi="Symbol" w:hint="default"/>
      </w:rPr>
    </w:lvl>
    <w:lvl w:ilvl="5" w:tplc="2D8A6884" w:tentative="1">
      <w:start w:val="1"/>
      <w:numFmt w:val="bullet"/>
      <w:lvlText w:val=""/>
      <w:lvlJc w:val="left"/>
      <w:pPr>
        <w:tabs>
          <w:tab w:val="num" w:pos="4320"/>
        </w:tabs>
        <w:ind w:left="4320" w:hanging="360"/>
      </w:pPr>
      <w:rPr>
        <w:rFonts w:ascii="Symbol" w:hAnsi="Symbol" w:hint="default"/>
      </w:rPr>
    </w:lvl>
    <w:lvl w:ilvl="6" w:tplc="0EE0EDA2" w:tentative="1">
      <w:start w:val="1"/>
      <w:numFmt w:val="bullet"/>
      <w:lvlText w:val=""/>
      <w:lvlJc w:val="left"/>
      <w:pPr>
        <w:tabs>
          <w:tab w:val="num" w:pos="5040"/>
        </w:tabs>
        <w:ind w:left="5040" w:hanging="360"/>
      </w:pPr>
      <w:rPr>
        <w:rFonts w:ascii="Symbol" w:hAnsi="Symbol" w:hint="default"/>
      </w:rPr>
    </w:lvl>
    <w:lvl w:ilvl="7" w:tplc="EC063D6A" w:tentative="1">
      <w:start w:val="1"/>
      <w:numFmt w:val="bullet"/>
      <w:lvlText w:val=""/>
      <w:lvlJc w:val="left"/>
      <w:pPr>
        <w:tabs>
          <w:tab w:val="num" w:pos="5760"/>
        </w:tabs>
        <w:ind w:left="5760" w:hanging="360"/>
      </w:pPr>
      <w:rPr>
        <w:rFonts w:ascii="Symbol" w:hAnsi="Symbol" w:hint="default"/>
      </w:rPr>
    </w:lvl>
    <w:lvl w:ilvl="8" w:tplc="753CFD3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2E9C510C"/>
    <w:multiLevelType w:val="hybridMultilevel"/>
    <w:tmpl w:val="576AFDBA"/>
    <w:styleLink w:val="StyleOutlinenumberedCourierNewBoldLeft0cmHanging01"/>
    <w:lvl w:ilvl="0" w:tplc="50621F76">
      <w:start w:val="1"/>
      <w:numFmt w:val="bullet"/>
      <w:lvlText w:val=""/>
      <w:lvlJc w:val="left"/>
      <w:pPr>
        <w:tabs>
          <w:tab w:val="num" w:pos="340"/>
        </w:tabs>
        <w:ind w:left="340" w:hanging="340"/>
      </w:pPr>
      <w:rPr>
        <w:rFonts w:ascii="Symbol" w:hAnsi="Symbol" w:hint="default"/>
        <w:sz w:val="22"/>
      </w:rPr>
    </w:lvl>
    <w:lvl w:ilvl="1" w:tplc="320454FC">
      <w:start w:val="1"/>
      <w:numFmt w:val="bullet"/>
      <w:lvlText w:val="-"/>
      <w:lvlJc w:val="left"/>
      <w:pPr>
        <w:tabs>
          <w:tab w:val="num" w:pos="680"/>
        </w:tabs>
        <w:ind w:left="680" w:hanging="340"/>
      </w:pPr>
      <w:rPr>
        <w:rFonts w:ascii="Courier New" w:hAnsi="Courier New"/>
        <w:b/>
        <w:bCs/>
        <w:sz w:val="22"/>
      </w:rPr>
    </w:lvl>
    <w:lvl w:ilvl="2" w:tplc="BB1A5024">
      <w:start w:val="1"/>
      <w:numFmt w:val="bullet"/>
      <w:lvlText w:val=""/>
      <w:lvlJc w:val="left"/>
      <w:pPr>
        <w:tabs>
          <w:tab w:val="num" w:pos="2160"/>
        </w:tabs>
        <w:ind w:left="2160" w:hanging="360"/>
      </w:pPr>
      <w:rPr>
        <w:rFonts w:ascii="Wingdings" w:hAnsi="Wingdings" w:hint="default"/>
      </w:rPr>
    </w:lvl>
    <w:lvl w:ilvl="3" w:tplc="F75C2C48">
      <w:start w:val="1"/>
      <w:numFmt w:val="bullet"/>
      <w:lvlText w:val=""/>
      <w:lvlJc w:val="left"/>
      <w:pPr>
        <w:tabs>
          <w:tab w:val="num" w:pos="2880"/>
        </w:tabs>
        <w:ind w:left="2880" w:hanging="360"/>
      </w:pPr>
      <w:rPr>
        <w:rFonts w:ascii="Symbol" w:hAnsi="Symbol" w:hint="default"/>
      </w:rPr>
    </w:lvl>
    <w:lvl w:ilvl="4" w:tplc="0F5216AE">
      <w:start w:val="1"/>
      <w:numFmt w:val="bullet"/>
      <w:lvlText w:val="o"/>
      <w:lvlJc w:val="left"/>
      <w:pPr>
        <w:tabs>
          <w:tab w:val="num" w:pos="3600"/>
        </w:tabs>
        <w:ind w:left="3600" w:hanging="360"/>
      </w:pPr>
      <w:rPr>
        <w:rFonts w:ascii="Courier New" w:hAnsi="Courier New" w:hint="default"/>
      </w:rPr>
    </w:lvl>
    <w:lvl w:ilvl="5" w:tplc="64661074">
      <w:start w:val="1"/>
      <w:numFmt w:val="bullet"/>
      <w:lvlText w:val=""/>
      <w:lvlJc w:val="left"/>
      <w:pPr>
        <w:tabs>
          <w:tab w:val="num" w:pos="4320"/>
        </w:tabs>
        <w:ind w:left="4320" w:hanging="360"/>
      </w:pPr>
      <w:rPr>
        <w:rFonts w:ascii="Wingdings" w:hAnsi="Wingdings" w:hint="default"/>
      </w:rPr>
    </w:lvl>
    <w:lvl w:ilvl="6" w:tplc="702CAFF6">
      <w:start w:val="1"/>
      <w:numFmt w:val="bullet"/>
      <w:lvlText w:val=""/>
      <w:lvlJc w:val="left"/>
      <w:pPr>
        <w:tabs>
          <w:tab w:val="num" w:pos="5040"/>
        </w:tabs>
        <w:ind w:left="5040" w:hanging="360"/>
      </w:pPr>
      <w:rPr>
        <w:rFonts w:ascii="Symbol" w:hAnsi="Symbol" w:hint="default"/>
      </w:rPr>
    </w:lvl>
    <w:lvl w:ilvl="7" w:tplc="FB4881CA">
      <w:start w:val="1"/>
      <w:numFmt w:val="bullet"/>
      <w:lvlText w:val="o"/>
      <w:lvlJc w:val="left"/>
      <w:pPr>
        <w:tabs>
          <w:tab w:val="num" w:pos="5760"/>
        </w:tabs>
        <w:ind w:left="5760" w:hanging="360"/>
      </w:pPr>
      <w:rPr>
        <w:rFonts w:ascii="Courier New" w:hAnsi="Courier New" w:hint="default"/>
      </w:rPr>
    </w:lvl>
    <w:lvl w:ilvl="8" w:tplc="8698FACC">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FD5D39"/>
    <w:multiLevelType w:val="hybridMultilevel"/>
    <w:tmpl w:val="568EE6A6"/>
    <w:lvl w:ilvl="0" w:tplc="2BD02446">
      <w:start w:val="1"/>
      <w:numFmt w:val="decimal"/>
      <w:lvlText w:val="%1."/>
      <w:lvlJc w:val="left"/>
      <w:pPr>
        <w:tabs>
          <w:tab w:val="num" w:pos="340"/>
        </w:tabs>
        <w:ind w:left="340" w:hanging="340"/>
      </w:pPr>
      <w:rPr>
        <w:rFonts w:hint="default"/>
        <w:sz w:val="22"/>
      </w:rPr>
    </w:lvl>
    <w:lvl w:ilvl="1" w:tplc="1C728A00">
      <w:start w:val="1"/>
      <w:numFmt w:val="bullet"/>
      <w:lvlText w:val="-"/>
      <w:lvlJc w:val="left"/>
      <w:pPr>
        <w:tabs>
          <w:tab w:val="num" w:pos="680"/>
        </w:tabs>
        <w:ind w:left="680" w:hanging="340"/>
      </w:pPr>
      <w:rPr>
        <w:rFonts w:ascii="Courier New" w:hAnsi="Courier New" w:hint="default"/>
      </w:rPr>
    </w:lvl>
    <w:lvl w:ilvl="2" w:tplc="ACC81478">
      <w:start w:val="1"/>
      <w:numFmt w:val="bullet"/>
      <w:lvlText w:val=""/>
      <w:lvlJc w:val="left"/>
      <w:pPr>
        <w:tabs>
          <w:tab w:val="num" w:pos="2160"/>
        </w:tabs>
        <w:ind w:left="2160" w:hanging="360"/>
      </w:pPr>
      <w:rPr>
        <w:rFonts w:ascii="Wingdings" w:hAnsi="Wingdings" w:hint="default"/>
      </w:rPr>
    </w:lvl>
    <w:lvl w:ilvl="3" w:tplc="A93609E4">
      <w:start w:val="1"/>
      <w:numFmt w:val="bullet"/>
      <w:lvlText w:val=""/>
      <w:lvlJc w:val="left"/>
      <w:pPr>
        <w:tabs>
          <w:tab w:val="num" w:pos="2880"/>
        </w:tabs>
        <w:ind w:left="2880" w:hanging="360"/>
      </w:pPr>
      <w:rPr>
        <w:rFonts w:ascii="Symbol" w:hAnsi="Symbol" w:hint="default"/>
      </w:rPr>
    </w:lvl>
    <w:lvl w:ilvl="4" w:tplc="DAC2F8AA">
      <w:start w:val="1"/>
      <w:numFmt w:val="bullet"/>
      <w:lvlText w:val="o"/>
      <w:lvlJc w:val="left"/>
      <w:pPr>
        <w:tabs>
          <w:tab w:val="num" w:pos="3600"/>
        </w:tabs>
        <w:ind w:left="3600" w:hanging="360"/>
      </w:pPr>
      <w:rPr>
        <w:rFonts w:ascii="Courier New" w:hAnsi="Courier New" w:hint="default"/>
      </w:rPr>
    </w:lvl>
    <w:lvl w:ilvl="5" w:tplc="424E11F6">
      <w:start w:val="1"/>
      <w:numFmt w:val="bullet"/>
      <w:lvlText w:val=""/>
      <w:lvlJc w:val="left"/>
      <w:pPr>
        <w:tabs>
          <w:tab w:val="num" w:pos="4320"/>
        </w:tabs>
        <w:ind w:left="4320" w:hanging="360"/>
      </w:pPr>
      <w:rPr>
        <w:rFonts w:ascii="Wingdings" w:hAnsi="Wingdings" w:hint="default"/>
      </w:rPr>
    </w:lvl>
    <w:lvl w:ilvl="6" w:tplc="64DE0532">
      <w:start w:val="1"/>
      <w:numFmt w:val="bullet"/>
      <w:lvlText w:val=""/>
      <w:lvlJc w:val="left"/>
      <w:pPr>
        <w:tabs>
          <w:tab w:val="num" w:pos="5040"/>
        </w:tabs>
        <w:ind w:left="5040" w:hanging="360"/>
      </w:pPr>
      <w:rPr>
        <w:rFonts w:ascii="Symbol" w:hAnsi="Symbol" w:hint="default"/>
      </w:rPr>
    </w:lvl>
    <w:lvl w:ilvl="7" w:tplc="B35C48D8">
      <w:start w:val="1"/>
      <w:numFmt w:val="bullet"/>
      <w:lvlText w:val="o"/>
      <w:lvlJc w:val="left"/>
      <w:pPr>
        <w:tabs>
          <w:tab w:val="num" w:pos="5760"/>
        </w:tabs>
        <w:ind w:left="5760" w:hanging="360"/>
      </w:pPr>
      <w:rPr>
        <w:rFonts w:ascii="Courier New" w:hAnsi="Courier New" w:hint="default"/>
      </w:rPr>
    </w:lvl>
    <w:lvl w:ilvl="8" w:tplc="12C43582">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5A1CBC"/>
    <w:multiLevelType w:val="hybridMultilevel"/>
    <w:tmpl w:val="11EAA2EA"/>
    <w:lvl w:ilvl="0" w:tplc="6C324F12">
      <w:start w:val="1"/>
      <w:numFmt w:val="bullet"/>
      <w:lvlText w:val=""/>
      <w:lvlJc w:val="left"/>
      <w:pPr>
        <w:tabs>
          <w:tab w:val="num" w:pos="720"/>
        </w:tabs>
        <w:ind w:left="720" w:hanging="360"/>
      </w:pPr>
      <w:rPr>
        <w:rFonts w:ascii="Symbol" w:hAnsi="Symbol" w:hint="default"/>
      </w:rPr>
    </w:lvl>
    <w:lvl w:ilvl="1" w:tplc="B3BCE57E" w:tentative="1">
      <w:start w:val="1"/>
      <w:numFmt w:val="bullet"/>
      <w:lvlText w:val=""/>
      <w:lvlJc w:val="left"/>
      <w:pPr>
        <w:tabs>
          <w:tab w:val="num" w:pos="1440"/>
        </w:tabs>
        <w:ind w:left="1440" w:hanging="360"/>
      </w:pPr>
      <w:rPr>
        <w:rFonts w:ascii="Symbol" w:hAnsi="Symbol" w:hint="default"/>
      </w:rPr>
    </w:lvl>
    <w:lvl w:ilvl="2" w:tplc="93CC9FD0" w:tentative="1">
      <w:start w:val="1"/>
      <w:numFmt w:val="bullet"/>
      <w:lvlText w:val=""/>
      <w:lvlJc w:val="left"/>
      <w:pPr>
        <w:tabs>
          <w:tab w:val="num" w:pos="2160"/>
        </w:tabs>
        <w:ind w:left="2160" w:hanging="360"/>
      </w:pPr>
      <w:rPr>
        <w:rFonts w:ascii="Symbol" w:hAnsi="Symbol" w:hint="default"/>
      </w:rPr>
    </w:lvl>
    <w:lvl w:ilvl="3" w:tplc="57468486" w:tentative="1">
      <w:start w:val="1"/>
      <w:numFmt w:val="bullet"/>
      <w:lvlText w:val=""/>
      <w:lvlJc w:val="left"/>
      <w:pPr>
        <w:tabs>
          <w:tab w:val="num" w:pos="2880"/>
        </w:tabs>
        <w:ind w:left="2880" w:hanging="360"/>
      </w:pPr>
      <w:rPr>
        <w:rFonts w:ascii="Symbol" w:hAnsi="Symbol" w:hint="default"/>
      </w:rPr>
    </w:lvl>
    <w:lvl w:ilvl="4" w:tplc="8D743052" w:tentative="1">
      <w:start w:val="1"/>
      <w:numFmt w:val="bullet"/>
      <w:lvlText w:val=""/>
      <w:lvlJc w:val="left"/>
      <w:pPr>
        <w:tabs>
          <w:tab w:val="num" w:pos="3600"/>
        </w:tabs>
        <w:ind w:left="3600" w:hanging="360"/>
      </w:pPr>
      <w:rPr>
        <w:rFonts w:ascii="Symbol" w:hAnsi="Symbol" w:hint="default"/>
      </w:rPr>
    </w:lvl>
    <w:lvl w:ilvl="5" w:tplc="42728A00" w:tentative="1">
      <w:start w:val="1"/>
      <w:numFmt w:val="bullet"/>
      <w:lvlText w:val=""/>
      <w:lvlJc w:val="left"/>
      <w:pPr>
        <w:tabs>
          <w:tab w:val="num" w:pos="4320"/>
        </w:tabs>
        <w:ind w:left="4320" w:hanging="360"/>
      </w:pPr>
      <w:rPr>
        <w:rFonts w:ascii="Symbol" w:hAnsi="Symbol" w:hint="default"/>
      </w:rPr>
    </w:lvl>
    <w:lvl w:ilvl="6" w:tplc="867EFEF8" w:tentative="1">
      <w:start w:val="1"/>
      <w:numFmt w:val="bullet"/>
      <w:lvlText w:val=""/>
      <w:lvlJc w:val="left"/>
      <w:pPr>
        <w:tabs>
          <w:tab w:val="num" w:pos="5040"/>
        </w:tabs>
        <w:ind w:left="5040" w:hanging="360"/>
      </w:pPr>
      <w:rPr>
        <w:rFonts w:ascii="Symbol" w:hAnsi="Symbol" w:hint="default"/>
      </w:rPr>
    </w:lvl>
    <w:lvl w:ilvl="7" w:tplc="05922CB0" w:tentative="1">
      <w:start w:val="1"/>
      <w:numFmt w:val="bullet"/>
      <w:lvlText w:val=""/>
      <w:lvlJc w:val="left"/>
      <w:pPr>
        <w:tabs>
          <w:tab w:val="num" w:pos="5760"/>
        </w:tabs>
        <w:ind w:left="5760" w:hanging="360"/>
      </w:pPr>
      <w:rPr>
        <w:rFonts w:ascii="Symbol" w:hAnsi="Symbol" w:hint="default"/>
      </w:rPr>
    </w:lvl>
    <w:lvl w:ilvl="8" w:tplc="CB3C3B42"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56B15F6"/>
    <w:multiLevelType w:val="hybridMultilevel"/>
    <w:tmpl w:val="F996B75C"/>
    <w:lvl w:ilvl="0" w:tplc="7026D41E">
      <w:start w:val="1"/>
      <w:numFmt w:val="decimal"/>
      <w:pStyle w:val="Literaturereferences"/>
      <w:lvlText w:val="%1)"/>
      <w:lvlJc w:val="left"/>
      <w:pPr>
        <w:tabs>
          <w:tab w:val="num" w:pos="1060"/>
        </w:tabs>
        <w:ind w:left="1060" w:hanging="340"/>
      </w:pPr>
      <w:rPr>
        <w:rFonts w:hint="default"/>
      </w:rPr>
    </w:lvl>
    <w:lvl w:ilvl="1" w:tplc="35661220" w:tentative="1">
      <w:start w:val="1"/>
      <w:numFmt w:val="lowerLetter"/>
      <w:lvlText w:val="%2."/>
      <w:lvlJc w:val="left"/>
      <w:pPr>
        <w:tabs>
          <w:tab w:val="num" w:pos="1440"/>
        </w:tabs>
        <w:ind w:left="1440" w:hanging="360"/>
      </w:pPr>
    </w:lvl>
    <w:lvl w:ilvl="2" w:tplc="CE809806" w:tentative="1">
      <w:start w:val="1"/>
      <w:numFmt w:val="lowerRoman"/>
      <w:lvlText w:val="%3."/>
      <w:lvlJc w:val="right"/>
      <w:pPr>
        <w:tabs>
          <w:tab w:val="num" w:pos="2160"/>
        </w:tabs>
        <w:ind w:left="2160" w:hanging="180"/>
      </w:pPr>
    </w:lvl>
    <w:lvl w:ilvl="3" w:tplc="B8563728" w:tentative="1">
      <w:start w:val="1"/>
      <w:numFmt w:val="decimal"/>
      <w:lvlText w:val="%4."/>
      <w:lvlJc w:val="left"/>
      <w:pPr>
        <w:tabs>
          <w:tab w:val="num" w:pos="2880"/>
        </w:tabs>
        <w:ind w:left="2880" w:hanging="360"/>
      </w:pPr>
    </w:lvl>
    <w:lvl w:ilvl="4" w:tplc="707A9A96" w:tentative="1">
      <w:start w:val="1"/>
      <w:numFmt w:val="lowerLetter"/>
      <w:lvlText w:val="%5."/>
      <w:lvlJc w:val="left"/>
      <w:pPr>
        <w:tabs>
          <w:tab w:val="num" w:pos="3600"/>
        </w:tabs>
        <w:ind w:left="3600" w:hanging="360"/>
      </w:pPr>
    </w:lvl>
    <w:lvl w:ilvl="5" w:tplc="DF764EA4" w:tentative="1">
      <w:start w:val="1"/>
      <w:numFmt w:val="lowerRoman"/>
      <w:lvlText w:val="%6."/>
      <w:lvlJc w:val="right"/>
      <w:pPr>
        <w:tabs>
          <w:tab w:val="num" w:pos="4320"/>
        </w:tabs>
        <w:ind w:left="4320" w:hanging="180"/>
      </w:pPr>
    </w:lvl>
    <w:lvl w:ilvl="6" w:tplc="7BA26692" w:tentative="1">
      <w:start w:val="1"/>
      <w:numFmt w:val="decimal"/>
      <w:lvlText w:val="%7."/>
      <w:lvlJc w:val="left"/>
      <w:pPr>
        <w:tabs>
          <w:tab w:val="num" w:pos="5040"/>
        </w:tabs>
        <w:ind w:left="5040" w:hanging="360"/>
      </w:pPr>
    </w:lvl>
    <w:lvl w:ilvl="7" w:tplc="77F0B3A6" w:tentative="1">
      <w:start w:val="1"/>
      <w:numFmt w:val="lowerLetter"/>
      <w:lvlText w:val="%8."/>
      <w:lvlJc w:val="left"/>
      <w:pPr>
        <w:tabs>
          <w:tab w:val="num" w:pos="5760"/>
        </w:tabs>
        <w:ind w:left="5760" w:hanging="360"/>
      </w:pPr>
    </w:lvl>
    <w:lvl w:ilvl="8" w:tplc="829CF7EC" w:tentative="1">
      <w:start w:val="1"/>
      <w:numFmt w:val="lowerRoman"/>
      <w:lvlText w:val="%9."/>
      <w:lvlJc w:val="right"/>
      <w:pPr>
        <w:tabs>
          <w:tab w:val="num" w:pos="6480"/>
        </w:tabs>
        <w:ind w:left="6480" w:hanging="180"/>
      </w:pPr>
    </w:lvl>
  </w:abstractNum>
  <w:abstractNum w:abstractNumId="22" w15:restartNumberingAfterBreak="0">
    <w:nsid w:val="3B544A5F"/>
    <w:multiLevelType w:val="hybridMultilevel"/>
    <w:tmpl w:val="A154942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3D227E29"/>
    <w:multiLevelType w:val="hybridMultilevel"/>
    <w:tmpl w:val="89563D6C"/>
    <w:lvl w:ilvl="0" w:tplc="04090019">
      <w:start w:val="1"/>
      <w:numFmt w:val="lowerLetter"/>
      <w:lvlText w:val="%1."/>
      <w:lvlJc w:val="left"/>
      <w:pPr>
        <w:ind w:left="720" w:hanging="360"/>
      </w:pPr>
      <w:rPr>
        <w:rFonts w:hint="default"/>
        <w:color w:val="740F32" w:themeColor="accent2"/>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E963F36"/>
    <w:multiLevelType w:val="multilevel"/>
    <w:tmpl w:val="242ADDDE"/>
    <w:styleLink w:val="Artikkelavsnitt"/>
    <w:lvl w:ilvl="0">
      <w:start w:val="1"/>
      <w:numFmt w:val="upperRoman"/>
      <w:lvlText w:val="Artikkel %1."/>
      <w:lvlJc w:val="left"/>
      <w:pPr>
        <w:tabs>
          <w:tab w:val="num" w:pos="1440"/>
        </w:tabs>
        <w:ind w:left="0" w:firstLine="0"/>
      </w:pPr>
    </w:lvl>
    <w:lvl w:ilvl="1">
      <w:start w:val="1"/>
      <w:numFmt w:val="decimalZero"/>
      <w:isLgl/>
      <w:lvlText w:val="Inndeling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429A46A5"/>
    <w:multiLevelType w:val="hybridMultilevel"/>
    <w:tmpl w:val="C32CF62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4A421859"/>
    <w:multiLevelType w:val="hybridMultilevel"/>
    <w:tmpl w:val="5144171A"/>
    <w:lvl w:ilvl="0" w:tplc="11CC0072">
      <w:start w:val="1"/>
      <w:numFmt w:val="bullet"/>
      <w:pStyle w:val="A-Boxliste"/>
      <w:lvlText w:val=""/>
      <w:lvlJc w:val="left"/>
      <w:pPr>
        <w:tabs>
          <w:tab w:val="num" w:pos="227"/>
        </w:tabs>
        <w:ind w:left="227" w:hanging="227"/>
      </w:pPr>
      <w:rPr>
        <w:rFonts w:ascii="Symbol" w:hAnsi="Symbol" w:hint="default"/>
        <w:color w:val="740F32" w:themeColor="accen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785D6E"/>
    <w:multiLevelType w:val="hybridMultilevel"/>
    <w:tmpl w:val="0F741E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15:restartNumberingAfterBreak="0">
    <w:nsid w:val="52DE5C35"/>
    <w:multiLevelType w:val="hybridMultilevel"/>
    <w:tmpl w:val="0EF2B49A"/>
    <w:lvl w:ilvl="0" w:tplc="9B0814F2">
      <w:start w:val="1"/>
      <w:numFmt w:val="decimal"/>
      <w:pStyle w:val="Heading1nummererte"/>
      <w:lvlText w:val="%1."/>
      <w:lvlJc w:val="left"/>
      <w:pPr>
        <w:tabs>
          <w:tab w:val="num" w:pos="340"/>
        </w:tabs>
        <w:ind w:left="340"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4C38DE"/>
    <w:multiLevelType w:val="hybridMultilevel"/>
    <w:tmpl w:val="FADED3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BFD3DFD"/>
    <w:multiLevelType w:val="hybridMultilevel"/>
    <w:tmpl w:val="1450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E716F1"/>
    <w:multiLevelType w:val="hybridMultilevel"/>
    <w:tmpl w:val="1F986552"/>
    <w:lvl w:ilvl="0" w:tplc="6480F322">
      <w:start w:val="1"/>
      <w:numFmt w:val="bullet"/>
      <w:pStyle w:val="a-boxexamplelist"/>
      <w:lvlText w:val=""/>
      <w:lvlJc w:val="left"/>
      <w:pPr>
        <w:tabs>
          <w:tab w:val="num" w:pos="340"/>
        </w:tabs>
        <w:ind w:left="340"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672A36"/>
    <w:multiLevelType w:val="hybridMultilevel"/>
    <w:tmpl w:val="D228E554"/>
    <w:lvl w:ilvl="0" w:tplc="191C8CB4">
      <w:start w:val="1"/>
      <w:numFmt w:val="bullet"/>
      <w:pStyle w:val="Punktliste"/>
      <w:lvlText w:val=""/>
      <w:lvlJc w:val="left"/>
      <w:pPr>
        <w:tabs>
          <w:tab w:val="num" w:pos="340"/>
        </w:tabs>
        <w:ind w:left="340" w:hanging="340"/>
      </w:pPr>
      <w:rPr>
        <w:rFonts w:ascii="Symbol" w:hAnsi="Symbol" w:hint="default"/>
        <w:sz w:val="22"/>
      </w:rPr>
    </w:lvl>
    <w:lvl w:ilvl="1" w:tplc="5C72DA1C">
      <w:start w:val="1"/>
      <w:numFmt w:val="bullet"/>
      <w:lvlText w:val="-"/>
      <w:lvlJc w:val="left"/>
      <w:pPr>
        <w:tabs>
          <w:tab w:val="num" w:pos="680"/>
        </w:tabs>
        <w:ind w:left="680" w:hanging="340"/>
      </w:pPr>
      <w:rPr>
        <w:rFonts w:ascii="Courier New" w:hAnsi="Courier New" w:hint="default"/>
      </w:rPr>
    </w:lvl>
    <w:lvl w:ilvl="2" w:tplc="F6081ABC">
      <w:start w:val="1"/>
      <w:numFmt w:val="bullet"/>
      <w:lvlText w:val=""/>
      <w:lvlJc w:val="left"/>
      <w:pPr>
        <w:tabs>
          <w:tab w:val="num" w:pos="2160"/>
        </w:tabs>
        <w:ind w:left="2160" w:hanging="360"/>
      </w:pPr>
      <w:rPr>
        <w:rFonts w:ascii="Wingdings" w:hAnsi="Wingdings" w:hint="default"/>
      </w:rPr>
    </w:lvl>
    <w:lvl w:ilvl="3" w:tplc="10F4D0F8">
      <w:start w:val="1"/>
      <w:numFmt w:val="bullet"/>
      <w:lvlText w:val=""/>
      <w:lvlJc w:val="left"/>
      <w:pPr>
        <w:tabs>
          <w:tab w:val="num" w:pos="2880"/>
        </w:tabs>
        <w:ind w:left="2880" w:hanging="360"/>
      </w:pPr>
      <w:rPr>
        <w:rFonts w:ascii="Symbol" w:hAnsi="Symbol" w:hint="default"/>
      </w:rPr>
    </w:lvl>
    <w:lvl w:ilvl="4" w:tplc="6BF4FAF2">
      <w:start w:val="1"/>
      <w:numFmt w:val="bullet"/>
      <w:lvlText w:val="o"/>
      <w:lvlJc w:val="left"/>
      <w:pPr>
        <w:tabs>
          <w:tab w:val="num" w:pos="3600"/>
        </w:tabs>
        <w:ind w:left="3600" w:hanging="360"/>
      </w:pPr>
      <w:rPr>
        <w:rFonts w:ascii="Courier New" w:hAnsi="Courier New" w:hint="default"/>
      </w:rPr>
    </w:lvl>
    <w:lvl w:ilvl="5" w:tplc="BB94B48A">
      <w:start w:val="1"/>
      <w:numFmt w:val="bullet"/>
      <w:lvlText w:val=""/>
      <w:lvlJc w:val="left"/>
      <w:pPr>
        <w:tabs>
          <w:tab w:val="num" w:pos="4320"/>
        </w:tabs>
        <w:ind w:left="4320" w:hanging="360"/>
      </w:pPr>
      <w:rPr>
        <w:rFonts w:ascii="Wingdings" w:hAnsi="Wingdings" w:hint="default"/>
      </w:rPr>
    </w:lvl>
    <w:lvl w:ilvl="6" w:tplc="A48276B4">
      <w:start w:val="1"/>
      <w:numFmt w:val="bullet"/>
      <w:lvlText w:val=""/>
      <w:lvlJc w:val="left"/>
      <w:pPr>
        <w:tabs>
          <w:tab w:val="num" w:pos="5040"/>
        </w:tabs>
        <w:ind w:left="5040" w:hanging="360"/>
      </w:pPr>
      <w:rPr>
        <w:rFonts w:ascii="Symbol" w:hAnsi="Symbol" w:hint="default"/>
      </w:rPr>
    </w:lvl>
    <w:lvl w:ilvl="7" w:tplc="524232C0">
      <w:start w:val="1"/>
      <w:numFmt w:val="bullet"/>
      <w:lvlText w:val="o"/>
      <w:lvlJc w:val="left"/>
      <w:pPr>
        <w:tabs>
          <w:tab w:val="num" w:pos="5760"/>
        </w:tabs>
        <w:ind w:left="5760" w:hanging="360"/>
      </w:pPr>
      <w:rPr>
        <w:rFonts w:ascii="Courier New" w:hAnsi="Courier New" w:hint="default"/>
      </w:rPr>
    </w:lvl>
    <w:lvl w:ilvl="8" w:tplc="4CC47B4C">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69188B"/>
    <w:multiLevelType w:val="hybridMultilevel"/>
    <w:tmpl w:val="576AFDBA"/>
    <w:styleLink w:val="StyleOutlinenumberedCourierNewBoldLeft0cmHanging0"/>
    <w:lvl w:ilvl="0" w:tplc="88628AF2">
      <w:start w:val="1"/>
      <w:numFmt w:val="bullet"/>
      <w:lvlText w:val=""/>
      <w:lvlJc w:val="left"/>
      <w:pPr>
        <w:tabs>
          <w:tab w:val="num" w:pos="340"/>
        </w:tabs>
        <w:ind w:left="340" w:hanging="340"/>
      </w:pPr>
      <w:rPr>
        <w:rFonts w:ascii="Symbol" w:hAnsi="Symbol" w:hint="default"/>
        <w:sz w:val="22"/>
      </w:rPr>
    </w:lvl>
    <w:lvl w:ilvl="1" w:tplc="DBCCABA6">
      <w:start w:val="1"/>
      <w:numFmt w:val="bullet"/>
      <w:lvlText w:val="-"/>
      <w:lvlJc w:val="left"/>
      <w:pPr>
        <w:tabs>
          <w:tab w:val="num" w:pos="680"/>
        </w:tabs>
        <w:ind w:left="680" w:hanging="340"/>
      </w:pPr>
      <w:rPr>
        <w:rFonts w:ascii="Courier New" w:hAnsi="Courier New"/>
        <w:b/>
        <w:bCs/>
        <w:sz w:val="22"/>
      </w:rPr>
    </w:lvl>
    <w:lvl w:ilvl="2" w:tplc="9A183704">
      <w:start w:val="1"/>
      <w:numFmt w:val="bullet"/>
      <w:lvlText w:val=""/>
      <w:lvlJc w:val="left"/>
      <w:pPr>
        <w:tabs>
          <w:tab w:val="num" w:pos="2160"/>
        </w:tabs>
        <w:ind w:left="2160" w:hanging="360"/>
      </w:pPr>
      <w:rPr>
        <w:rFonts w:ascii="Wingdings" w:hAnsi="Wingdings" w:hint="default"/>
      </w:rPr>
    </w:lvl>
    <w:lvl w:ilvl="3" w:tplc="F6C23920">
      <w:start w:val="1"/>
      <w:numFmt w:val="bullet"/>
      <w:lvlText w:val=""/>
      <w:lvlJc w:val="left"/>
      <w:pPr>
        <w:tabs>
          <w:tab w:val="num" w:pos="2880"/>
        </w:tabs>
        <w:ind w:left="2880" w:hanging="360"/>
      </w:pPr>
      <w:rPr>
        <w:rFonts w:ascii="Symbol" w:hAnsi="Symbol" w:hint="default"/>
      </w:rPr>
    </w:lvl>
    <w:lvl w:ilvl="4" w:tplc="E76A4A6A">
      <w:start w:val="1"/>
      <w:numFmt w:val="bullet"/>
      <w:lvlText w:val="o"/>
      <w:lvlJc w:val="left"/>
      <w:pPr>
        <w:tabs>
          <w:tab w:val="num" w:pos="3600"/>
        </w:tabs>
        <w:ind w:left="3600" w:hanging="360"/>
      </w:pPr>
      <w:rPr>
        <w:rFonts w:ascii="Courier New" w:hAnsi="Courier New" w:hint="default"/>
      </w:rPr>
    </w:lvl>
    <w:lvl w:ilvl="5" w:tplc="505098B0">
      <w:start w:val="1"/>
      <w:numFmt w:val="bullet"/>
      <w:lvlText w:val=""/>
      <w:lvlJc w:val="left"/>
      <w:pPr>
        <w:tabs>
          <w:tab w:val="num" w:pos="4320"/>
        </w:tabs>
        <w:ind w:left="4320" w:hanging="360"/>
      </w:pPr>
      <w:rPr>
        <w:rFonts w:ascii="Wingdings" w:hAnsi="Wingdings" w:hint="default"/>
      </w:rPr>
    </w:lvl>
    <w:lvl w:ilvl="6" w:tplc="42AA0196">
      <w:start w:val="1"/>
      <w:numFmt w:val="bullet"/>
      <w:lvlText w:val=""/>
      <w:lvlJc w:val="left"/>
      <w:pPr>
        <w:tabs>
          <w:tab w:val="num" w:pos="5040"/>
        </w:tabs>
        <w:ind w:left="5040" w:hanging="360"/>
      </w:pPr>
      <w:rPr>
        <w:rFonts w:ascii="Symbol" w:hAnsi="Symbol" w:hint="default"/>
      </w:rPr>
    </w:lvl>
    <w:lvl w:ilvl="7" w:tplc="45B21BFE">
      <w:start w:val="1"/>
      <w:numFmt w:val="bullet"/>
      <w:lvlText w:val="o"/>
      <w:lvlJc w:val="left"/>
      <w:pPr>
        <w:tabs>
          <w:tab w:val="num" w:pos="5760"/>
        </w:tabs>
        <w:ind w:left="5760" w:hanging="360"/>
      </w:pPr>
      <w:rPr>
        <w:rFonts w:ascii="Courier New" w:hAnsi="Courier New" w:hint="default"/>
      </w:rPr>
    </w:lvl>
    <w:lvl w:ilvl="8" w:tplc="55786E10">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E387E24"/>
    <w:multiLevelType w:val="hybridMultilevel"/>
    <w:tmpl w:val="3988717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
  </w:num>
  <w:num w:numId="5">
    <w:abstractNumId w:val="0"/>
  </w:num>
  <w:num w:numId="6">
    <w:abstractNumId w:val="3"/>
  </w:num>
  <w:num w:numId="7">
    <w:abstractNumId w:val="2"/>
  </w:num>
  <w:num w:numId="8">
    <w:abstractNumId w:val="21"/>
  </w:num>
  <w:num w:numId="9">
    <w:abstractNumId w:val="24"/>
  </w:num>
  <w:num w:numId="10">
    <w:abstractNumId w:val="32"/>
  </w:num>
  <w:num w:numId="11">
    <w:abstractNumId w:val="12"/>
  </w:num>
  <w:num w:numId="12">
    <w:abstractNumId w:val="9"/>
  </w:num>
  <w:num w:numId="13">
    <w:abstractNumId w:val="34"/>
  </w:num>
  <w:num w:numId="14">
    <w:abstractNumId w:val="33"/>
  </w:num>
  <w:num w:numId="15">
    <w:abstractNumId w:val="18"/>
  </w:num>
  <w:num w:numId="16">
    <w:abstractNumId w:val="11"/>
  </w:num>
  <w:num w:numId="17">
    <w:abstractNumId w:val="8"/>
  </w:num>
  <w:num w:numId="18">
    <w:abstractNumId w:val="32"/>
  </w:num>
  <w:num w:numId="19">
    <w:abstractNumId w:val="16"/>
  </w:num>
  <w:num w:numId="20">
    <w:abstractNumId w:val="14"/>
  </w:num>
  <w:num w:numId="21">
    <w:abstractNumId w:val="30"/>
  </w:num>
  <w:num w:numId="22">
    <w:abstractNumId w:val="27"/>
  </w:num>
  <w:num w:numId="23">
    <w:abstractNumId w:val="26"/>
  </w:num>
  <w:num w:numId="24">
    <w:abstractNumId w:val="31"/>
  </w:num>
  <w:num w:numId="25">
    <w:abstractNumId w:val="23"/>
  </w:num>
  <w:num w:numId="26">
    <w:abstractNumId w:val="29"/>
  </w:num>
  <w:num w:numId="27">
    <w:abstractNumId w:val="17"/>
  </w:num>
  <w:num w:numId="28">
    <w:abstractNumId w:val="20"/>
  </w:num>
  <w:num w:numId="29">
    <w:abstractNumId w:val="7"/>
  </w:num>
  <w:num w:numId="30">
    <w:abstractNumId w:val="28"/>
  </w:num>
  <w:num w:numId="31">
    <w:abstractNumId w:val="13"/>
  </w:num>
  <w:num w:numId="32">
    <w:abstractNumId w:val="19"/>
  </w:num>
  <w:num w:numId="33">
    <w:abstractNumId w:val="15"/>
  </w:num>
  <w:num w:numId="34">
    <w:abstractNumId w:val="22"/>
  </w:num>
  <w:num w:numId="35">
    <w:abstractNumId w:val="25"/>
  </w:num>
  <w:num w:numId="36">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nb-NO" w:vendorID="64" w:dllVersion="6" w:nlCheck="1" w:checkStyle="0"/>
  <w:activeWritingStyle w:appName="MSWord" w:lang="en-US" w:vendorID="64" w:dllVersion="6" w:nlCheck="1" w:checkStyle="1"/>
  <w:activeWritingStyle w:appName="MSWord" w:lang="de-DE"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nb-NO" w:vendorID="64" w:dllVersion="0" w:nlCheck="1" w:checkStyle="0"/>
  <w:defaultTabStop w:val="720"/>
  <w:autoHyphenation/>
  <w:hyphenationZone w:val="357"/>
  <w:drawingGridHorizontalSpacing w:val="108"/>
  <w:drawingGridVerticalSpacing w:val="181"/>
  <w:displayHorizontalDrawingGridEvery w:val="0"/>
  <w:displayVerticalDrawingGridEvery w:val="10"/>
  <w:noPunctuationKerning/>
  <w:characterSpacingControl w:val="doNotCompress"/>
  <w:hdrShapeDefaults>
    <o:shapedefaults v:ext="edit" spidmax="2049" fill="f" fillcolor="white" stroke="f">
      <v:fill color="white" on="f"/>
      <v:stroke on="f"/>
      <v:shadow offset=".74831mm,.74831mm"/>
      <v:textbox inset=",7.2pt,,7.2pt"/>
      <o:colormru v:ext="edit" colors="white,#c3bcb2,#d7d1c9,#e8e8e8,#8e837a,#615046,#b0a69d,#85797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D18"/>
    <w:rsid w:val="00000CF2"/>
    <w:rsid w:val="00001589"/>
    <w:rsid w:val="00003900"/>
    <w:rsid w:val="00003C67"/>
    <w:rsid w:val="00007D8F"/>
    <w:rsid w:val="00010F92"/>
    <w:rsid w:val="00014C7C"/>
    <w:rsid w:val="00021205"/>
    <w:rsid w:val="000242F6"/>
    <w:rsid w:val="0002605D"/>
    <w:rsid w:val="00033484"/>
    <w:rsid w:val="0003365E"/>
    <w:rsid w:val="000345E2"/>
    <w:rsid w:val="000364F8"/>
    <w:rsid w:val="000404D7"/>
    <w:rsid w:val="000419B9"/>
    <w:rsid w:val="0004247A"/>
    <w:rsid w:val="00043F26"/>
    <w:rsid w:val="0004713E"/>
    <w:rsid w:val="000509C8"/>
    <w:rsid w:val="000517D9"/>
    <w:rsid w:val="00053FB7"/>
    <w:rsid w:val="000549C2"/>
    <w:rsid w:val="00054C3E"/>
    <w:rsid w:val="0005564A"/>
    <w:rsid w:val="00056630"/>
    <w:rsid w:val="000639CD"/>
    <w:rsid w:val="0006403F"/>
    <w:rsid w:val="000668FC"/>
    <w:rsid w:val="00067B2B"/>
    <w:rsid w:val="0007182C"/>
    <w:rsid w:val="00086CF1"/>
    <w:rsid w:val="00090ED1"/>
    <w:rsid w:val="00095CEF"/>
    <w:rsid w:val="000A2B2C"/>
    <w:rsid w:val="000A3C9F"/>
    <w:rsid w:val="000A6E6C"/>
    <w:rsid w:val="000A7529"/>
    <w:rsid w:val="000A773E"/>
    <w:rsid w:val="000B4E63"/>
    <w:rsid w:val="000B5F25"/>
    <w:rsid w:val="000C29C6"/>
    <w:rsid w:val="000C2CE4"/>
    <w:rsid w:val="000C4B1B"/>
    <w:rsid w:val="000C7ACA"/>
    <w:rsid w:val="000D0250"/>
    <w:rsid w:val="000D3B89"/>
    <w:rsid w:val="000D4C36"/>
    <w:rsid w:val="000D5173"/>
    <w:rsid w:val="000D5DCF"/>
    <w:rsid w:val="000D759C"/>
    <w:rsid w:val="000D75D0"/>
    <w:rsid w:val="000D764B"/>
    <w:rsid w:val="000D7F10"/>
    <w:rsid w:val="000E098C"/>
    <w:rsid w:val="000E1923"/>
    <w:rsid w:val="000E3A54"/>
    <w:rsid w:val="000E5075"/>
    <w:rsid w:val="000E7F67"/>
    <w:rsid w:val="000F04F8"/>
    <w:rsid w:val="000F0698"/>
    <w:rsid w:val="000F073B"/>
    <w:rsid w:val="000F19AE"/>
    <w:rsid w:val="000F608B"/>
    <w:rsid w:val="000F7341"/>
    <w:rsid w:val="00104BA0"/>
    <w:rsid w:val="0010539D"/>
    <w:rsid w:val="001056FF"/>
    <w:rsid w:val="0010753D"/>
    <w:rsid w:val="00107772"/>
    <w:rsid w:val="00110B07"/>
    <w:rsid w:val="00112384"/>
    <w:rsid w:val="00113028"/>
    <w:rsid w:val="00114745"/>
    <w:rsid w:val="00114C0B"/>
    <w:rsid w:val="00116C29"/>
    <w:rsid w:val="0011767A"/>
    <w:rsid w:val="00117F60"/>
    <w:rsid w:val="001203EB"/>
    <w:rsid w:val="00120DB1"/>
    <w:rsid w:val="00124094"/>
    <w:rsid w:val="001242E7"/>
    <w:rsid w:val="00127741"/>
    <w:rsid w:val="00130A97"/>
    <w:rsid w:val="00131391"/>
    <w:rsid w:val="00133786"/>
    <w:rsid w:val="00133AD5"/>
    <w:rsid w:val="00145897"/>
    <w:rsid w:val="0014725A"/>
    <w:rsid w:val="00147A9A"/>
    <w:rsid w:val="00150868"/>
    <w:rsid w:val="00153D4F"/>
    <w:rsid w:val="001542A9"/>
    <w:rsid w:val="001565BD"/>
    <w:rsid w:val="0016021B"/>
    <w:rsid w:val="00164D9F"/>
    <w:rsid w:val="001658A6"/>
    <w:rsid w:val="00167472"/>
    <w:rsid w:val="0016795C"/>
    <w:rsid w:val="00175A93"/>
    <w:rsid w:val="0017678E"/>
    <w:rsid w:val="00181AE1"/>
    <w:rsid w:val="001830D6"/>
    <w:rsid w:val="00183625"/>
    <w:rsid w:val="00187AE7"/>
    <w:rsid w:val="00190B86"/>
    <w:rsid w:val="00194D14"/>
    <w:rsid w:val="001956BF"/>
    <w:rsid w:val="0019589A"/>
    <w:rsid w:val="00196AC0"/>
    <w:rsid w:val="001A01A7"/>
    <w:rsid w:val="001A542B"/>
    <w:rsid w:val="001A688C"/>
    <w:rsid w:val="001B3B88"/>
    <w:rsid w:val="001B42CA"/>
    <w:rsid w:val="001B7C98"/>
    <w:rsid w:val="001C0048"/>
    <w:rsid w:val="001C11F1"/>
    <w:rsid w:val="001C2D9F"/>
    <w:rsid w:val="001D0248"/>
    <w:rsid w:val="001D1422"/>
    <w:rsid w:val="001D1559"/>
    <w:rsid w:val="001D7AE0"/>
    <w:rsid w:val="001E27F7"/>
    <w:rsid w:val="001E4F6B"/>
    <w:rsid w:val="001E63B3"/>
    <w:rsid w:val="001E7868"/>
    <w:rsid w:val="001F528D"/>
    <w:rsid w:val="001F672B"/>
    <w:rsid w:val="00200192"/>
    <w:rsid w:val="00200B48"/>
    <w:rsid w:val="0020122E"/>
    <w:rsid w:val="002025B1"/>
    <w:rsid w:val="00205CDC"/>
    <w:rsid w:val="00206D79"/>
    <w:rsid w:val="002072EE"/>
    <w:rsid w:val="00211CA4"/>
    <w:rsid w:val="002129FD"/>
    <w:rsid w:val="00213313"/>
    <w:rsid w:val="0021663B"/>
    <w:rsid w:val="00221447"/>
    <w:rsid w:val="0022708C"/>
    <w:rsid w:val="0023175C"/>
    <w:rsid w:val="00236311"/>
    <w:rsid w:val="00236872"/>
    <w:rsid w:val="0023719E"/>
    <w:rsid w:val="002423FE"/>
    <w:rsid w:val="00247CC3"/>
    <w:rsid w:val="00252BF9"/>
    <w:rsid w:val="00253772"/>
    <w:rsid w:val="00260C10"/>
    <w:rsid w:val="00260DFF"/>
    <w:rsid w:val="002621DB"/>
    <w:rsid w:val="002768CE"/>
    <w:rsid w:val="002822BC"/>
    <w:rsid w:val="00283849"/>
    <w:rsid w:val="002852BD"/>
    <w:rsid w:val="00287207"/>
    <w:rsid w:val="00291292"/>
    <w:rsid w:val="002916AE"/>
    <w:rsid w:val="00293056"/>
    <w:rsid w:val="0029425D"/>
    <w:rsid w:val="0029488C"/>
    <w:rsid w:val="00296BC6"/>
    <w:rsid w:val="00296F32"/>
    <w:rsid w:val="002A0ED1"/>
    <w:rsid w:val="002A1030"/>
    <w:rsid w:val="002A140B"/>
    <w:rsid w:val="002A3AA8"/>
    <w:rsid w:val="002A4EA8"/>
    <w:rsid w:val="002B051E"/>
    <w:rsid w:val="002B2E3A"/>
    <w:rsid w:val="002B502D"/>
    <w:rsid w:val="002B5BC4"/>
    <w:rsid w:val="002B6E42"/>
    <w:rsid w:val="002C4042"/>
    <w:rsid w:val="002C4B72"/>
    <w:rsid w:val="002C57AF"/>
    <w:rsid w:val="002C58BD"/>
    <w:rsid w:val="002D4E63"/>
    <w:rsid w:val="002D69F4"/>
    <w:rsid w:val="002D730C"/>
    <w:rsid w:val="002E0B8D"/>
    <w:rsid w:val="002E13A0"/>
    <w:rsid w:val="002E2870"/>
    <w:rsid w:val="002E6D90"/>
    <w:rsid w:val="002E743F"/>
    <w:rsid w:val="002E7995"/>
    <w:rsid w:val="002F009D"/>
    <w:rsid w:val="002F179F"/>
    <w:rsid w:val="002F2385"/>
    <w:rsid w:val="002F2C44"/>
    <w:rsid w:val="002F2FDF"/>
    <w:rsid w:val="002F36A6"/>
    <w:rsid w:val="002F71C9"/>
    <w:rsid w:val="002F754D"/>
    <w:rsid w:val="003048A3"/>
    <w:rsid w:val="003049AF"/>
    <w:rsid w:val="003054DA"/>
    <w:rsid w:val="00306F90"/>
    <w:rsid w:val="00307E12"/>
    <w:rsid w:val="00310060"/>
    <w:rsid w:val="0031345A"/>
    <w:rsid w:val="00314C37"/>
    <w:rsid w:val="0031554D"/>
    <w:rsid w:val="00315647"/>
    <w:rsid w:val="00315827"/>
    <w:rsid w:val="00317CED"/>
    <w:rsid w:val="00320D78"/>
    <w:rsid w:val="00321F99"/>
    <w:rsid w:val="00322AB7"/>
    <w:rsid w:val="003230A0"/>
    <w:rsid w:val="003313C3"/>
    <w:rsid w:val="00331D04"/>
    <w:rsid w:val="00337A5E"/>
    <w:rsid w:val="00340F21"/>
    <w:rsid w:val="0034148E"/>
    <w:rsid w:val="00345132"/>
    <w:rsid w:val="003505FF"/>
    <w:rsid w:val="00352EFE"/>
    <w:rsid w:val="003537C5"/>
    <w:rsid w:val="00353C89"/>
    <w:rsid w:val="00354A84"/>
    <w:rsid w:val="003577BB"/>
    <w:rsid w:val="00360843"/>
    <w:rsid w:val="00361610"/>
    <w:rsid w:val="003633C1"/>
    <w:rsid w:val="003647C7"/>
    <w:rsid w:val="0036663A"/>
    <w:rsid w:val="00366A8A"/>
    <w:rsid w:val="00366E8B"/>
    <w:rsid w:val="003703FE"/>
    <w:rsid w:val="0037049F"/>
    <w:rsid w:val="00381228"/>
    <w:rsid w:val="00381251"/>
    <w:rsid w:val="00384D12"/>
    <w:rsid w:val="00386FB4"/>
    <w:rsid w:val="00387BE8"/>
    <w:rsid w:val="00392638"/>
    <w:rsid w:val="00395802"/>
    <w:rsid w:val="003A181B"/>
    <w:rsid w:val="003A2F6E"/>
    <w:rsid w:val="003A7632"/>
    <w:rsid w:val="003B09C4"/>
    <w:rsid w:val="003B1BCF"/>
    <w:rsid w:val="003B63C2"/>
    <w:rsid w:val="003C0F36"/>
    <w:rsid w:val="003C2D9C"/>
    <w:rsid w:val="003C6BFD"/>
    <w:rsid w:val="003D17D8"/>
    <w:rsid w:val="003D3D4C"/>
    <w:rsid w:val="003D4160"/>
    <w:rsid w:val="003D5C8E"/>
    <w:rsid w:val="003E1104"/>
    <w:rsid w:val="003E3DE5"/>
    <w:rsid w:val="003E5380"/>
    <w:rsid w:val="003F2034"/>
    <w:rsid w:val="003F597C"/>
    <w:rsid w:val="003F69E2"/>
    <w:rsid w:val="003F7B58"/>
    <w:rsid w:val="004005F4"/>
    <w:rsid w:val="00401A62"/>
    <w:rsid w:val="00403EDB"/>
    <w:rsid w:val="0040695A"/>
    <w:rsid w:val="00407623"/>
    <w:rsid w:val="00416266"/>
    <w:rsid w:val="00422342"/>
    <w:rsid w:val="004225AE"/>
    <w:rsid w:val="00423CD7"/>
    <w:rsid w:val="00423E78"/>
    <w:rsid w:val="00425325"/>
    <w:rsid w:val="004269B6"/>
    <w:rsid w:val="00431340"/>
    <w:rsid w:val="004333C2"/>
    <w:rsid w:val="00433A22"/>
    <w:rsid w:val="004357C5"/>
    <w:rsid w:val="00442A67"/>
    <w:rsid w:val="00444052"/>
    <w:rsid w:val="00450436"/>
    <w:rsid w:val="00452BF5"/>
    <w:rsid w:val="00454D40"/>
    <w:rsid w:val="0045636B"/>
    <w:rsid w:val="00456E3C"/>
    <w:rsid w:val="0045776F"/>
    <w:rsid w:val="0046010A"/>
    <w:rsid w:val="0046272E"/>
    <w:rsid w:val="00463CAF"/>
    <w:rsid w:val="00463F52"/>
    <w:rsid w:val="004642FA"/>
    <w:rsid w:val="0047072C"/>
    <w:rsid w:val="0047074D"/>
    <w:rsid w:val="004763C7"/>
    <w:rsid w:val="004770B4"/>
    <w:rsid w:val="00482483"/>
    <w:rsid w:val="00482508"/>
    <w:rsid w:val="00482801"/>
    <w:rsid w:val="00482CC5"/>
    <w:rsid w:val="00482E85"/>
    <w:rsid w:val="004874C9"/>
    <w:rsid w:val="00491584"/>
    <w:rsid w:val="00492154"/>
    <w:rsid w:val="00497E3C"/>
    <w:rsid w:val="004A03B2"/>
    <w:rsid w:val="004A285B"/>
    <w:rsid w:val="004A4982"/>
    <w:rsid w:val="004A5577"/>
    <w:rsid w:val="004A5F75"/>
    <w:rsid w:val="004B1700"/>
    <w:rsid w:val="004B2A56"/>
    <w:rsid w:val="004B5464"/>
    <w:rsid w:val="004C2920"/>
    <w:rsid w:val="004C2A7D"/>
    <w:rsid w:val="004C3B7C"/>
    <w:rsid w:val="004C6F5D"/>
    <w:rsid w:val="004D0511"/>
    <w:rsid w:val="004D1F47"/>
    <w:rsid w:val="004D28EA"/>
    <w:rsid w:val="004D2FEC"/>
    <w:rsid w:val="004D4952"/>
    <w:rsid w:val="004D7FC1"/>
    <w:rsid w:val="004E105F"/>
    <w:rsid w:val="004E4D53"/>
    <w:rsid w:val="004E507F"/>
    <w:rsid w:val="004F0638"/>
    <w:rsid w:val="00502B01"/>
    <w:rsid w:val="00504A2E"/>
    <w:rsid w:val="00507FC8"/>
    <w:rsid w:val="005116D1"/>
    <w:rsid w:val="00511B69"/>
    <w:rsid w:val="0051240C"/>
    <w:rsid w:val="00513025"/>
    <w:rsid w:val="005140DC"/>
    <w:rsid w:val="00514D46"/>
    <w:rsid w:val="00515307"/>
    <w:rsid w:val="00515EDE"/>
    <w:rsid w:val="0051632D"/>
    <w:rsid w:val="00517C06"/>
    <w:rsid w:val="005204C3"/>
    <w:rsid w:val="00523566"/>
    <w:rsid w:val="00525281"/>
    <w:rsid w:val="00527D5A"/>
    <w:rsid w:val="005309AD"/>
    <w:rsid w:val="00530B4A"/>
    <w:rsid w:val="00537ACB"/>
    <w:rsid w:val="0054369B"/>
    <w:rsid w:val="0054397A"/>
    <w:rsid w:val="0054441F"/>
    <w:rsid w:val="005461AD"/>
    <w:rsid w:val="0055031B"/>
    <w:rsid w:val="00550427"/>
    <w:rsid w:val="00552060"/>
    <w:rsid w:val="005522BC"/>
    <w:rsid w:val="00552F4B"/>
    <w:rsid w:val="005548F2"/>
    <w:rsid w:val="005562D7"/>
    <w:rsid w:val="0055758E"/>
    <w:rsid w:val="00557EB3"/>
    <w:rsid w:val="005652B6"/>
    <w:rsid w:val="0056571A"/>
    <w:rsid w:val="00575779"/>
    <w:rsid w:val="00577612"/>
    <w:rsid w:val="0058113D"/>
    <w:rsid w:val="00583593"/>
    <w:rsid w:val="00590DA0"/>
    <w:rsid w:val="005937AD"/>
    <w:rsid w:val="00594B32"/>
    <w:rsid w:val="005A0F7E"/>
    <w:rsid w:val="005A6FF6"/>
    <w:rsid w:val="005A742C"/>
    <w:rsid w:val="005A7AA5"/>
    <w:rsid w:val="005B1817"/>
    <w:rsid w:val="005B2CDE"/>
    <w:rsid w:val="005B6266"/>
    <w:rsid w:val="005C2ED9"/>
    <w:rsid w:val="005C2EF0"/>
    <w:rsid w:val="005C58A8"/>
    <w:rsid w:val="005D0A40"/>
    <w:rsid w:val="005D0EF4"/>
    <w:rsid w:val="005D571C"/>
    <w:rsid w:val="005E60EB"/>
    <w:rsid w:val="005F736A"/>
    <w:rsid w:val="005F767D"/>
    <w:rsid w:val="005F7DC4"/>
    <w:rsid w:val="006014C7"/>
    <w:rsid w:val="00604DAE"/>
    <w:rsid w:val="00604EC7"/>
    <w:rsid w:val="00606927"/>
    <w:rsid w:val="00606F76"/>
    <w:rsid w:val="00610AB4"/>
    <w:rsid w:val="00611241"/>
    <w:rsid w:val="00612916"/>
    <w:rsid w:val="006146F0"/>
    <w:rsid w:val="00615F08"/>
    <w:rsid w:val="006170AA"/>
    <w:rsid w:val="00623929"/>
    <w:rsid w:val="00624D72"/>
    <w:rsid w:val="0062505E"/>
    <w:rsid w:val="0062707E"/>
    <w:rsid w:val="00630CBD"/>
    <w:rsid w:val="00631629"/>
    <w:rsid w:val="00632BF4"/>
    <w:rsid w:val="00641401"/>
    <w:rsid w:val="00644AA6"/>
    <w:rsid w:val="006522F9"/>
    <w:rsid w:val="0065600C"/>
    <w:rsid w:val="00656402"/>
    <w:rsid w:val="006568DC"/>
    <w:rsid w:val="00662C4B"/>
    <w:rsid w:val="00663EEB"/>
    <w:rsid w:val="006659E0"/>
    <w:rsid w:val="00665B86"/>
    <w:rsid w:val="00665D5E"/>
    <w:rsid w:val="00671637"/>
    <w:rsid w:val="0067346A"/>
    <w:rsid w:val="00673A48"/>
    <w:rsid w:val="00673D04"/>
    <w:rsid w:val="0067522C"/>
    <w:rsid w:val="006775EF"/>
    <w:rsid w:val="00677D3E"/>
    <w:rsid w:val="006800E1"/>
    <w:rsid w:val="00684047"/>
    <w:rsid w:val="00685534"/>
    <w:rsid w:val="006901D2"/>
    <w:rsid w:val="00694D9F"/>
    <w:rsid w:val="006A19D2"/>
    <w:rsid w:val="006A2DDC"/>
    <w:rsid w:val="006A732D"/>
    <w:rsid w:val="006B52FF"/>
    <w:rsid w:val="006B56CA"/>
    <w:rsid w:val="006B765C"/>
    <w:rsid w:val="006C0985"/>
    <w:rsid w:val="006C34C5"/>
    <w:rsid w:val="006C5954"/>
    <w:rsid w:val="006D092A"/>
    <w:rsid w:val="006D4459"/>
    <w:rsid w:val="006D7D1A"/>
    <w:rsid w:val="006E1457"/>
    <w:rsid w:val="006E2A34"/>
    <w:rsid w:val="006E6100"/>
    <w:rsid w:val="006E7DF1"/>
    <w:rsid w:val="006F64DB"/>
    <w:rsid w:val="006F674A"/>
    <w:rsid w:val="006F7E5B"/>
    <w:rsid w:val="00700617"/>
    <w:rsid w:val="00703127"/>
    <w:rsid w:val="00703D93"/>
    <w:rsid w:val="00705202"/>
    <w:rsid w:val="00705B4C"/>
    <w:rsid w:val="00711D05"/>
    <w:rsid w:val="00712912"/>
    <w:rsid w:val="00712A2D"/>
    <w:rsid w:val="00714A4D"/>
    <w:rsid w:val="00715132"/>
    <w:rsid w:val="007167A3"/>
    <w:rsid w:val="00716844"/>
    <w:rsid w:val="007169A0"/>
    <w:rsid w:val="0072141A"/>
    <w:rsid w:val="00721AD8"/>
    <w:rsid w:val="00721D6A"/>
    <w:rsid w:val="007270FD"/>
    <w:rsid w:val="007343B2"/>
    <w:rsid w:val="00735ABC"/>
    <w:rsid w:val="00742745"/>
    <w:rsid w:val="00745416"/>
    <w:rsid w:val="00747B7E"/>
    <w:rsid w:val="00747CCC"/>
    <w:rsid w:val="007511D6"/>
    <w:rsid w:val="007539BB"/>
    <w:rsid w:val="00760536"/>
    <w:rsid w:val="007609AA"/>
    <w:rsid w:val="00760EC3"/>
    <w:rsid w:val="00764600"/>
    <w:rsid w:val="00766297"/>
    <w:rsid w:val="007677CC"/>
    <w:rsid w:val="00773A8F"/>
    <w:rsid w:val="0077454D"/>
    <w:rsid w:val="00775937"/>
    <w:rsid w:val="0077773D"/>
    <w:rsid w:val="0078469B"/>
    <w:rsid w:val="00791654"/>
    <w:rsid w:val="007916D1"/>
    <w:rsid w:val="00793C09"/>
    <w:rsid w:val="00794A21"/>
    <w:rsid w:val="00795103"/>
    <w:rsid w:val="00795A23"/>
    <w:rsid w:val="007963BE"/>
    <w:rsid w:val="00796C65"/>
    <w:rsid w:val="007A2B8C"/>
    <w:rsid w:val="007A4249"/>
    <w:rsid w:val="007A4789"/>
    <w:rsid w:val="007A4AB9"/>
    <w:rsid w:val="007B27AA"/>
    <w:rsid w:val="007B31E5"/>
    <w:rsid w:val="007B3F13"/>
    <w:rsid w:val="007B7D9F"/>
    <w:rsid w:val="007C2258"/>
    <w:rsid w:val="007C3188"/>
    <w:rsid w:val="007C411B"/>
    <w:rsid w:val="007C64EA"/>
    <w:rsid w:val="007D192C"/>
    <w:rsid w:val="007D3D48"/>
    <w:rsid w:val="007E16FB"/>
    <w:rsid w:val="007F0732"/>
    <w:rsid w:val="007F2092"/>
    <w:rsid w:val="007F722F"/>
    <w:rsid w:val="008000D1"/>
    <w:rsid w:val="00800E61"/>
    <w:rsid w:val="008043A0"/>
    <w:rsid w:val="00804E0F"/>
    <w:rsid w:val="008050AB"/>
    <w:rsid w:val="00805B38"/>
    <w:rsid w:val="00806224"/>
    <w:rsid w:val="008122C7"/>
    <w:rsid w:val="008134C3"/>
    <w:rsid w:val="00813AD2"/>
    <w:rsid w:val="00816979"/>
    <w:rsid w:val="00820130"/>
    <w:rsid w:val="008206B0"/>
    <w:rsid w:val="00820911"/>
    <w:rsid w:val="00820A2C"/>
    <w:rsid w:val="00822255"/>
    <w:rsid w:val="00822B56"/>
    <w:rsid w:val="00824528"/>
    <w:rsid w:val="00825E1E"/>
    <w:rsid w:val="008279F0"/>
    <w:rsid w:val="00830FEF"/>
    <w:rsid w:val="00831FC7"/>
    <w:rsid w:val="0083496F"/>
    <w:rsid w:val="00835E6E"/>
    <w:rsid w:val="00840739"/>
    <w:rsid w:val="008439D1"/>
    <w:rsid w:val="0084549E"/>
    <w:rsid w:val="00845DB8"/>
    <w:rsid w:val="00851B85"/>
    <w:rsid w:val="00853631"/>
    <w:rsid w:val="008553F4"/>
    <w:rsid w:val="00856C76"/>
    <w:rsid w:val="00857E1C"/>
    <w:rsid w:val="00864ACD"/>
    <w:rsid w:val="00865020"/>
    <w:rsid w:val="00870441"/>
    <w:rsid w:val="00882692"/>
    <w:rsid w:val="008852C8"/>
    <w:rsid w:val="008878BE"/>
    <w:rsid w:val="00890A84"/>
    <w:rsid w:val="008A14D0"/>
    <w:rsid w:val="008A1DD8"/>
    <w:rsid w:val="008A350A"/>
    <w:rsid w:val="008B031C"/>
    <w:rsid w:val="008B0D6D"/>
    <w:rsid w:val="008B3A0C"/>
    <w:rsid w:val="008B41E7"/>
    <w:rsid w:val="008B6522"/>
    <w:rsid w:val="008B7B13"/>
    <w:rsid w:val="008D2B23"/>
    <w:rsid w:val="008D3514"/>
    <w:rsid w:val="008D3C0B"/>
    <w:rsid w:val="008D7C9D"/>
    <w:rsid w:val="008E1C34"/>
    <w:rsid w:val="008E256B"/>
    <w:rsid w:val="008E5D9D"/>
    <w:rsid w:val="008E6D0D"/>
    <w:rsid w:val="008E7E2C"/>
    <w:rsid w:val="008F1F6B"/>
    <w:rsid w:val="008F20BF"/>
    <w:rsid w:val="008F21F1"/>
    <w:rsid w:val="008F52C7"/>
    <w:rsid w:val="008F6879"/>
    <w:rsid w:val="00900A55"/>
    <w:rsid w:val="00901626"/>
    <w:rsid w:val="00901C00"/>
    <w:rsid w:val="00902669"/>
    <w:rsid w:val="0090330E"/>
    <w:rsid w:val="00904212"/>
    <w:rsid w:val="009054CC"/>
    <w:rsid w:val="00906D39"/>
    <w:rsid w:val="009078B6"/>
    <w:rsid w:val="009149ED"/>
    <w:rsid w:val="00915D18"/>
    <w:rsid w:val="00917B47"/>
    <w:rsid w:val="00917BD1"/>
    <w:rsid w:val="00920D3C"/>
    <w:rsid w:val="00923326"/>
    <w:rsid w:val="00923C90"/>
    <w:rsid w:val="00923EB4"/>
    <w:rsid w:val="0092554E"/>
    <w:rsid w:val="0092629C"/>
    <w:rsid w:val="00930FC2"/>
    <w:rsid w:val="0093199E"/>
    <w:rsid w:val="00933C69"/>
    <w:rsid w:val="00936CCA"/>
    <w:rsid w:val="00937463"/>
    <w:rsid w:val="009404E8"/>
    <w:rsid w:val="00940A98"/>
    <w:rsid w:val="00943E72"/>
    <w:rsid w:val="00946C0C"/>
    <w:rsid w:val="00952EFD"/>
    <w:rsid w:val="0095350D"/>
    <w:rsid w:val="00953D3C"/>
    <w:rsid w:val="00953DDA"/>
    <w:rsid w:val="00956A7F"/>
    <w:rsid w:val="00960BDC"/>
    <w:rsid w:val="00965B87"/>
    <w:rsid w:val="009742FC"/>
    <w:rsid w:val="00977C37"/>
    <w:rsid w:val="00982C4C"/>
    <w:rsid w:val="00987A34"/>
    <w:rsid w:val="00991CA7"/>
    <w:rsid w:val="00991F19"/>
    <w:rsid w:val="00993044"/>
    <w:rsid w:val="00994782"/>
    <w:rsid w:val="00996D3B"/>
    <w:rsid w:val="009A3E17"/>
    <w:rsid w:val="009A6707"/>
    <w:rsid w:val="009A7BF0"/>
    <w:rsid w:val="009B04C2"/>
    <w:rsid w:val="009B1E46"/>
    <w:rsid w:val="009B1EA4"/>
    <w:rsid w:val="009B360A"/>
    <w:rsid w:val="009B6AE8"/>
    <w:rsid w:val="009C0909"/>
    <w:rsid w:val="009C1E49"/>
    <w:rsid w:val="009C6D09"/>
    <w:rsid w:val="009D123B"/>
    <w:rsid w:val="009D633F"/>
    <w:rsid w:val="009D6606"/>
    <w:rsid w:val="009D6D40"/>
    <w:rsid w:val="009D74AC"/>
    <w:rsid w:val="009E2DD8"/>
    <w:rsid w:val="009E413C"/>
    <w:rsid w:val="009F04F5"/>
    <w:rsid w:val="009F339C"/>
    <w:rsid w:val="009F4BBE"/>
    <w:rsid w:val="00A00A6A"/>
    <w:rsid w:val="00A018F2"/>
    <w:rsid w:val="00A01A5C"/>
    <w:rsid w:val="00A03272"/>
    <w:rsid w:val="00A05F74"/>
    <w:rsid w:val="00A11F96"/>
    <w:rsid w:val="00A13215"/>
    <w:rsid w:val="00A15C32"/>
    <w:rsid w:val="00A2007A"/>
    <w:rsid w:val="00A23B37"/>
    <w:rsid w:val="00A2701C"/>
    <w:rsid w:val="00A324D0"/>
    <w:rsid w:val="00A3480D"/>
    <w:rsid w:val="00A3481A"/>
    <w:rsid w:val="00A362B3"/>
    <w:rsid w:val="00A36C95"/>
    <w:rsid w:val="00A3741A"/>
    <w:rsid w:val="00A40902"/>
    <w:rsid w:val="00A46251"/>
    <w:rsid w:val="00A46A9A"/>
    <w:rsid w:val="00A47683"/>
    <w:rsid w:val="00A512AC"/>
    <w:rsid w:val="00A523E2"/>
    <w:rsid w:val="00A52838"/>
    <w:rsid w:val="00A52B91"/>
    <w:rsid w:val="00A5408D"/>
    <w:rsid w:val="00A54FA5"/>
    <w:rsid w:val="00A60B3E"/>
    <w:rsid w:val="00A614A2"/>
    <w:rsid w:val="00A635C3"/>
    <w:rsid w:val="00A6400C"/>
    <w:rsid w:val="00A64171"/>
    <w:rsid w:val="00A65BD1"/>
    <w:rsid w:val="00A70EA9"/>
    <w:rsid w:val="00A75C05"/>
    <w:rsid w:val="00A76427"/>
    <w:rsid w:val="00A768D3"/>
    <w:rsid w:val="00A76DD8"/>
    <w:rsid w:val="00A77500"/>
    <w:rsid w:val="00A8466C"/>
    <w:rsid w:val="00A84BC9"/>
    <w:rsid w:val="00A901A4"/>
    <w:rsid w:val="00A91793"/>
    <w:rsid w:val="00AA4916"/>
    <w:rsid w:val="00AA654A"/>
    <w:rsid w:val="00AA6666"/>
    <w:rsid w:val="00AB0197"/>
    <w:rsid w:val="00AC02D6"/>
    <w:rsid w:val="00AC096E"/>
    <w:rsid w:val="00AC3F60"/>
    <w:rsid w:val="00AD22A4"/>
    <w:rsid w:val="00AD2489"/>
    <w:rsid w:val="00AD3DDA"/>
    <w:rsid w:val="00AD64C2"/>
    <w:rsid w:val="00AD6F41"/>
    <w:rsid w:val="00AD70C8"/>
    <w:rsid w:val="00AE0715"/>
    <w:rsid w:val="00AE0940"/>
    <w:rsid w:val="00AE0DD9"/>
    <w:rsid w:val="00AE2CE6"/>
    <w:rsid w:val="00AE38A2"/>
    <w:rsid w:val="00AE4C5B"/>
    <w:rsid w:val="00AE798D"/>
    <w:rsid w:val="00AE7E65"/>
    <w:rsid w:val="00AF1139"/>
    <w:rsid w:val="00AF1EEF"/>
    <w:rsid w:val="00AF25B8"/>
    <w:rsid w:val="00AF50BE"/>
    <w:rsid w:val="00AF59F7"/>
    <w:rsid w:val="00AF66D9"/>
    <w:rsid w:val="00B03D1E"/>
    <w:rsid w:val="00B050F7"/>
    <w:rsid w:val="00B05289"/>
    <w:rsid w:val="00B06274"/>
    <w:rsid w:val="00B07CDC"/>
    <w:rsid w:val="00B11EBC"/>
    <w:rsid w:val="00B13186"/>
    <w:rsid w:val="00B15C91"/>
    <w:rsid w:val="00B15C98"/>
    <w:rsid w:val="00B16D33"/>
    <w:rsid w:val="00B20746"/>
    <w:rsid w:val="00B20D76"/>
    <w:rsid w:val="00B21759"/>
    <w:rsid w:val="00B21CBD"/>
    <w:rsid w:val="00B30980"/>
    <w:rsid w:val="00B358D3"/>
    <w:rsid w:val="00B35E2A"/>
    <w:rsid w:val="00B367AE"/>
    <w:rsid w:val="00B4002B"/>
    <w:rsid w:val="00B430C6"/>
    <w:rsid w:val="00B46AA7"/>
    <w:rsid w:val="00B537B2"/>
    <w:rsid w:val="00B54F91"/>
    <w:rsid w:val="00B5676D"/>
    <w:rsid w:val="00B57613"/>
    <w:rsid w:val="00B70662"/>
    <w:rsid w:val="00B728A1"/>
    <w:rsid w:val="00B77A8E"/>
    <w:rsid w:val="00B77C57"/>
    <w:rsid w:val="00B77E6E"/>
    <w:rsid w:val="00B818BF"/>
    <w:rsid w:val="00B86B85"/>
    <w:rsid w:val="00B90688"/>
    <w:rsid w:val="00B90C9D"/>
    <w:rsid w:val="00B916AB"/>
    <w:rsid w:val="00B91C85"/>
    <w:rsid w:val="00B92875"/>
    <w:rsid w:val="00B97669"/>
    <w:rsid w:val="00BA0E72"/>
    <w:rsid w:val="00BA359E"/>
    <w:rsid w:val="00BA4F0A"/>
    <w:rsid w:val="00BB7911"/>
    <w:rsid w:val="00BC03AA"/>
    <w:rsid w:val="00BC11F5"/>
    <w:rsid w:val="00BC47D3"/>
    <w:rsid w:val="00BC5D69"/>
    <w:rsid w:val="00BD0830"/>
    <w:rsid w:val="00BD2421"/>
    <w:rsid w:val="00BD5551"/>
    <w:rsid w:val="00BD6513"/>
    <w:rsid w:val="00BD7115"/>
    <w:rsid w:val="00BE2796"/>
    <w:rsid w:val="00BE56DE"/>
    <w:rsid w:val="00BF224B"/>
    <w:rsid w:val="00BF278B"/>
    <w:rsid w:val="00BF4245"/>
    <w:rsid w:val="00BF672C"/>
    <w:rsid w:val="00C04759"/>
    <w:rsid w:val="00C04FAC"/>
    <w:rsid w:val="00C069FC"/>
    <w:rsid w:val="00C06D3B"/>
    <w:rsid w:val="00C075DC"/>
    <w:rsid w:val="00C10341"/>
    <w:rsid w:val="00C11629"/>
    <w:rsid w:val="00C120CF"/>
    <w:rsid w:val="00C13992"/>
    <w:rsid w:val="00C13D22"/>
    <w:rsid w:val="00C14C3C"/>
    <w:rsid w:val="00C16EE8"/>
    <w:rsid w:val="00C17388"/>
    <w:rsid w:val="00C214EE"/>
    <w:rsid w:val="00C23023"/>
    <w:rsid w:val="00C2319F"/>
    <w:rsid w:val="00C26281"/>
    <w:rsid w:val="00C26719"/>
    <w:rsid w:val="00C30C69"/>
    <w:rsid w:val="00C32F14"/>
    <w:rsid w:val="00C33FC7"/>
    <w:rsid w:val="00C35EF0"/>
    <w:rsid w:val="00C37B3C"/>
    <w:rsid w:val="00C42EA7"/>
    <w:rsid w:val="00C43194"/>
    <w:rsid w:val="00C43AAD"/>
    <w:rsid w:val="00C44CD1"/>
    <w:rsid w:val="00C44F0E"/>
    <w:rsid w:val="00C45475"/>
    <w:rsid w:val="00C525D0"/>
    <w:rsid w:val="00C5625A"/>
    <w:rsid w:val="00C57396"/>
    <w:rsid w:val="00C60098"/>
    <w:rsid w:val="00C6787A"/>
    <w:rsid w:val="00C67B56"/>
    <w:rsid w:val="00C67FA1"/>
    <w:rsid w:val="00C74F45"/>
    <w:rsid w:val="00C85407"/>
    <w:rsid w:val="00C87792"/>
    <w:rsid w:val="00C9015A"/>
    <w:rsid w:val="00C96A90"/>
    <w:rsid w:val="00C97A5E"/>
    <w:rsid w:val="00CA0B70"/>
    <w:rsid w:val="00CA1A83"/>
    <w:rsid w:val="00CA1F11"/>
    <w:rsid w:val="00CA36E4"/>
    <w:rsid w:val="00CA396F"/>
    <w:rsid w:val="00CA6223"/>
    <w:rsid w:val="00CB28F4"/>
    <w:rsid w:val="00CB2F7D"/>
    <w:rsid w:val="00CB317C"/>
    <w:rsid w:val="00CB5D59"/>
    <w:rsid w:val="00CB6D42"/>
    <w:rsid w:val="00CB7AE3"/>
    <w:rsid w:val="00CB7BE2"/>
    <w:rsid w:val="00CC47E1"/>
    <w:rsid w:val="00CC4F99"/>
    <w:rsid w:val="00CC5FA2"/>
    <w:rsid w:val="00CC60A1"/>
    <w:rsid w:val="00CC64FF"/>
    <w:rsid w:val="00CD321A"/>
    <w:rsid w:val="00CD5CE7"/>
    <w:rsid w:val="00CD63F0"/>
    <w:rsid w:val="00CE442C"/>
    <w:rsid w:val="00CE46F6"/>
    <w:rsid w:val="00CE79BC"/>
    <w:rsid w:val="00CF096D"/>
    <w:rsid w:val="00CF4681"/>
    <w:rsid w:val="00D103B2"/>
    <w:rsid w:val="00D142A9"/>
    <w:rsid w:val="00D14A14"/>
    <w:rsid w:val="00D20173"/>
    <w:rsid w:val="00D31BE2"/>
    <w:rsid w:val="00D33500"/>
    <w:rsid w:val="00D41440"/>
    <w:rsid w:val="00D4428C"/>
    <w:rsid w:val="00D452D4"/>
    <w:rsid w:val="00D516FB"/>
    <w:rsid w:val="00D56A4A"/>
    <w:rsid w:val="00D6624E"/>
    <w:rsid w:val="00D673EA"/>
    <w:rsid w:val="00D75342"/>
    <w:rsid w:val="00D76B7E"/>
    <w:rsid w:val="00D76CD7"/>
    <w:rsid w:val="00D76DA1"/>
    <w:rsid w:val="00D76DEA"/>
    <w:rsid w:val="00D800C3"/>
    <w:rsid w:val="00D8031E"/>
    <w:rsid w:val="00D80378"/>
    <w:rsid w:val="00D91059"/>
    <w:rsid w:val="00D93A2D"/>
    <w:rsid w:val="00D97660"/>
    <w:rsid w:val="00D97781"/>
    <w:rsid w:val="00DA081A"/>
    <w:rsid w:val="00DA1CCA"/>
    <w:rsid w:val="00DA4F6D"/>
    <w:rsid w:val="00DA5559"/>
    <w:rsid w:val="00DA6948"/>
    <w:rsid w:val="00DA76B6"/>
    <w:rsid w:val="00DB06FA"/>
    <w:rsid w:val="00DB09FA"/>
    <w:rsid w:val="00DB2260"/>
    <w:rsid w:val="00DB3D2C"/>
    <w:rsid w:val="00DB442E"/>
    <w:rsid w:val="00DB44EB"/>
    <w:rsid w:val="00DB516C"/>
    <w:rsid w:val="00DB5A71"/>
    <w:rsid w:val="00DB6C0C"/>
    <w:rsid w:val="00DB74C0"/>
    <w:rsid w:val="00DB7601"/>
    <w:rsid w:val="00DC0D6D"/>
    <w:rsid w:val="00DC2E6B"/>
    <w:rsid w:val="00DC36F6"/>
    <w:rsid w:val="00DC4A52"/>
    <w:rsid w:val="00DC610E"/>
    <w:rsid w:val="00DC6A23"/>
    <w:rsid w:val="00DC787B"/>
    <w:rsid w:val="00DD01B1"/>
    <w:rsid w:val="00DD171A"/>
    <w:rsid w:val="00DD1EBC"/>
    <w:rsid w:val="00DD4584"/>
    <w:rsid w:val="00DE1AC4"/>
    <w:rsid w:val="00DE3627"/>
    <w:rsid w:val="00DE3CC4"/>
    <w:rsid w:val="00DE403C"/>
    <w:rsid w:val="00DE461E"/>
    <w:rsid w:val="00DE7725"/>
    <w:rsid w:val="00E0092E"/>
    <w:rsid w:val="00E01167"/>
    <w:rsid w:val="00E0180B"/>
    <w:rsid w:val="00E03995"/>
    <w:rsid w:val="00E03FEA"/>
    <w:rsid w:val="00E11E3D"/>
    <w:rsid w:val="00E138C2"/>
    <w:rsid w:val="00E1413A"/>
    <w:rsid w:val="00E15EC9"/>
    <w:rsid w:val="00E21037"/>
    <w:rsid w:val="00E213A6"/>
    <w:rsid w:val="00E2688D"/>
    <w:rsid w:val="00E30491"/>
    <w:rsid w:val="00E30822"/>
    <w:rsid w:val="00E30B7B"/>
    <w:rsid w:val="00E3269F"/>
    <w:rsid w:val="00E40A32"/>
    <w:rsid w:val="00E4373A"/>
    <w:rsid w:val="00E441AD"/>
    <w:rsid w:val="00E52DD8"/>
    <w:rsid w:val="00E56F05"/>
    <w:rsid w:val="00E5714F"/>
    <w:rsid w:val="00E609D1"/>
    <w:rsid w:val="00E661D7"/>
    <w:rsid w:val="00E700C9"/>
    <w:rsid w:val="00E70BF2"/>
    <w:rsid w:val="00E74822"/>
    <w:rsid w:val="00E759C9"/>
    <w:rsid w:val="00E75F32"/>
    <w:rsid w:val="00E7776A"/>
    <w:rsid w:val="00E81BC6"/>
    <w:rsid w:val="00E81D7E"/>
    <w:rsid w:val="00E82BAD"/>
    <w:rsid w:val="00E843D4"/>
    <w:rsid w:val="00E85260"/>
    <w:rsid w:val="00E86F52"/>
    <w:rsid w:val="00E879C1"/>
    <w:rsid w:val="00E90542"/>
    <w:rsid w:val="00E91D93"/>
    <w:rsid w:val="00E933FB"/>
    <w:rsid w:val="00E94E83"/>
    <w:rsid w:val="00EA06E6"/>
    <w:rsid w:val="00EA185E"/>
    <w:rsid w:val="00EA1CB3"/>
    <w:rsid w:val="00EA3743"/>
    <w:rsid w:val="00EA5260"/>
    <w:rsid w:val="00EA547E"/>
    <w:rsid w:val="00EA7837"/>
    <w:rsid w:val="00EB0291"/>
    <w:rsid w:val="00EB1AAB"/>
    <w:rsid w:val="00EB46E3"/>
    <w:rsid w:val="00EC15FF"/>
    <w:rsid w:val="00EC162D"/>
    <w:rsid w:val="00EC1D86"/>
    <w:rsid w:val="00ED24A3"/>
    <w:rsid w:val="00ED3446"/>
    <w:rsid w:val="00ED3FAE"/>
    <w:rsid w:val="00ED58EE"/>
    <w:rsid w:val="00EE2516"/>
    <w:rsid w:val="00EE53F3"/>
    <w:rsid w:val="00EE6865"/>
    <w:rsid w:val="00EF1FE5"/>
    <w:rsid w:val="00F00F0C"/>
    <w:rsid w:val="00F02E43"/>
    <w:rsid w:val="00F14CAF"/>
    <w:rsid w:val="00F14F21"/>
    <w:rsid w:val="00F168D5"/>
    <w:rsid w:val="00F22342"/>
    <w:rsid w:val="00F33574"/>
    <w:rsid w:val="00F344EC"/>
    <w:rsid w:val="00F351CB"/>
    <w:rsid w:val="00F40BB2"/>
    <w:rsid w:val="00F42D91"/>
    <w:rsid w:val="00F47C01"/>
    <w:rsid w:val="00F5146E"/>
    <w:rsid w:val="00F525E5"/>
    <w:rsid w:val="00F53D60"/>
    <w:rsid w:val="00F54222"/>
    <w:rsid w:val="00F54EAE"/>
    <w:rsid w:val="00F56221"/>
    <w:rsid w:val="00F57DFB"/>
    <w:rsid w:val="00F63919"/>
    <w:rsid w:val="00F63F53"/>
    <w:rsid w:val="00F64268"/>
    <w:rsid w:val="00F673A9"/>
    <w:rsid w:val="00F7135A"/>
    <w:rsid w:val="00F71F9D"/>
    <w:rsid w:val="00F77124"/>
    <w:rsid w:val="00F80DFF"/>
    <w:rsid w:val="00F8349A"/>
    <w:rsid w:val="00F84759"/>
    <w:rsid w:val="00F84EC0"/>
    <w:rsid w:val="00F86060"/>
    <w:rsid w:val="00F87401"/>
    <w:rsid w:val="00F87731"/>
    <w:rsid w:val="00F90F10"/>
    <w:rsid w:val="00F91CD3"/>
    <w:rsid w:val="00F92A5A"/>
    <w:rsid w:val="00F92ABD"/>
    <w:rsid w:val="00F94342"/>
    <w:rsid w:val="00F971BC"/>
    <w:rsid w:val="00FA0C73"/>
    <w:rsid w:val="00FA1F65"/>
    <w:rsid w:val="00FA3FCD"/>
    <w:rsid w:val="00FA4464"/>
    <w:rsid w:val="00FA467B"/>
    <w:rsid w:val="00FB2E8D"/>
    <w:rsid w:val="00FB30FF"/>
    <w:rsid w:val="00FB53E1"/>
    <w:rsid w:val="00FB5D34"/>
    <w:rsid w:val="00FB60CF"/>
    <w:rsid w:val="00FB6A24"/>
    <w:rsid w:val="00FB716F"/>
    <w:rsid w:val="00FB7F00"/>
    <w:rsid w:val="00FC0272"/>
    <w:rsid w:val="00FC1180"/>
    <w:rsid w:val="00FC7E7A"/>
    <w:rsid w:val="00FD013B"/>
    <w:rsid w:val="00FD12C8"/>
    <w:rsid w:val="00FD245E"/>
    <w:rsid w:val="00FD3D07"/>
    <w:rsid w:val="00FD738A"/>
    <w:rsid w:val="00FD7F3A"/>
    <w:rsid w:val="00FE13E1"/>
    <w:rsid w:val="00FE22A9"/>
    <w:rsid w:val="00FE2348"/>
    <w:rsid w:val="00FE3459"/>
    <w:rsid w:val="00FE45E7"/>
    <w:rsid w:val="00FE72F9"/>
    <w:rsid w:val="00FF0261"/>
    <w:rsid w:val="00FF58AA"/>
    <w:rsid w:val="00FF5BD2"/>
    <w:rsid w:val="01BE243B"/>
    <w:rsid w:val="072F8E40"/>
    <w:rsid w:val="21A0920F"/>
    <w:rsid w:val="2B4D84AE"/>
    <w:rsid w:val="2F03772B"/>
    <w:rsid w:val="2F6AE0BA"/>
    <w:rsid w:val="310709C2"/>
    <w:rsid w:val="327C3E6D"/>
    <w:rsid w:val="3711A8CF"/>
    <w:rsid w:val="401F43A8"/>
    <w:rsid w:val="4441BDB8"/>
    <w:rsid w:val="48B63749"/>
    <w:rsid w:val="53A75C37"/>
    <w:rsid w:val="59BDB115"/>
    <w:rsid w:val="5C0EA5FB"/>
    <w:rsid w:val="5E2E7F71"/>
    <w:rsid w:val="65E15841"/>
    <w:rsid w:val="68CAE6AD"/>
    <w:rsid w:val="775C530D"/>
    <w:rsid w:val="7993636E"/>
    <w:rsid w:val="7C1DB52F"/>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f" fillcolor="white" stroke="f">
      <v:fill color="white" on="f"/>
      <v:stroke on="f"/>
      <v:shadow offset=".74831mm,.74831mm"/>
      <v:textbox inset=",7.2pt,,7.2pt"/>
      <o:colormru v:ext="edit" colors="white,#c3bcb2,#d7d1c9,#e8e8e8,#8e837a,#615046,#b0a69d,#857971"/>
    </o:shapedefaults>
    <o:shapelayout v:ext="edit">
      <o:idmap v:ext="edit" data="1"/>
    </o:shapelayout>
  </w:shapeDefaults>
  <w:doNotEmbedSmartTags/>
  <w:decimalSymbol w:val=","/>
  <w:listSeparator w:val=";"/>
  <w14:docId w14:val="0F71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uiPriority="61"/>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uiPriority="64"/>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18F2"/>
    <w:pPr>
      <w:tabs>
        <w:tab w:val="left" w:pos="510"/>
      </w:tabs>
      <w:spacing w:line="288" w:lineRule="auto"/>
    </w:pPr>
    <w:rPr>
      <w:rFonts w:ascii="Cambria" w:hAnsi="Cambria"/>
      <w:sz w:val="22"/>
      <w:szCs w:val="21"/>
    </w:rPr>
  </w:style>
  <w:style w:type="paragraph" w:styleId="Overskrift1">
    <w:name w:val="heading 1"/>
    <w:basedOn w:val="Normal"/>
    <w:next w:val="Normal"/>
    <w:link w:val="Overskrift1Tegn"/>
    <w:qFormat/>
    <w:rsid w:val="00B15C91"/>
    <w:pPr>
      <w:keepNext/>
      <w:pageBreakBefore/>
      <w:suppressLineNumbers/>
      <w:pBdr>
        <w:top w:val="single" w:sz="48" w:space="8" w:color="00799F" w:themeColor="accent1" w:themeShade="BF"/>
      </w:pBdr>
      <w:suppressAutoHyphens/>
      <w:spacing w:before="160" w:after="2060" w:line="480" w:lineRule="exact"/>
      <w:ind w:left="510" w:hanging="510"/>
      <w:outlineLvl w:val="0"/>
    </w:pPr>
    <w:rPr>
      <w:b/>
      <w:spacing w:val="6"/>
      <w:kern w:val="32"/>
      <w:sz w:val="44"/>
      <w:szCs w:val="40"/>
    </w:rPr>
  </w:style>
  <w:style w:type="paragraph" w:styleId="Overskrift2">
    <w:name w:val="heading 2"/>
    <w:basedOn w:val="Normal"/>
    <w:next w:val="Normal"/>
    <w:link w:val="Overskrift2Tegn"/>
    <w:qFormat/>
    <w:rsid w:val="004357C5"/>
    <w:pPr>
      <w:keepNext/>
      <w:pBdr>
        <w:top w:val="single" w:sz="8" w:space="3" w:color="262626" w:themeColor="text1" w:themeTint="D9"/>
        <w:bottom w:val="single" w:sz="8" w:space="5" w:color="262626" w:themeColor="text1" w:themeTint="D9"/>
      </w:pBdr>
      <w:spacing w:before="80" w:after="240"/>
      <w:outlineLvl w:val="1"/>
    </w:pPr>
    <w:rPr>
      <w:b/>
      <w:sz w:val="24"/>
      <w:szCs w:val="22"/>
    </w:rPr>
  </w:style>
  <w:style w:type="paragraph" w:styleId="Overskrift3">
    <w:name w:val="heading 3"/>
    <w:basedOn w:val="Normal"/>
    <w:next w:val="Normal"/>
    <w:link w:val="Overskrift3Tegn"/>
    <w:qFormat/>
    <w:rsid w:val="00213313"/>
    <w:pPr>
      <w:keepNext/>
      <w:spacing w:after="120"/>
      <w:outlineLvl w:val="2"/>
    </w:pPr>
    <w:rPr>
      <w:b/>
      <w:szCs w:val="26"/>
    </w:rPr>
  </w:style>
  <w:style w:type="paragraph" w:styleId="Overskrift4">
    <w:name w:val="heading 4"/>
    <w:basedOn w:val="Normal"/>
    <w:next w:val="Normal"/>
    <w:link w:val="Overskrift4Tegn"/>
    <w:qFormat/>
    <w:rsid w:val="00B57613"/>
    <w:pPr>
      <w:keepNext/>
      <w:spacing w:after="20"/>
      <w:outlineLvl w:val="3"/>
    </w:pPr>
    <w:rPr>
      <w:b/>
      <w:i/>
      <w:szCs w:val="28"/>
    </w:rPr>
  </w:style>
  <w:style w:type="paragraph" w:styleId="Overskrift5">
    <w:name w:val="heading 5"/>
    <w:basedOn w:val="Normal"/>
    <w:next w:val="Normal"/>
    <w:link w:val="Overskrift5Tegn"/>
    <w:rsid w:val="00B57613"/>
    <w:pPr>
      <w:outlineLvl w:val="4"/>
    </w:pPr>
    <w:rPr>
      <w:i/>
      <w:szCs w:val="26"/>
    </w:rPr>
  </w:style>
  <w:style w:type="paragraph" w:styleId="Overskrift6">
    <w:name w:val="heading 6"/>
    <w:basedOn w:val="Normal"/>
    <w:next w:val="Normal"/>
    <w:link w:val="Overskrift6Tegn"/>
    <w:rsid w:val="00B57613"/>
    <w:pPr>
      <w:spacing w:before="240" w:after="60"/>
      <w:outlineLvl w:val="5"/>
    </w:pPr>
    <w:rPr>
      <w:b/>
      <w:sz w:val="20"/>
      <w:szCs w:val="22"/>
      <w:lang w:val="en-GB"/>
    </w:rPr>
  </w:style>
  <w:style w:type="paragraph" w:styleId="Overskrift7">
    <w:name w:val="heading 7"/>
    <w:basedOn w:val="Normal"/>
    <w:next w:val="Normal"/>
    <w:link w:val="Overskrift7Tegn"/>
    <w:rsid w:val="00B57613"/>
    <w:pPr>
      <w:spacing w:before="240" w:after="60"/>
      <w:outlineLvl w:val="6"/>
    </w:pPr>
    <w:rPr>
      <w:sz w:val="20"/>
      <w:lang w:val="en-GB"/>
    </w:rPr>
  </w:style>
  <w:style w:type="paragraph" w:styleId="Overskrift8">
    <w:name w:val="heading 8"/>
    <w:basedOn w:val="Normal"/>
    <w:next w:val="Normalinnrykket"/>
    <w:link w:val="Overskrift8Tegn"/>
    <w:rsid w:val="00B57613"/>
    <w:pPr>
      <w:spacing w:before="240" w:after="60"/>
      <w:outlineLvl w:val="7"/>
    </w:pPr>
    <w:rPr>
      <w:i/>
      <w:sz w:val="20"/>
      <w:lang w:val="en-GB"/>
    </w:rPr>
  </w:style>
  <w:style w:type="paragraph" w:styleId="Overskrift9">
    <w:name w:val="heading 9"/>
    <w:basedOn w:val="Normal"/>
    <w:next w:val="Normalinnrykket"/>
    <w:link w:val="Overskrift9Tegn"/>
    <w:rsid w:val="00B57613"/>
    <w:pPr>
      <w:spacing w:before="240" w:after="60"/>
      <w:outlineLvl w:val="8"/>
    </w:pPr>
    <w:rPr>
      <w:rFonts w:asciiTheme="minorHAnsi" w:hAnsiTheme="minorHAnsi"/>
      <w:sz w:val="20"/>
      <w:szCs w:val="22"/>
      <w:lang w:val="en-GB"/>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semiHidden/>
    <w:rsid w:val="00B57613"/>
    <w:rPr>
      <w:rFonts w:ascii="Tahoma" w:hAnsi="Tahoma" w:cs="Tahoma"/>
      <w:sz w:val="16"/>
      <w:szCs w:val="16"/>
    </w:rPr>
  </w:style>
  <w:style w:type="character" w:customStyle="1" w:styleId="BalloonTextChar">
    <w:name w:val="Balloon Text Char"/>
    <w:basedOn w:val="Standardskriftforavsnitt"/>
    <w:uiPriority w:val="99"/>
    <w:semiHidden/>
    <w:rsid w:val="00B57613"/>
    <w:rPr>
      <w:rFonts w:ascii="Lucida Grande" w:hAnsi="Lucida Grande"/>
      <w:sz w:val="18"/>
      <w:szCs w:val="18"/>
    </w:rPr>
  </w:style>
  <w:style w:type="character" w:customStyle="1" w:styleId="BobletekstTegn">
    <w:name w:val="Bobletekst Tegn"/>
    <w:basedOn w:val="Standardskriftforavsnitt"/>
    <w:link w:val="Bobletekst"/>
    <w:uiPriority w:val="99"/>
    <w:semiHidden/>
    <w:rsid w:val="00B57613"/>
    <w:rPr>
      <w:rFonts w:ascii="Lucida Grande" w:hAnsi="Lucida Grande"/>
      <w:sz w:val="18"/>
      <w:szCs w:val="18"/>
    </w:rPr>
  </w:style>
  <w:style w:type="paragraph" w:customStyle="1" w:styleId="Kolofonnormalright">
    <w:name w:val="Kolofon normal right"/>
    <w:basedOn w:val="Normal"/>
    <w:link w:val="KolofonnormalrightChar"/>
    <w:qFormat/>
    <w:rsid w:val="00B57613"/>
    <w:pPr>
      <w:tabs>
        <w:tab w:val="clear" w:pos="510"/>
      </w:tabs>
    </w:pPr>
    <w:rPr>
      <w:noProof/>
      <w:sz w:val="20"/>
      <w:lang w:val="en-US"/>
    </w:rPr>
  </w:style>
  <w:style w:type="table" w:styleId="Tabelliste3">
    <w:name w:val="Table List 3"/>
    <w:basedOn w:val="Vanligtabell"/>
    <w:rsid w:val="00B57613"/>
    <w:pPr>
      <w:tabs>
        <w:tab w:val="left" w:pos="510"/>
      </w:tabs>
    </w:pPr>
    <w:rPr>
      <w:rFonts w:ascii="Arial Narrow" w:hAnsi="Arial Narrow"/>
    </w:rPr>
    <w:tblPr>
      <w:tblStyleRowBandSize w:val="1"/>
      <w:tblStyleColBandSize w:val="1"/>
      <w:tblBorders>
        <w:top w:val="single" w:sz="4" w:space="0" w:color="000000"/>
        <w:bottom w:val="single" w:sz="4" w:space="0" w:color="000000"/>
        <w:insideH w:val="single" w:sz="4" w:space="0" w:color="000000"/>
      </w:tblBorders>
      <w:tblCellMar>
        <w:top w:w="68" w:type="dxa"/>
        <w:left w:w="57" w:type="dxa"/>
        <w:bottom w:w="68" w:type="dxa"/>
        <w:right w:w="57" w:type="dxa"/>
      </w:tblCellMar>
    </w:tblPr>
    <w:tcPr>
      <w:shd w:val="clear" w:color="auto" w:fill="FFFFFF" w:themeFill="background1"/>
    </w:tcPr>
    <w:tblStylePr w:type="firstRow">
      <w:pPr>
        <w:jc w:val="left"/>
      </w:pPr>
      <w:rPr>
        <w:rFonts w:ascii="GRADE-quality" w:hAnsi="GRADE-quality"/>
        <w:b/>
        <w:sz w:val="22"/>
      </w:rPr>
      <w:tblPr/>
      <w:tcPr>
        <w:shd w:val="clear" w:color="auto" w:fill="EEEDEB" w:themeFill="background2"/>
      </w:tcPr>
    </w:tblStylePr>
    <w:tblStylePr w:type="lastRow">
      <w:tblPr/>
      <w:tcPr>
        <w:tcBorders>
          <w:top w:val="single" w:sz="4" w:space="0" w:color="auto"/>
          <w:bottom w:val="single" w:sz="4" w:space="0" w:color="auto"/>
          <w:tl2br w:val="none" w:sz="0" w:space="0" w:color="auto"/>
          <w:tr2bl w:val="none" w:sz="0" w:space="0" w:color="auto"/>
        </w:tcBorders>
        <w:shd w:val="clear" w:color="auto" w:fill="auto"/>
      </w:tcPr>
    </w:tblStylePr>
    <w:tblStylePr w:type="firstCol">
      <w:rPr>
        <w:rFonts w:ascii="GRADE-quality" w:hAnsi="GRADE-quality"/>
        <w:b/>
        <w:sz w:val="22"/>
      </w:rPr>
    </w:tblStylePr>
    <w:tblStylePr w:type="lastCol">
      <w:rPr>
        <w:rFonts w:ascii="System" w:hAnsi="System"/>
        <w:b w:val="0"/>
        <w:sz w:val="22"/>
      </w:rPr>
      <w:tblPr>
        <w:tblCellMar>
          <w:top w:w="68" w:type="dxa"/>
          <w:left w:w="57" w:type="dxa"/>
          <w:bottom w:w="68" w:type="dxa"/>
          <w:right w:w="57" w:type="dxa"/>
        </w:tblCellMar>
      </w:tblPr>
    </w:tblStylePr>
    <w:tblStylePr w:type="swCell">
      <w:tblPr/>
      <w:tcPr>
        <w:tcBorders>
          <w:tl2br w:val="none" w:sz="0" w:space="0" w:color="auto"/>
          <w:tr2bl w:val="none" w:sz="0" w:space="0" w:color="auto"/>
        </w:tcBorders>
      </w:tcPr>
    </w:tblStylePr>
  </w:style>
  <w:style w:type="paragraph" w:styleId="Topptekst">
    <w:name w:val="header"/>
    <w:basedOn w:val="Normal"/>
    <w:semiHidden/>
    <w:rsid w:val="00B57613"/>
    <w:pPr>
      <w:tabs>
        <w:tab w:val="center" w:pos="4320"/>
        <w:tab w:val="right" w:pos="8640"/>
      </w:tabs>
    </w:pPr>
    <w:rPr>
      <w:rFonts w:ascii="Sun Cd TFm" w:hAnsi="Sun Cd TFm"/>
    </w:rPr>
  </w:style>
  <w:style w:type="paragraph" w:styleId="Bunntekst">
    <w:name w:val="footer"/>
    <w:basedOn w:val="Normal"/>
    <w:link w:val="BunntekstTegn"/>
    <w:rsid w:val="00B57613"/>
    <w:pPr>
      <w:tabs>
        <w:tab w:val="left" w:pos="227"/>
        <w:tab w:val="center" w:pos="4320"/>
        <w:tab w:val="right" w:pos="8640"/>
      </w:tabs>
    </w:pPr>
    <w:rPr>
      <w:rFonts w:ascii="Arial Narrow" w:hAnsi="Arial Narrow"/>
      <w:sz w:val="20"/>
    </w:rPr>
  </w:style>
  <w:style w:type="character" w:styleId="Sidetall">
    <w:name w:val="page number"/>
    <w:rsid w:val="00B57613"/>
    <w:rPr>
      <w:rFonts w:ascii="Arial Narrow" w:hAnsi="Arial Narrow"/>
      <w:sz w:val="18"/>
    </w:rPr>
  </w:style>
  <w:style w:type="paragraph" w:customStyle="1" w:styleId="Pagenumberodd">
    <w:name w:val="Page number odd"/>
    <w:autoRedefine/>
    <w:semiHidden/>
    <w:rsid w:val="00B57613"/>
    <w:pPr>
      <w:spacing w:before="60"/>
      <w:ind w:right="-1701"/>
      <w:jc w:val="right"/>
    </w:pPr>
    <w:rPr>
      <w:rFonts w:ascii="Sun Cd TFm" w:hAnsi="Sun Cd TFm"/>
      <w:sz w:val="18"/>
      <w:szCs w:val="24"/>
    </w:rPr>
  </w:style>
  <w:style w:type="paragraph" w:customStyle="1" w:styleId="Figurteksttittelbold">
    <w:name w:val="Figurtekst tittel bold"/>
    <w:basedOn w:val="Normal"/>
    <w:next w:val="Figuretext"/>
    <w:link w:val="FigurteksttittelboldChar"/>
    <w:qFormat/>
    <w:rsid w:val="00EE6865"/>
    <w:pPr>
      <w:spacing w:before="200"/>
    </w:pPr>
    <w:rPr>
      <w:b/>
      <w:i/>
      <w:szCs w:val="24"/>
    </w:rPr>
  </w:style>
  <w:style w:type="paragraph" w:customStyle="1" w:styleId="Tabelltekst">
    <w:name w:val="Tabelltekst"/>
    <w:link w:val="TabelltekstTegn"/>
    <w:qFormat/>
    <w:rsid w:val="00296BC6"/>
    <w:pPr>
      <w:tabs>
        <w:tab w:val="left" w:pos="510"/>
      </w:tabs>
    </w:pPr>
    <w:rPr>
      <w:rFonts w:ascii="Calibri" w:hAnsi="Calibri"/>
      <w:noProof/>
      <w:szCs w:val="24"/>
    </w:rPr>
  </w:style>
  <w:style w:type="paragraph" w:customStyle="1" w:styleId="Normalinnrykket">
    <w:name w:val="Normal innrykket"/>
    <w:basedOn w:val="Normal"/>
    <w:rsid w:val="00B57613"/>
    <w:pPr>
      <w:ind w:firstLine="227"/>
    </w:pPr>
  </w:style>
  <w:style w:type="character" w:customStyle="1" w:styleId="Figurteksttittelbold0">
    <w:name w:val="Figur tekst tittel bold"/>
    <w:basedOn w:val="FigurteksttittelboldChar"/>
    <w:uiPriority w:val="1"/>
    <w:rsid w:val="00B57613"/>
    <w:rPr>
      <w:rFonts w:ascii="Georgia" w:hAnsi="Georgia"/>
      <w:b w:val="0"/>
      <w:i/>
      <w:sz w:val="22"/>
      <w:szCs w:val="24"/>
      <w:lang w:val="nb-NO" w:eastAsia="nb-NO" w:bidi="ar-SA"/>
    </w:rPr>
  </w:style>
  <w:style w:type="character" w:styleId="Hyperkobling">
    <w:name w:val="Hyperlink"/>
    <w:basedOn w:val="Standardskriftforavsnitt"/>
    <w:uiPriority w:val="99"/>
    <w:qFormat/>
    <w:rsid w:val="00B57613"/>
    <w:rPr>
      <w:rFonts w:ascii="Georgia" w:hAnsi="Georgia"/>
      <w:color w:val="0000FF"/>
      <w:u w:val="single"/>
    </w:rPr>
  </w:style>
  <w:style w:type="paragraph" w:customStyle="1" w:styleId="KolofonBoldleft">
    <w:name w:val="Kolofon Bold left"/>
    <w:basedOn w:val="Kolofonnormalright"/>
    <w:qFormat/>
    <w:rsid w:val="00B57613"/>
    <w:pPr>
      <w:jc w:val="right"/>
    </w:pPr>
    <w:rPr>
      <w:b/>
      <w:bCs/>
      <w:szCs w:val="20"/>
    </w:rPr>
  </w:style>
  <w:style w:type="paragraph" w:customStyle="1" w:styleId="tabelltekstkursiv">
    <w:name w:val="tabelltekst kursiv"/>
    <w:basedOn w:val="Tabelltekst"/>
    <w:qFormat/>
    <w:rsid w:val="00B57613"/>
    <w:rPr>
      <w:i/>
    </w:rPr>
  </w:style>
  <w:style w:type="paragraph" w:customStyle="1" w:styleId="NormalBilledplassering">
    <w:name w:val="Normal Billedplassering"/>
    <w:basedOn w:val="Normal"/>
    <w:qFormat/>
    <w:rsid w:val="00B57613"/>
    <w:pPr>
      <w:spacing w:line="240" w:lineRule="auto"/>
    </w:pPr>
    <w:rPr>
      <w:noProof/>
    </w:rPr>
  </w:style>
  <w:style w:type="paragraph" w:styleId="Punktliste">
    <w:name w:val="List Bullet"/>
    <w:basedOn w:val="Normal"/>
    <w:qFormat/>
    <w:rsid w:val="00B90C9D"/>
    <w:pPr>
      <w:numPr>
        <w:numId w:val="18"/>
      </w:numPr>
    </w:pPr>
    <w:rPr>
      <w:noProof/>
    </w:rPr>
  </w:style>
  <w:style w:type="paragraph" w:customStyle="1" w:styleId="Tabelltekstbold">
    <w:name w:val="Tabelltekst bold"/>
    <w:basedOn w:val="Tabelltekst"/>
    <w:link w:val="TabelltekstboldChar"/>
    <w:qFormat/>
    <w:rsid w:val="00B57613"/>
    <w:rPr>
      <w:b/>
    </w:rPr>
  </w:style>
  <w:style w:type="paragraph" w:styleId="Dokumentkart">
    <w:name w:val="Document Map"/>
    <w:basedOn w:val="Normal"/>
    <w:semiHidden/>
    <w:rsid w:val="00B57613"/>
    <w:pPr>
      <w:shd w:val="clear" w:color="auto" w:fill="000080"/>
    </w:pPr>
    <w:rPr>
      <w:rFonts w:ascii="Tahoma" w:hAnsi="Tahoma" w:cs="Tahoma"/>
      <w:szCs w:val="20"/>
    </w:rPr>
  </w:style>
  <w:style w:type="paragraph" w:styleId="Figurliste">
    <w:name w:val="table of figures"/>
    <w:basedOn w:val="Normal"/>
    <w:next w:val="Normal"/>
    <w:semiHidden/>
    <w:rsid w:val="00B57613"/>
    <w:pPr>
      <w:tabs>
        <w:tab w:val="clear" w:pos="510"/>
      </w:tabs>
    </w:pPr>
  </w:style>
  <w:style w:type="paragraph" w:styleId="Indeks4">
    <w:name w:val="index 4"/>
    <w:basedOn w:val="Normal"/>
    <w:next w:val="Normal"/>
    <w:autoRedefine/>
    <w:semiHidden/>
    <w:rsid w:val="00B57613"/>
    <w:pPr>
      <w:tabs>
        <w:tab w:val="clear" w:pos="510"/>
      </w:tabs>
      <w:ind w:left="800" w:hanging="200"/>
    </w:pPr>
  </w:style>
  <w:style w:type="paragraph" w:styleId="Fotnotetekst">
    <w:name w:val="footnote text"/>
    <w:basedOn w:val="Normal"/>
    <w:link w:val="FotnotetekstTegn"/>
    <w:uiPriority w:val="99"/>
    <w:qFormat/>
    <w:rsid w:val="00B57613"/>
    <w:pPr>
      <w:tabs>
        <w:tab w:val="clear" w:pos="510"/>
      </w:tabs>
      <w:spacing w:line="240" w:lineRule="exact"/>
    </w:pPr>
    <w:rPr>
      <w:sz w:val="18"/>
      <w:szCs w:val="20"/>
      <w:lang w:val="en-GB"/>
    </w:rPr>
  </w:style>
  <w:style w:type="character" w:styleId="Fotnotereferanse">
    <w:name w:val="footnote reference"/>
    <w:basedOn w:val="Standardskriftforavsnitt"/>
    <w:semiHidden/>
    <w:rsid w:val="00B57613"/>
    <w:rPr>
      <w:vertAlign w:val="superscript"/>
    </w:rPr>
  </w:style>
  <w:style w:type="paragraph" w:styleId="Indeks5">
    <w:name w:val="index 5"/>
    <w:basedOn w:val="Normal"/>
    <w:next w:val="Normal"/>
    <w:autoRedefine/>
    <w:semiHidden/>
    <w:rsid w:val="00B57613"/>
    <w:pPr>
      <w:tabs>
        <w:tab w:val="clear" w:pos="510"/>
      </w:tabs>
      <w:ind w:left="1000" w:hanging="200"/>
    </w:pPr>
  </w:style>
  <w:style w:type="paragraph" w:styleId="Indeks6">
    <w:name w:val="index 6"/>
    <w:basedOn w:val="Normal"/>
    <w:next w:val="Normal"/>
    <w:autoRedefine/>
    <w:semiHidden/>
    <w:rsid w:val="00B57613"/>
    <w:pPr>
      <w:tabs>
        <w:tab w:val="clear" w:pos="510"/>
      </w:tabs>
      <w:ind w:left="1200" w:hanging="200"/>
    </w:pPr>
  </w:style>
  <w:style w:type="paragraph" w:styleId="Indeks7">
    <w:name w:val="index 7"/>
    <w:basedOn w:val="Normal"/>
    <w:next w:val="Normal"/>
    <w:autoRedefine/>
    <w:semiHidden/>
    <w:rsid w:val="00B57613"/>
    <w:pPr>
      <w:tabs>
        <w:tab w:val="clear" w:pos="510"/>
      </w:tabs>
      <w:ind w:left="1400" w:hanging="200"/>
    </w:pPr>
  </w:style>
  <w:style w:type="paragraph" w:styleId="Indeks8">
    <w:name w:val="index 8"/>
    <w:basedOn w:val="Normal"/>
    <w:next w:val="Normal"/>
    <w:autoRedefine/>
    <w:semiHidden/>
    <w:rsid w:val="00B57613"/>
    <w:pPr>
      <w:tabs>
        <w:tab w:val="clear" w:pos="510"/>
      </w:tabs>
      <w:ind w:left="1600" w:hanging="200"/>
    </w:pPr>
  </w:style>
  <w:style w:type="paragraph" w:styleId="Indeks9">
    <w:name w:val="index 9"/>
    <w:basedOn w:val="Normal"/>
    <w:next w:val="Normal"/>
    <w:autoRedefine/>
    <w:semiHidden/>
    <w:rsid w:val="00B57613"/>
    <w:pPr>
      <w:tabs>
        <w:tab w:val="clear" w:pos="510"/>
      </w:tabs>
      <w:ind w:left="1800" w:hanging="200"/>
    </w:pPr>
  </w:style>
  <w:style w:type="paragraph" w:styleId="Kildeliste">
    <w:name w:val="table of authorities"/>
    <w:basedOn w:val="Normal"/>
    <w:next w:val="Normal"/>
    <w:semiHidden/>
    <w:rsid w:val="00B57613"/>
    <w:pPr>
      <w:tabs>
        <w:tab w:val="clear" w:pos="510"/>
      </w:tabs>
      <w:ind w:left="200" w:hanging="200"/>
    </w:pPr>
  </w:style>
  <w:style w:type="paragraph" w:styleId="Kildelisteoverskrift">
    <w:name w:val="toa heading"/>
    <w:basedOn w:val="Normal"/>
    <w:next w:val="Normal"/>
    <w:semiHidden/>
    <w:rsid w:val="00B57613"/>
    <w:pPr>
      <w:spacing w:before="120"/>
    </w:pPr>
    <w:rPr>
      <w:rFonts w:ascii="Arial" w:hAnsi="Arial" w:cs="Arial"/>
      <w:b/>
      <w:bCs/>
      <w:sz w:val="24"/>
    </w:rPr>
  </w:style>
  <w:style w:type="paragraph" w:styleId="Merknadstekst">
    <w:name w:val="annotation text"/>
    <w:basedOn w:val="Normal"/>
    <w:link w:val="MerknadstekstTegn"/>
    <w:uiPriority w:val="99"/>
    <w:rsid w:val="00B57613"/>
    <w:rPr>
      <w:szCs w:val="20"/>
    </w:rPr>
  </w:style>
  <w:style w:type="paragraph" w:styleId="Kommentaremne">
    <w:name w:val="annotation subject"/>
    <w:basedOn w:val="Merknadstekst"/>
    <w:next w:val="Merknadstekst"/>
    <w:semiHidden/>
    <w:rsid w:val="00B57613"/>
    <w:rPr>
      <w:b/>
      <w:bCs/>
    </w:rPr>
  </w:style>
  <w:style w:type="paragraph" w:styleId="Makrotekst">
    <w:name w:val="macro"/>
    <w:semiHidden/>
    <w:rsid w:val="00B57613"/>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cs="Courier New"/>
    </w:rPr>
  </w:style>
  <w:style w:type="character" w:styleId="Merknadsreferanse">
    <w:name w:val="annotation reference"/>
    <w:basedOn w:val="Standardskriftforavsnitt"/>
    <w:uiPriority w:val="99"/>
    <w:semiHidden/>
    <w:rsid w:val="00B57613"/>
    <w:rPr>
      <w:sz w:val="16"/>
      <w:szCs w:val="16"/>
    </w:rPr>
  </w:style>
  <w:style w:type="character" w:styleId="Sluttnotereferanse">
    <w:name w:val="endnote reference"/>
    <w:basedOn w:val="Standardskriftforavsnitt"/>
    <w:semiHidden/>
    <w:rsid w:val="00B57613"/>
    <w:rPr>
      <w:vertAlign w:val="superscript"/>
    </w:rPr>
  </w:style>
  <w:style w:type="paragraph" w:styleId="Sluttnotetekst">
    <w:name w:val="endnote text"/>
    <w:basedOn w:val="Normal"/>
    <w:semiHidden/>
    <w:rsid w:val="00B57613"/>
    <w:rPr>
      <w:szCs w:val="20"/>
    </w:rPr>
  </w:style>
  <w:style w:type="paragraph" w:styleId="Stikkordregisteroverskrift">
    <w:name w:val="index heading"/>
    <w:basedOn w:val="Normal"/>
    <w:next w:val="Indeks1"/>
    <w:semiHidden/>
    <w:rsid w:val="00B57613"/>
    <w:rPr>
      <w:rFonts w:ascii="Arial" w:hAnsi="Arial" w:cs="Arial"/>
      <w:b/>
      <w:bCs/>
    </w:rPr>
  </w:style>
  <w:style w:type="paragraph" w:customStyle="1" w:styleId="Literaturereferences">
    <w:name w:val="Literature references"/>
    <w:basedOn w:val="Normal"/>
    <w:semiHidden/>
    <w:rsid w:val="00B90C9D"/>
    <w:pPr>
      <w:numPr>
        <w:numId w:val="8"/>
      </w:numPr>
      <w:tabs>
        <w:tab w:val="left" w:pos="340"/>
      </w:tabs>
      <w:ind w:left="340"/>
    </w:pPr>
    <w:rPr>
      <w:lang w:val="en-GB"/>
    </w:rPr>
  </w:style>
  <w:style w:type="paragraph" w:styleId="INNH4">
    <w:name w:val="toc 4"/>
    <w:basedOn w:val="Normal"/>
    <w:next w:val="Normal"/>
    <w:autoRedefine/>
    <w:uiPriority w:val="39"/>
    <w:semiHidden/>
    <w:rsid w:val="00B57613"/>
    <w:pPr>
      <w:tabs>
        <w:tab w:val="clear" w:pos="510"/>
      </w:tabs>
      <w:ind w:left="600"/>
    </w:pPr>
    <w:rPr>
      <w:i/>
      <w:lang w:val="en-GB"/>
    </w:rPr>
  </w:style>
  <w:style w:type="paragraph" w:styleId="Indeks1">
    <w:name w:val="index 1"/>
    <w:basedOn w:val="Normal"/>
    <w:next w:val="Normal"/>
    <w:semiHidden/>
    <w:rsid w:val="00B57613"/>
    <w:pPr>
      <w:tabs>
        <w:tab w:val="clear" w:pos="510"/>
        <w:tab w:val="right" w:pos="7938"/>
      </w:tabs>
      <w:ind w:left="199" w:hanging="199"/>
    </w:pPr>
    <w:rPr>
      <w:b/>
      <w:lang w:val="en-GB"/>
    </w:rPr>
  </w:style>
  <w:style w:type="paragraph" w:styleId="Indeks2">
    <w:name w:val="index 2"/>
    <w:basedOn w:val="Normal"/>
    <w:next w:val="Normal"/>
    <w:semiHidden/>
    <w:rsid w:val="00B57613"/>
    <w:pPr>
      <w:tabs>
        <w:tab w:val="clear" w:pos="510"/>
        <w:tab w:val="right" w:pos="7938"/>
      </w:tabs>
      <w:ind w:left="199" w:hanging="199"/>
    </w:pPr>
    <w:rPr>
      <w:lang w:val="en-GB"/>
    </w:rPr>
  </w:style>
  <w:style w:type="paragraph" w:styleId="Indeks3">
    <w:name w:val="index 3"/>
    <w:basedOn w:val="Normal"/>
    <w:next w:val="Normal"/>
    <w:semiHidden/>
    <w:rsid w:val="00B57613"/>
    <w:pPr>
      <w:tabs>
        <w:tab w:val="clear" w:pos="510"/>
        <w:tab w:val="right" w:pos="7938"/>
      </w:tabs>
      <w:ind w:left="398" w:hanging="199"/>
    </w:pPr>
    <w:rPr>
      <w:i/>
      <w:lang w:val="en-GB"/>
    </w:rPr>
  </w:style>
  <w:style w:type="paragraph" w:styleId="INNH1">
    <w:name w:val="toc 1"/>
    <w:basedOn w:val="Normal"/>
    <w:next w:val="Normal"/>
    <w:uiPriority w:val="39"/>
    <w:qFormat/>
    <w:rsid w:val="00B57613"/>
    <w:pPr>
      <w:tabs>
        <w:tab w:val="clear" w:pos="510"/>
        <w:tab w:val="left" w:pos="284"/>
        <w:tab w:val="right" w:pos="8222"/>
      </w:tabs>
      <w:spacing w:before="200"/>
    </w:pPr>
    <w:rPr>
      <w:b/>
      <w:caps/>
      <w:spacing w:val="10"/>
      <w:lang w:val="en-GB"/>
    </w:rPr>
  </w:style>
  <w:style w:type="paragraph" w:styleId="INNH2">
    <w:name w:val="toc 2"/>
    <w:basedOn w:val="Normal"/>
    <w:next w:val="Normal"/>
    <w:uiPriority w:val="39"/>
    <w:rsid w:val="00B57613"/>
    <w:pPr>
      <w:tabs>
        <w:tab w:val="right" w:pos="8222"/>
      </w:tabs>
    </w:pPr>
    <w:rPr>
      <w:lang w:val="en-GB"/>
    </w:rPr>
  </w:style>
  <w:style w:type="paragraph" w:styleId="INNH5">
    <w:name w:val="toc 5"/>
    <w:basedOn w:val="Normal"/>
    <w:next w:val="Normal"/>
    <w:autoRedefine/>
    <w:uiPriority w:val="39"/>
    <w:semiHidden/>
    <w:rsid w:val="00B57613"/>
    <w:pPr>
      <w:tabs>
        <w:tab w:val="clear" w:pos="510"/>
      </w:tabs>
      <w:ind w:left="800"/>
    </w:pPr>
    <w:rPr>
      <w:lang w:val="en-GB"/>
    </w:rPr>
  </w:style>
  <w:style w:type="paragraph" w:styleId="INNH6">
    <w:name w:val="toc 6"/>
    <w:basedOn w:val="Normal"/>
    <w:next w:val="Normal"/>
    <w:autoRedefine/>
    <w:uiPriority w:val="39"/>
    <w:semiHidden/>
    <w:rsid w:val="00B57613"/>
    <w:pPr>
      <w:tabs>
        <w:tab w:val="clear" w:pos="510"/>
      </w:tabs>
      <w:ind w:left="1000"/>
    </w:pPr>
    <w:rPr>
      <w:lang w:val="en-GB"/>
    </w:rPr>
  </w:style>
  <w:style w:type="paragraph" w:styleId="INNH7">
    <w:name w:val="toc 7"/>
    <w:basedOn w:val="Normal"/>
    <w:next w:val="Normal"/>
    <w:autoRedefine/>
    <w:uiPriority w:val="39"/>
    <w:semiHidden/>
    <w:rsid w:val="00B57613"/>
    <w:pPr>
      <w:tabs>
        <w:tab w:val="clear" w:pos="510"/>
      </w:tabs>
      <w:ind w:left="1200"/>
    </w:pPr>
    <w:rPr>
      <w:lang w:val="en-GB"/>
    </w:rPr>
  </w:style>
  <w:style w:type="paragraph" w:styleId="INNH8">
    <w:name w:val="toc 8"/>
    <w:basedOn w:val="Normal"/>
    <w:next w:val="Normal"/>
    <w:autoRedefine/>
    <w:uiPriority w:val="39"/>
    <w:semiHidden/>
    <w:rsid w:val="00B57613"/>
    <w:pPr>
      <w:tabs>
        <w:tab w:val="clear" w:pos="510"/>
      </w:tabs>
      <w:ind w:left="1400"/>
    </w:pPr>
    <w:rPr>
      <w:lang w:val="en-GB"/>
    </w:rPr>
  </w:style>
  <w:style w:type="paragraph" w:styleId="INNH9">
    <w:name w:val="toc 9"/>
    <w:basedOn w:val="Normal"/>
    <w:next w:val="Normal"/>
    <w:autoRedefine/>
    <w:uiPriority w:val="39"/>
    <w:semiHidden/>
    <w:rsid w:val="00B57613"/>
    <w:pPr>
      <w:tabs>
        <w:tab w:val="clear" w:pos="510"/>
      </w:tabs>
      <w:ind w:left="1600"/>
    </w:pPr>
    <w:rPr>
      <w:lang w:val="en-GB"/>
    </w:rPr>
  </w:style>
  <w:style w:type="numbering" w:styleId="111111">
    <w:name w:val="Outline List 2"/>
    <w:basedOn w:val="Ingenliste"/>
    <w:semiHidden/>
    <w:rsid w:val="00B57613"/>
  </w:style>
  <w:style w:type="numbering" w:styleId="1ai">
    <w:name w:val="Outline List 1"/>
    <w:basedOn w:val="Ingenliste"/>
    <w:semiHidden/>
    <w:rsid w:val="00B57613"/>
  </w:style>
  <w:style w:type="character" w:customStyle="1" w:styleId="FigurteksttittelboldChar">
    <w:name w:val="Figurtekst tittel bold Char"/>
    <w:basedOn w:val="Standardskriftforavsnitt"/>
    <w:link w:val="Figurteksttittelbold"/>
    <w:rsid w:val="00EE6865"/>
    <w:rPr>
      <w:rFonts w:ascii="Cambria" w:hAnsi="Cambria"/>
      <w:b/>
      <w:i/>
      <w:sz w:val="22"/>
      <w:szCs w:val="24"/>
    </w:rPr>
  </w:style>
  <w:style w:type="paragraph" w:styleId="Avsenderadresse">
    <w:name w:val="envelope return"/>
    <w:basedOn w:val="Normal"/>
    <w:semiHidden/>
    <w:rsid w:val="00B57613"/>
    <w:rPr>
      <w:rFonts w:ascii="Arial" w:hAnsi="Arial" w:cs="Arial"/>
      <w:szCs w:val="20"/>
    </w:rPr>
  </w:style>
  <w:style w:type="character" w:customStyle="1" w:styleId="Overskrift2Tegn">
    <w:name w:val="Overskrift 2 Tegn"/>
    <w:basedOn w:val="Standardskriftforavsnitt"/>
    <w:link w:val="Overskrift2"/>
    <w:rsid w:val="004357C5"/>
    <w:rPr>
      <w:rFonts w:ascii="Cambria" w:hAnsi="Cambria"/>
      <w:b/>
      <w:sz w:val="24"/>
      <w:szCs w:val="22"/>
    </w:rPr>
  </w:style>
  <w:style w:type="paragraph" w:styleId="Blokktekst">
    <w:name w:val="Block Text"/>
    <w:basedOn w:val="Normal"/>
    <w:semiHidden/>
    <w:rsid w:val="00B57613"/>
    <w:pPr>
      <w:spacing w:after="120"/>
      <w:ind w:left="1440" w:right="1440"/>
    </w:pPr>
  </w:style>
  <w:style w:type="paragraph" w:styleId="Brdtekst">
    <w:name w:val="Body Text"/>
    <w:basedOn w:val="Normal"/>
    <w:semiHidden/>
    <w:rsid w:val="00B57613"/>
    <w:pPr>
      <w:spacing w:after="120"/>
    </w:pPr>
  </w:style>
  <w:style w:type="paragraph" w:styleId="Brdtekst-frsteinnrykk">
    <w:name w:val="Body Text First Indent"/>
    <w:basedOn w:val="Brdtekst"/>
    <w:semiHidden/>
    <w:rsid w:val="00B57613"/>
    <w:pPr>
      <w:ind w:firstLine="210"/>
    </w:pPr>
  </w:style>
  <w:style w:type="paragraph" w:styleId="Brdtekstinnrykk">
    <w:name w:val="Body Text Indent"/>
    <w:basedOn w:val="Normal"/>
    <w:semiHidden/>
    <w:rsid w:val="00B57613"/>
    <w:pPr>
      <w:spacing w:after="120"/>
      <w:ind w:left="283"/>
    </w:pPr>
  </w:style>
  <w:style w:type="paragraph" w:styleId="Brdtekst-frsteinnrykk2">
    <w:name w:val="Body Text First Indent 2"/>
    <w:basedOn w:val="Brdtekstinnrykk"/>
    <w:semiHidden/>
    <w:rsid w:val="00B57613"/>
    <w:pPr>
      <w:ind w:firstLine="210"/>
    </w:pPr>
  </w:style>
  <w:style w:type="paragraph" w:styleId="Brdtekst2">
    <w:name w:val="Body Text 2"/>
    <w:basedOn w:val="Normal"/>
    <w:semiHidden/>
    <w:rsid w:val="00B57613"/>
    <w:pPr>
      <w:spacing w:after="120" w:line="480" w:lineRule="auto"/>
    </w:pPr>
  </w:style>
  <w:style w:type="paragraph" w:styleId="Brdtekst3">
    <w:name w:val="Body Text 3"/>
    <w:basedOn w:val="Normal"/>
    <w:semiHidden/>
    <w:rsid w:val="00B57613"/>
    <w:pPr>
      <w:spacing w:after="120"/>
    </w:pPr>
    <w:rPr>
      <w:sz w:val="16"/>
      <w:szCs w:val="16"/>
    </w:rPr>
  </w:style>
  <w:style w:type="paragraph" w:styleId="Brdtekstinnrykk2">
    <w:name w:val="Body Text Indent 2"/>
    <w:basedOn w:val="Normal"/>
    <w:semiHidden/>
    <w:rsid w:val="00B57613"/>
    <w:pPr>
      <w:spacing w:after="120" w:line="480" w:lineRule="auto"/>
      <w:ind w:left="283"/>
    </w:pPr>
  </w:style>
  <w:style w:type="paragraph" w:styleId="Brdtekstinnrykk3">
    <w:name w:val="Body Text Indent 3"/>
    <w:basedOn w:val="Normal"/>
    <w:semiHidden/>
    <w:rsid w:val="00B57613"/>
    <w:pPr>
      <w:spacing w:after="120"/>
      <w:ind w:left="283"/>
    </w:pPr>
    <w:rPr>
      <w:sz w:val="16"/>
      <w:szCs w:val="16"/>
    </w:rPr>
  </w:style>
  <w:style w:type="paragraph" w:styleId="Dato">
    <w:name w:val="Date"/>
    <w:basedOn w:val="Normal"/>
    <w:next w:val="Normal"/>
    <w:semiHidden/>
    <w:rsid w:val="00B57613"/>
  </w:style>
  <w:style w:type="paragraph" w:styleId="E-postsignatur">
    <w:name w:val="E-mail Signature"/>
    <w:basedOn w:val="Normal"/>
    <w:semiHidden/>
    <w:rsid w:val="00B57613"/>
  </w:style>
  <w:style w:type="paragraph" w:styleId="Hilsen">
    <w:name w:val="Closing"/>
    <w:basedOn w:val="Normal"/>
    <w:semiHidden/>
    <w:rsid w:val="00B57613"/>
    <w:pPr>
      <w:ind w:left="4252"/>
    </w:pPr>
  </w:style>
  <w:style w:type="paragraph" w:styleId="HTML-adresse">
    <w:name w:val="HTML Address"/>
    <w:basedOn w:val="Normal"/>
    <w:semiHidden/>
    <w:rsid w:val="00B57613"/>
    <w:rPr>
      <w:i/>
      <w:iCs/>
    </w:rPr>
  </w:style>
  <w:style w:type="paragraph" w:customStyle="1" w:styleId="Referanser">
    <w:name w:val="Referanser"/>
    <w:basedOn w:val="Normal"/>
    <w:qFormat/>
    <w:rsid w:val="00B57613"/>
    <w:pPr>
      <w:ind w:left="510" w:hanging="510"/>
    </w:pPr>
    <w:rPr>
      <w:szCs w:val="20"/>
      <w:lang w:val="en-GB"/>
    </w:rPr>
  </w:style>
  <w:style w:type="paragraph" w:styleId="HTML-forhndsformatert">
    <w:name w:val="HTML Preformatted"/>
    <w:basedOn w:val="Normal"/>
    <w:semiHidden/>
    <w:rsid w:val="00B57613"/>
    <w:rPr>
      <w:rFonts w:ascii="Courier New" w:hAnsi="Courier New" w:cs="Courier New"/>
      <w:szCs w:val="20"/>
    </w:rPr>
  </w:style>
  <w:style w:type="paragraph" w:styleId="Innledendehilsen">
    <w:name w:val="Salutation"/>
    <w:basedOn w:val="Normal"/>
    <w:next w:val="Normal"/>
    <w:semiHidden/>
    <w:rsid w:val="00B57613"/>
  </w:style>
  <w:style w:type="paragraph" w:styleId="Konvoluttadresse">
    <w:name w:val="envelope address"/>
    <w:basedOn w:val="Normal"/>
    <w:semiHidden/>
    <w:rsid w:val="00B57613"/>
    <w:pPr>
      <w:framePr w:w="7920" w:h="1980" w:hRule="exact" w:hSpace="141" w:wrap="auto" w:hAnchor="page" w:xAlign="center" w:yAlign="bottom"/>
      <w:ind w:left="2880"/>
    </w:pPr>
    <w:rPr>
      <w:rFonts w:ascii="Arial" w:hAnsi="Arial" w:cs="Arial"/>
      <w:sz w:val="24"/>
    </w:rPr>
  </w:style>
  <w:style w:type="paragraph" w:styleId="Liste">
    <w:name w:val="List"/>
    <w:basedOn w:val="Normal"/>
    <w:semiHidden/>
    <w:rsid w:val="00B57613"/>
    <w:pPr>
      <w:ind w:left="283" w:hanging="283"/>
    </w:pPr>
  </w:style>
  <w:style w:type="paragraph" w:styleId="Liste-forts">
    <w:name w:val="List Continue"/>
    <w:basedOn w:val="Normal"/>
    <w:semiHidden/>
    <w:rsid w:val="00B57613"/>
    <w:pPr>
      <w:spacing w:after="120"/>
      <w:ind w:left="283"/>
    </w:pPr>
  </w:style>
  <w:style w:type="paragraph" w:styleId="Liste-forts2">
    <w:name w:val="List Continue 2"/>
    <w:basedOn w:val="Normal"/>
    <w:semiHidden/>
    <w:rsid w:val="00B57613"/>
    <w:pPr>
      <w:spacing w:after="120"/>
      <w:ind w:left="566"/>
    </w:pPr>
  </w:style>
  <w:style w:type="paragraph" w:styleId="Liste-forts3">
    <w:name w:val="List Continue 3"/>
    <w:basedOn w:val="Normal"/>
    <w:semiHidden/>
    <w:rsid w:val="00B57613"/>
    <w:pPr>
      <w:spacing w:after="120"/>
      <w:ind w:left="849"/>
    </w:pPr>
  </w:style>
  <w:style w:type="paragraph" w:styleId="Liste-forts4">
    <w:name w:val="List Continue 4"/>
    <w:basedOn w:val="Normal"/>
    <w:semiHidden/>
    <w:rsid w:val="00B57613"/>
    <w:pPr>
      <w:spacing w:after="120"/>
      <w:ind w:left="1132"/>
    </w:pPr>
  </w:style>
  <w:style w:type="paragraph" w:styleId="Liste-forts5">
    <w:name w:val="List Continue 5"/>
    <w:basedOn w:val="Normal"/>
    <w:semiHidden/>
    <w:rsid w:val="00B57613"/>
    <w:pPr>
      <w:spacing w:after="120"/>
      <w:ind w:left="1415"/>
    </w:pPr>
  </w:style>
  <w:style w:type="paragraph" w:styleId="Liste2">
    <w:name w:val="List 2"/>
    <w:basedOn w:val="Normal"/>
    <w:semiHidden/>
    <w:rsid w:val="00B57613"/>
    <w:pPr>
      <w:ind w:left="566" w:hanging="283"/>
    </w:pPr>
  </w:style>
  <w:style w:type="paragraph" w:styleId="Liste3">
    <w:name w:val="List 3"/>
    <w:basedOn w:val="Normal"/>
    <w:semiHidden/>
    <w:rsid w:val="00B57613"/>
    <w:pPr>
      <w:ind w:left="849" w:hanging="283"/>
    </w:pPr>
  </w:style>
  <w:style w:type="paragraph" w:styleId="Liste4">
    <w:name w:val="List 4"/>
    <w:basedOn w:val="Normal"/>
    <w:semiHidden/>
    <w:rsid w:val="00B57613"/>
    <w:pPr>
      <w:ind w:left="1132" w:hanging="283"/>
    </w:pPr>
  </w:style>
  <w:style w:type="paragraph" w:styleId="Liste5">
    <w:name w:val="List 5"/>
    <w:basedOn w:val="Normal"/>
    <w:semiHidden/>
    <w:rsid w:val="00B57613"/>
    <w:pPr>
      <w:ind w:left="1415" w:hanging="283"/>
    </w:pPr>
  </w:style>
  <w:style w:type="paragraph" w:styleId="Meldingshode">
    <w:name w:val="Message Header"/>
    <w:basedOn w:val="Normal"/>
    <w:semiHidden/>
    <w:rsid w:val="00B576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ormalWeb">
    <w:name w:val="Normal (Web)"/>
    <w:basedOn w:val="Normal"/>
    <w:uiPriority w:val="99"/>
    <w:rsid w:val="00B57613"/>
    <w:rPr>
      <w:rFonts w:ascii="Times New Roman" w:hAnsi="Times New Roman"/>
      <w:sz w:val="24"/>
    </w:rPr>
  </w:style>
  <w:style w:type="paragraph" w:styleId="Notatoverskrift">
    <w:name w:val="Note Heading"/>
    <w:basedOn w:val="Normal"/>
    <w:next w:val="Normal"/>
    <w:semiHidden/>
    <w:rsid w:val="00B57613"/>
  </w:style>
  <w:style w:type="paragraph" w:styleId="Nummerertliste">
    <w:name w:val="List Number"/>
    <w:basedOn w:val="Normal"/>
    <w:semiHidden/>
    <w:rsid w:val="00B57613"/>
  </w:style>
  <w:style w:type="paragraph" w:styleId="Nummerertliste2">
    <w:name w:val="List Number 2"/>
    <w:basedOn w:val="Normal"/>
    <w:semiHidden/>
    <w:rsid w:val="00B90C9D"/>
    <w:pPr>
      <w:numPr>
        <w:numId w:val="6"/>
      </w:numPr>
    </w:pPr>
  </w:style>
  <w:style w:type="paragraph" w:styleId="Nummerertliste3">
    <w:name w:val="List Number 3"/>
    <w:basedOn w:val="Normal"/>
    <w:semiHidden/>
    <w:rsid w:val="00B90C9D"/>
    <w:pPr>
      <w:numPr>
        <w:numId w:val="7"/>
      </w:numPr>
    </w:pPr>
  </w:style>
  <w:style w:type="paragraph" w:styleId="Nummerertliste4">
    <w:name w:val="List Number 4"/>
    <w:basedOn w:val="Normal"/>
    <w:semiHidden/>
    <w:rsid w:val="00B90C9D"/>
    <w:pPr>
      <w:numPr>
        <w:numId w:val="4"/>
      </w:numPr>
    </w:pPr>
  </w:style>
  <w:style w:type="paragraph" w:styleId="Nummerertliste5">
    <w:name w:val="List Number 5"/>
    <w:basedOn w:val="Normal"/>
    <w:semiHidden/>
    <w:rsid w:val="00B90C9D"/>
    <w:pPr>
      <w:numPr>
        <w:numId w:val="5"/>
      </w:numPr>
    </w:pPr>
  </w:style>
  <w:style w:type="paragraph" w:styleId="Punktliste3">
    <w:name w:val="List Bullet 3"/>
    <w:basedOn w:val="Normal"/>
    <w:semiHidden/>
    <w:rsid w:val="00B90C9D"/>
    <w:pPr>
      <w:numPr>
        <w:numId w:val="1"/>
      </w:numPr>
      <w:ind w:left="0" w:firstLine="0"/>
    </w:pPr>
  </w:style>
  <w:style w:type="paragraph" w:styleId="Punktliste4">
    <w:name w:val="List Bullet 4"/>
    <w:basedOn w:val="Normal"/>
    <w:semiHidden/>
    <w:rsid w:val="00B90C9D"/>
    <w:pPr>
      <w:numPr>
        <w:numId w:val="2"/>
      </w:numPr>
    </w:pPr>
  </w:style>
  <w:style w:type="paragraph" w:styleId="Punktliste5">
    <w:name w:val="List Bullet 5"/>
    <w:basedOn w:val="Normal"/>
    <w:semiHidden/>
    <w:rsid w:val="00B90C9D"/>
    <w:pPr>
      <w:numPr>
        <w:numId w:val="3"/>
      </w:numPr>
    </w:pPr>
  </w:style>
  <w:style w:type="paragraph" w:styleId="Rentekst">
    <w:name w:val="Plain Text"/>
    <w:basedOn w:val="Normal"/>
    <w:semiHidden/>
    <w:rsid w:val="00B57613"/>
    <w:rPr>
      <w:rFonts w:ascii="Courier New" w:hAnsi="Courier New" w:cs="Courier New"/>
      <w:szCs w:val="20"/>
    </w:rPr>
  </w:style>
  <w:style w:type="paragraph" w:customStyle="1" w:styleId="IntroHeadingCnoTOC">
    <w:name w:val="Intro Heading C (no TOC)"/>
    <w:basedOn w:val="Normal"/>
    <w:link w:val="IntroHeadingCnoTOCChar"/>
    <w:rsid w:val="00B57613"/>
    <w:pPr>
      <w:spacing w:line="240" w:lineRule="auto"/>
    </w:pPr>
    <w:rPr>
      <w:b/>
      <w:noProof/>
      <w:sz w:val="36"/>
      <w:lang w:val="en-GB"/>
    </w:rPr>
  </w:style>
  <w:style w:type="paragraph" w:styleId="Underskrift">
    <w:name w:val="Signature"/>
    <w:basedOn w:val="Normal"/>
    <w:semiHidden/>
    <w:rsid w:val="00B57613"/>
    <w:pPr>
      <w:ind w:left="4252"/>
    </w:pPr>
  </w:style>
  <w:style w:type="character" w:customStyle="1" w:styleId="TabelltekstTegn">
    <w:name w:val="Tabelltekst Tegn"/>
    <w:basedOn w:val="Standardskriftforavsnitt"/>
    <w:link w:val="Tabelltekst"/>
    <w:rsid w:val="00296BC6"/>
    <w:rPr>
      <w:rFonts w:ascii="Calibri" w:hAnsi="Calibri"/>
      <w:noProof/>
      <w:szCs w:val="24"/>
    </w:rPr>
  </w:style>
  <w:style w:type="paragraph" w:styleId="Vanliginnrykk">
    <w:name w:val="Normal Indent"/>
    <w:basedOn w:val="Normal"/>
    <w:semiHidden/>
    <w:rsid w:val="00B57613"/>
    <w:pPr>
      <w:ind w:left="708"/>
    </w:pPr>
  </w:style>
  <w:style w:type="numbering" w:styleId="Artikkelavsnitt">
    <w:name w:val="Outline List 3"/>
    <w:basedOn w:val="Ingenliste"/>
    <w:semiHidden/>
    <w:rsid w:val="00B90C9D"/>
    <w:pPr>
      <w:numPr>
        <w:numId w:val="9"/>
      </w:numPr>
    </w:pPr>
  </w:style>
  <w:style w:type="table" w:styleId="Enkelttabell1">
    <w:name w:val="Table Simple 1"/>
    <w:basedOn w:val="Vanligtabell"/>
    <w:semiHidden/>
    <w:rsid w:val="00B57613"/>
    <w:pPr>
      <w:tabs>
        <w:tab w:val="left" w:pos="510"/>
      </w:tabs>
      <w:spacing w:line="30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semiHidden/>
    <w:rsid w:val="00B57613"/>
    <w:pPr>
      <w:tabs>
        <w:tab w:val="left" w:pos="510"/>
      </w:tabs>
      <w:spacing w:line="30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Fulgthyperkobling">
    <w:name w:val="FollowedHyperlink"/>
    <w:basedOn w:val="Standardskriftforavsnitt"/>
    <w:semiHidden/>
    <w:rsid w:val="00B57613"/>
    <w:rPr>
      <w:color w:val="800080"/>
      <w:u w:val="single"/>
    </w:rPr>
  </w:style>
  <w:style w:type="character" w:styleId="HTML-akronym">
    <w:name w:val="HTML Acronym"/>
    <w:basedOn w:val="Standardskriftforavsnitt"/>
    <w:semiHidden/>
    <w:rsid w:val="00B57613"/>
  </w:style>
  <w:style w:type="character" w:styleId="HTML-definisjon">
    <w:name w:val="HTML Definition"/>
    <w:basedOn w:val="Standardskriftforavsnitt"/>
    <w:semiHidden/>
    <w:rsid w:val="00B57613"/>
    <w:rPr>
      <w:i/>
      <w:iCs/>
    </w:rPr>
  </w:style>
  <w:style w:type="character" w:styleId="HTML-eksempel">
    <w:name w:val="HTML Sample"/>
    <w:basedOn w:val="Standardskriftforavsnitt"/>
    <w:semiHidden/>
    <w:rsid w:val="00B57613"/>
    <w:rPr>
      <w:rFonts w:ascii="Courier New" w:hAnsi="Courier New" w:cs="Courier New"/>
    </w:rPr>
  </w:style>
  <w:style w:type="character" w:styleId="HTML-kode">
    <w:name w:val="HTML Code"/>
    <w:basedOn w:val="Standardskriftforavsnitt"/>
    <w:semiHidden/>
    <w:rsid w:val="00B57613"/>
    <w:rPr>
      <w:rFonts w:ascii="Courier New" w:hAnsi="Courier New" w:cs="Courier New"/>
      <w:sz w:val="20"/>
      <w:szCs w:val="20"/>
    </w:rPr>
  </w:style>
  <w:style w:type="character" w:styleId="HTML-sitat">
    <w:name w:val="HTML Cite"/>
    <w:basedOn w:val="Standardskriftforavsnitt"/>
    <w:semiHidden/>
    <w:rsid w:val="00B57613"/>
    <w:rPr>
      <w:i/>
      <w:iCs/>
    </w:rPr>
  </w:style>
  <w:style w:type="character" w:styleId="HTML-skrivemaskin">
    <w:name w:val="HTML Typewriter"/>
    <w:basedOn w:val="Standardskriftforavsnitt"/>
    <w:semiHidden/>
    <w:rsid w:val="00B57613"/>
    <w:rPr>
      <w:rFonts w:ascii="Courier New" w:hAnsi="Courier New" w:cs="Courier New"/>
      <w:sz w:val="20"/>
      <w:szCs w:val="20"/>
    </w:rPr>
  </w:style>
  <w:style w:type="character" w:styleId="HTML-tastatur">
    <w:name w:val="HTML Keyboard"/>
    <w:basedOn w:val="Standardskriftforavsnitt"/>
    <w:semiHidden/>
    <w:rsid w:val="00B57613"/>
    <w:rPr>
      <w:rFonts w:ascii="Courier New" w:hAnsi="Courier New" w:cs="Courier New"/>
      <w:sz w:val="20"/>
      <w:szCs w:val="20"/>
    </w:rPr>
  </w:style>
  <w:style w:type="character" w:styleId="HTML-variabel">
    <w:name w:val="HTML Variable"/>
    <w:basedOn w:val="Standardskriftforavsnitt"/>
    <w:semiHidden/>
    <w:rsid w:val="00B57613"/>
    <w:rPr>
      <w:i/>
      <w:iCs/>
    </w:rPr>
  </w:style>
  <w:style w:type="character" w:styleId="Linjenummer">
    <w:name w:val="line number"/>
    <w:basedOn w:val="Standardskriftforavsnitt"/>
    <w:semiHidden/>
    <w:rsid w:val="00B57613"/>
  </w:style>
  <w:style w:type="table" w:styleId="Middelsskyggelegging2uthevingsfarge5">
    <w:name w:val="Medium Shading 2 Accent 5"/>
    <w:basedOn w:val="Vanligtabell"/>
    <w:uiPriority w:val="64"/>
    <w:rsid w:val="00B5761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4EA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4EA06" w:themeFill="accent5"/>
      </w:tcPr>
    </w:tblStylePr>
    <w:tblStylePr w:type="lastCol">
      <w:rPr>
        <w:b/>
        <w:bCs/>
        <w:color w:val="FFFFFF" w:themeColor="background1"/>
      </w:rPr>
      <w:tblPr/>
      <w:tcPr>
        <w:tcBorders>
          <w:left w:val="nil"/>
          <w:right w:val="nil"/>
          <w:insideH w:val="nil"/>
          <w:insideV w:val="nil"/>
        </w:tcBorders>
        <w:shd w:val="clear" w:color="auto" w:fill="F4EA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ell-3D-effekt1">
    <w:name w:val="Table 3D effects 1"/>
    <w:basedOn w:val="Vanligtabell"/>
    <w:semiHidden/>
    <w:rsid w:val="00B57613"/>
    <w:pPr>
      <w:tabs>
        <w:tab w:val="left" w:pos="510"/>
      </w:tabs>
      <w:spacing w:line="30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semiHidden/>
    <w:rsid w:val="00B57613"/>
    <w:pPr>
      <w:tabs>
        <w:tab w:val="left" w:pos="510"/>
      </w:tabs>
      <w:spacing w:line="30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semiHidden/>
    <w:rsid w:val="00B57613"/>
    <w:pPr>
      <w:tabs>
        <w:tab w:val="left" w:pos="510"/>
      </w:tabs>
      <w:spacing w:line="30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egant">
    <w:name w:val="Table Elegant"/>
    <w:basedOn w:val="Vanligtabell"/>
    <w:semiHidden/>
    <w:rsid w:val="00B57613"/>
    <w:pPr>
      <w:tabs>
        <w:tab w:val="left" w:pos="510"/>
      </w:tabs>
      <w:spacing w:line="30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fargerik1">
    <w:name w:val="Table Colorful 1"/>
    <w:basedOn w:val="Vanligtabell"/>
    <w:semiHidden/>
    <w:rsid w:val="00B57613"/>
    <w:pPr>
      <w:tabs>
        <w:tab w:val="left" w:pos="510"/>
      </w:tabs>
      <w:spacing w:line="30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semiHidden/>
    <w:rsid w:val="00B57613"/>
    <w:pPr>
      <w:tabs>
        <w:tab w:val="left" w:pos="510"/>
      </w:tabs>
      <w:spacing w:line="30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semiHidden/>
    <w:rsid w:val="00B57613"/>
    <w:pPr>
      <w:tabs>
        <w:tab w:val="left" w:pos="510"/>
      </w:tabs>
      <w:spacing w:line="30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lassisk1">
    <w:name w:val="Table Classic 1"/>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semiHidden/>
    <w:rsid w:val="00B57613"/>
    <w:pPr>
      <w:tabs>
        <w:tab w:val="left" w:pos="510"/>
      </w:tabs>
      <w:spacing w:line="30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semiHidden/>
    <w:rsid w:val="00B57613"/>
    <w:pPr>
      <w:tabs>
        <w:tab w:val="left" w:pos="510"/>
      </w:tabs>
      <w:spacing w:line="30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semiHidden/>
    <w:rsid w:val="00B57613"/>
    <w:pPr>
      <w:tabs>
        <w:tab w:val="left" w:pos="510"/>
      </w:tabs>
      <w:spacing w:line="30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oderne">
    <w:name w:val="Table Contemporary"/>
    <w:basedOn w:val="Vanligtabell"/>
    <w:semiHidden/>
    <w:rsid w:val="00B57613"/>
    <w:pPr>
      <w:tabs>
        <w:tab w:val="left" w:pos="510"/>
      </w:tabs>
      <w:spacing w:line="30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profesjonell">
    <w:name w:val="Table Professional"/>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svak1">
    <w:name w:val="Table Subtle 1"/>
    <w:basedOn w:val="Vanligtabell"/>
    <w:semiHidden/>
    <w:rsid w:val="00B57613"/>
    <w:pPr>
      <w:tabs>
        <w:tab w:val="left" w:pos="510"/>
      </w:tabs>
      <w:spacing w:line="30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semiHidden/>
    <w:rsid w:val="00B57613"/>
    <w:pPr>
      <w:tabs>
        <w:tab w:val="left" w:pos="510"/>
      </w:tabs>
      <w:spacing w:line="30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Web1">
    <w:name w:val="Table Web 1"/>
    <w:basedOn w:val="Vanligtabell"/>
    <w:semiHidden/>
    <w:rsid w:val="00B57613"/>
    <w:pPr>
      <w:tabs>
        <w:tab w:val="left" w:pos="510"/>
      </w:tabs>
      <w:spacing w:line="30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semiHidden/>
    <w:rsid w:val="00B57613"/>
    <w:pPr>
      <w:tabs>
        <w:tab w:val="left" w:pos="510"/>
      </w:tabs>
      <w:spacing w:line="30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semiHidden/>
    <w:rsid w:val="00B57613"/>
    <w:pPr>
      <w:tabs>
        <w:tab w:val="left" w:pos="510"/>
      </w:tabs>
      <w:spacing w:line="30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iste1">
    <w:name w:val="Table List 1"/>
    <w:basedOn w:val="Vanligtabell"/>
    <w:semiHidden/>
    <w:rsid w:val="00B57613"/>
    <w:pPr>
      <w:tabs>
        <w:tab w:val="left" w:pos="510"/>
      </w:tabs>
      <w:spacing w:line="30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semiHidden/>
    <w:rsid w:val="00B57613"/>
    <w:pPr>
      <w:tabs>
        <w:tab w:val="left" w:pos="510"/>
      </w:tabs>
      <w:spacing w:line="30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4">
    <w:name w:val="Table List 4"/>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semiHidden/>
    <w:rsid w:val="00B57613"/>
    <w:pPr>
      <w:tabs>
        <w:tab w:val="left" w:pos="510"/>
      </w:tabs>
      <w:spacing w:line="30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semiHidden/>
    <w:rsid w:val="00B57613"/>
    <w:pPr>
      <w:tabs>
        <w:tab w:val="left" w:pos="510"/>
      </w:tabs>
      <w:spacing w:line="30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kolonne1">
    <w:name w:val="Table Columns 1"/>
    <w:basedOn w:val="Vanligtabell"/>
    <w:semiHidden/>
    <w:rsid w:val="00B57613"/>
    <w:pPr>
      <w:tabs>
        <w:tab w:val="left" w:pos="510"/>
      </w:tabs>
      <w:spacing w:line="30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semiHidden/>
    <w:rsid w:val="00B57613"/>
    <w:pPr>
      <w:tabs>
        <w:tab w:val="left" w:pos="510"/>
      </w:tabs>
      <w:spacing w:line="30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semiHidden/>
    <w:rsid w:val="00B57613"/>
    <w:pPr>
      <w:tabs>
        <w:tab w:val="left" w:pos="510"/>
      </w:tabs>
      <w:spacing w:line="30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semiHidden/>
    <w:rsid w:val="00B57613"/>
    <w:pPr>
      <w:tabs>
        <w:tab w:val="left" w:pos="510"/>
      </w:tabs>
      <w:spacing w:line="30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semiHidden/>
    <w:rsid w:val="00B57613"/>
    <w:pPr>
      <w:tabs>
        <w:tab w:val="left" w:pos="510"/>
      </w:tabs>
      <w:spacing w:line="30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rutenett">
    <w:name w:val="Table Grid"/>
    <w:basedOn w:val="Vanligtabell"/>
    <w:uiPriority w:val="59"/>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semiHidden/>
    <w:rsid w:val="00B57613"/>
    <w:pPr>
      <w:tabs>
        <w:tab w:val="left" w:pos="510"/>
      </w:tabs>
      <w:spacing w:line="30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semiHidden/>
    <w:rsid w:val="00B57613"/>
    <w:pPr>
      <w:tabs>
        <w:tab w:val="left" w:pos="510"/>
      </w:tabs>
      <w:spacing w:line="30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semiHidden/>
    <w:rsid w:val="00B57613"/>
    <w:pPr>
      <w:tabs>
        <w:tab w:val="left" w:pos="510"/>
      </w:tabs>
      <w:spacing w:line="30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semiHidden/>
    <w:rsid w:val="00B57613"/>
    <w:pPr>
      <w:tabs>
        <w:tab w:val="left" w:pos="510"/>
      </w:tabs>
      <w:spacing w:line="30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semiHidden/>
    <w:rsid w:val="00B57613"/>
    <w:pPr>
      <w:tabs>
        <w:tab w:val="left" w:pos="510"/>
      </w:tabs>
      <w:spacing w:line="30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semiHidden/>
    <w:rsid w:val="00B57613"/>
    <w:pPr>
      <w:tabs>
        <w:tab w:val="left" w:pos="510"/>
      </w:tabs>
      <w:spacing w:line="30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semiHidden/>
    <w:rsid w:val="00B57613"/>
    <w:pPr>
      <w:tabs>
        <w:tab w:val="left" w:pos="510"/>
      </w:tabs>
      <w:spacing w:line="30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er">
    <w:name w:val="Table Theme"/>
    <w:basedOn w:val="Vanligtabell"/>
    <w:semiHidden/>
    <w:rsid w:val="00B57613"/>
    <w:pPr>
      <w:tabs>
        <w:tab w:val="left" w:pos="510"/>
      </w:tabs>
      <w:spacing w:line="30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ksbodytekstTegn">
    <w:name w:val="boks bodytekst Tegn"/>
    <w:basedOn w:val="TabelltekstTegn"/>
    <w:link w:val="boksbodytekst"/>
    <w:rsid w:val="00C74F45"/>
    <w:rPr>
      <w:rFonts w:ascii="Arial Narrow" w:hAnsi="Arial Narrow"/>
      <w:noProof/>
      <w:sz w:val="22"/>
      <w:szCs w:val="24"/>
    </w:rPr>
  </w:style>
  <w:style w:type="numbering" w:customStyle="1" w:styleId="StyleOutlinenumberedCourierNewBoldLeft0cmHanging0">
    <w:name w:val="Style Outline numbered Courier New Bold Left:  0 cm Hanging:  0..."/>
    <w:basedOn w:val="Ingenliste"/>
    <w:rsid w:val="00B90C9D"/>
    <w:pPr>
      <w:numPr>
        <w:numId w:val="14"/>
      </w:numPr>
    </w:pPr>
  </w:style>
  <w:style w:type="paragraph" w:customStyle="1" w:styleId="Stilkolofon-smalspalteFet">
    <w:name w:val="Stil kolofon-smal spalte + Fet"/>
    <w:basedOn w:val="Kolofonnormalright"/>
    <w:semiHidden/>
    <w:rsid w:val="00B57613"/>
    <w:rPr>
      <w:rFonts w:ascii="Times New Roman" w:hAnsi="Times New Roman"/>
      <w:b/>
      <w:bCs/>
    </w:rPr>
  </w:style>
  <w:style w:type="paragraph" w:customStyle="1" w:styleId="Stilkolofon-smalspalteFet1">
    <w:name w:val="Stil kolofon-smal spalte + Fet1"/>
    <w:basedOn w:val="Kolofonnormalright"/>
    <w:link w:val="Stilkolofon-smalspalteFet1Tegn"/>
    <w:semiHidden/>
    <w:rsid w:val="00B57613"/>
    <w:rPr>
      <w:rFonts w:ascii="Arial Narrow" w:hAnsi="Arial Narrow"/>
      <w:b/>
      <w:bCs/>
    </w:rPr>
  </w:style>
  <w:style w:type="character" w:customStyle="1" w:styleId="KolofonnormalrightChar">
    <w:name w:val="Kolofon normal right Char"/>
    <w:basedOn w:val="Standardskriftforavsnitt"/>
    <w:link w:val="Kolofonnormalright"/>
    <w:rsid w:val="00B57613"/>
    <w:rPr>
      <w:rFonts w:ascii="Georgia" w:hAnsi="Georgia"/>
      <w:noProof/>
      <w:sz w:val="20"/>
      <w:szCs w:val="21"/>
      <w:lang w:val="en-US" w:eastAsia="nb-NO" w:bidi="ar-SA"/>
    </w:rPr>
  </w:style>
  <w:style w:type="character" w:customStyle="1" w:styleId="Stilkolofon-smalspalteFet1Tegn">
    <w:name w:val="Stil kolofon-smal spalte + Fet1 Tegn"/>
    <w:basedOn w:val="KolofonnormalrightChar"/>
    <w:link w:val="Stilkolofon-smalspalteFet1"/>
    <w:rsid w:val="00B57613"/>
    <w:rPr>
      <w:rFonts w:ascii="Georgia" w:hAnsi="Georgia"/>
      <w:b/>
      <w:bCs/>
      <w:noProof/>
      <w:sz w:val="20"/>
      <w:szCs w:val="21"/>
      <w:lang w:val="en-US" w:eastAsia="nb-NO" w:bidi="ar-SA"/>
    </w:rPr>
  </w:style>
  <w:style w:type="numbering" w:customStyle="1" w:styleId="StyleOutlinenumberedCourierNewBoldLeft0cmHanging01">
    <w:name w:val="Style Outline numbered Courier New Bold Left:  0 cm Hanging:  0...1"/>
    <w:basedOn w:val="Ingenliste"/>
    <w:rsid w:val="00B90C9D"/>
    <w:pPr>
      <w:numPr>
        <w:numId w:val="15"/>
      </w:numPr>
    </w:pPr>
  </w:style>
  <w:style w:type="paragraph" w:customStyle="1" w:styleId="boksbodytekst">
    <w:name w:val="boks bodytekst"/>
    <w:link w:val="boksbodytekstTegn"/>
    <w:qFormat/>
    <w:rsid w:val="00C74F45"/>
    <w:rPr>
      <w:rFonts w:ascii="Arial Narrow" w:hAnsi="Arial Narrow"/>
      <w:noProof/>
      <w:sz w:val="22"/>
      <w:szCs w:val="24"/>
    </w:rPr>
  </w:style>
  <w:style w:type="paragraph" w:customStyle="1" w:styleId="a-boxexamplelist">
    <w:name w:val="a-box example list"/>
    <w:basedOn w:val="Listeavsnitt"/>
    <w:qFormat/>
    <w:rsid w:val="0054441F"/>
    <w:pPr>
      <w:numPr>
        <w:numId w:val="24"/>
      </w:numPr>
      <w:spacing w:line="240" w:lineRule="auto"/>
    </w:pPr>
    <w:rPr>
      <w:sz w:val="20"/>
      <w:szCs w:val="20"/>
    </w:rPr>
  </w:style>
  <w:style w:type="paragraph" w:customStyle="1" w:styleId="A-boxexampletext">
    <w:name w:val="A-box example text"/>
    <w:basedOn w:val="Normal"/>
    <w:qFormat/>
    <w:rsid w:val="00FD3D07"/>
    <w:pPr>
      <w:spacing w:line="240" w:lineRule="auto"/>
    </w:pPr>
    <w:rPr>
      <w:sz w:val="20"/>
      <w:szCs w:val="20"/>
    </w:rPr>
  </w:style>
  <w:style w:type="paragraph" w:customStyle="1" w:styleId="Tabletextbullet">
    <w:name w:val="Table text bullet"/>
    <w:basedOn w:val="Normal"/>
    <w:qFormat/>
    <w:rsid w:val="00B90C9D"/>
    <w:pPr>
      <w:numPr>
        <w:numId w:val="19"/>
      </w:numPr>
      <w:spacing w:line="240" w:lineRule="auto"/>
    </w:pPr>
    <w:rPr>
      <w:rFonts w:ascii="Arial Narrow" w:hAnsi="Arial Narrow"/>
    </w:rPr>
  </w:style>
  <w:style w:type="character" w:customStyle="1" w:styleId="TabelltekstboldChar">
    <w:name w:val="Tabelltekst bold Char"/>
    <w:basedOn w:val="TabelltekstTegn"/>
    <w:link w:val="Tabelltekstbold"/>
    <w:rsid w:val="00B57613"/>
    <w:rPr>
      <w:rFonts w:ascii="Arial Narrow" w:hAnsi="Arial Narrow"/>
      <w:b/>
      <w:noProof/>
      <w:sz w:val="22"/>
      <w:szCs w:val="24"/>
    </w:rPr>
  </w:style>
  <w:style w:type="paragraph" w:customStyle="1" w:styleId="Boksoverskriftliten">
    <w:name w:val="Boks overskrift liten"/>
    <w:qFormat/>
    <w:rsid w:val="00C74F45"/>
    <w:pPr>
      <w:spacing w:before="40" w:after="20"/>
    </w:pPr>
    <w:rPr>
      <w:rFonts w:ascii="Arial Narrow" w:hAnsi="Arial Narrow"/>
      <w:b/>
      <w:sz w:val="22"/>
      <w:szCs w:val="21"/>
    </w:rPr>
  </w:style>
  <w:style w:type="numbering" w:customStyle="1" w:styleId="StyleBulletedCourierNewBoldLeft05cmHanging204cm">
    <w:name w:val="Style Bulleted Courier New Bold Left:  05 cm Hanging:  204 cm"/>
    <w:basedOn w:val="Ingenliste"/>
    <w:rsid w:val="00B90C9D"/>
    <w:pPr>
      <w:numPr>
        <w:numId w:val="16"/>
      </w:numPr>
    </w:pPr>
  </w:style>
  <w:style w:type="character" w:customStyle="1" w:styleId="instruksjonstekst2">
    <w:name w:val="instruksjonstekst2"/>
    <w:basedOn w:val="Stilkolofon-smalspalteFet1Tegn"/>
    <w:qFormat/>
    <w:rsid w:val="00EE6865"/>
    <w:rPr>
      <w:rFonts w:ascii="Cambria" w:hAnsi="Cambria"/>
      <w:b w:val="0"/>
      <w:bCs/>
      <w:noProof/>
      <w:sz w:val="16"/>
      <w:szCs w:val="21"/>
      <w:bdr w:val="none" w:sz="0" w:space="0" w:color="auto"/>
      <w:shd w:val="clear" w:color="auto" w:fill="FFFF00"/>
      <w:lang w:val="nb-NO" w:eastAsia="nb-NO" w:bidi="ar-SA"/>
    </w:rPr>
  </w:style>
  <w:style w:type="paragraph" w:styleId="Sterktsitat">
    <w:name w:val="Intense Quote"/>
    <w:basedOn w:val="Normal"/>
    <w:next w:val="Normal"/>
    <w:link w:val="SterktsitatTegn"/>
    <w:qFormat/>
    <w:rsid w:val="00B57613"/>
    <w:pPr>
      <w:framePr w:wrap="around" w:vAnchor="text" w:hAnchor="text" w:y="1"/>
      <w:pBdr>
        <w:top w:val="single" w:sz="4" w:space="10" w:color="B7B3AA" w:themeColor="background2" w:themeShade="BF"/>
        <w:left w:val="single" w:sz="4" w:space="10" w:color="B7B3AA" w:themeColor="background2" w:themeShade="BF"/>
        <w:bottom w:val="single" w:sz="4" w:space="12" w:color="B7B3AA" w:themeColor="background2" w:themeShade="BF"/>
        <w:right w:val="single" w:sz="4" w:space="10" w:color="B7B3AA" w:themeColor="background2" w:themeShade="BF"/>
      </w:pBdr>
      <w:shd w:val="clear" w:color="auto" w:fill="EEEDEB" w:themeFill="background2"/>
      <w:spacing w:line="280" w:lineRule="exact"/>
      <w:ind w:left="200" w:right="200"/>
      <w:jc w:val="both"/>
    </w:pPr>
    <w:rPr>
      <w:bCs/>
      <w:iCs/>
      <w:sz w:val="20"/>
    </w:rPr>
  </w:style>
  <w:style w:type="character" w:customStyle="1" w:styleId="SterktsitatTegn">
    <w:name w:val="Sterkt sitat Tegn"/>
    <w:basedOn w:val="Standardskriftforavsnitt"/>
    <w:link w:val="Sterktsitat"/>
    <w:rsid w:val="00B57613"/>
    <w:rPr>
      <w:rFonts w:ascii="Georgia" w:hAnsi="Georgia"/>
      <w:bCs/>
      <w:iCs/>
      <w:szCs w:val="21"/>
      <w:shd w:val="clear" w:color="auto" w:fill="EEEDEB" w:themeFill="background2"/>
    </w:rPr>
  </w:style>
  <w:style w:type="paragraph" w:styleId="Listeavsnitt">
    <w:name w:val="List Paragraph"/>
    <w:basedOn w:val="Punktliste"/>
    <w:uiPriority w:val="34"/>
    <w:qFormat/>
    <w:rsid w:val="00B57613"/>
    <w:pPr>
      <w:numPr>
        <w:numId w:val="0"/>
      </w:numPr>
    </w:pPr>
    <w:rPr>
      <w:lang w:val="en-US"/>
    </w:rPr>
  </w:style>
  <w:style w:type="paragraph" w:styleId="Ingenmellomrom">
    <w:name w:val="No Spacing"/>
    <w:link w:val="IngenmellomromTegn"/>
    <w:qFormat/>
    <w:rsid w:val="00B57613"/>
    <w:pPr>
      <w:tabs>
        <w:tab w:val="left" w:pos="510"/>
      </w:tabs>
    </w:pPr>
    <w:rPr>
      <w:rFonts w:ascii="Georgia" w:hAnsi="Georgia"/>
      <w:sz w:val="22"/>
      <w:szCs w:val="21"/>
    </w:rPr>
  </w:style>
  <w:style w:type="paragraph" w:styleId="Tittel">
    <w:name w:val="Title"/>
    <w:basedOn w:val="Normal"/>
    <w:next w:val="Normal"/>
    <w:link w:val="TittelTegn"/>
    <w:qFormat/>
    <w:rsid w:val="00B57613"/>
    <w:pPr>
      <w:pBdr>
        <w:bottom w:val="single" w:sz="8" w:space="4" w:color="00A3D5" w:themeColor="accent1"/>
      </w:pBdr>
      <w:spacing w:after="300" w:line="240" w:lineRule="auto"/>
      <w:contextualSpacing/>
    </w:pPr>
    <w:rPr>
      <w:rFonts w:ascii="Arial Narrow" w:eastAsiaTheme="majorEastAsia" w:hAnsi="Arial Narrow" w:cstheme="majorBidi"/>
      <w:color w:val="483B34" w:themeColor="text2" w:themeShade="BF"/>
      <w:spacing w:val="5"/>
      <w:kern w:val="28"/>
      <w:sz w:val="52"/>
      <w:szCs w:val="52"/>
    </w:rPr>
  </w:style>
  <w:style w:type="character" w:customStyle="1" w:styleId="TittelTegn">
    <w:name w:val="Tittel Tegn"/>
    <w:basedOn w:val="Standardskriftforavsnitt"/>
    <w:link w:val="Tittel"/>
    <w:rsid w:val="00B57613"/>
    <w:rPr>
      <w:rFonts w:ascii="Arial Narrow" w:eastAsiaTheme="majorEastAsia" w:hAnsi="Arial Narrow" w:cstheme="majorBidi"/>
      <w:color w:val="483B34" w:themeColor="text2" w:themeShade="BF"/>
      <w:spacing w:val="5"/>
      <w:kern w:val="28"/>
      <w:sz w:val="52"/>
      <w:szCs w:val="52"/>
    </w:rPr>
  </w:style>
  <w:style w:type="table" w:customStyle="1" w:styleId="TableKunnskapssenteret">
    <w:name w:val="Table Kunnskapssenteret"/>
    <w:basedOn w:val="Vanligtabell"/>
    <w:uiPriority w:val="99"/>
    <w:qFormat/>
    <w:rsid w:val="00B57613"/>
    <w:rPr>
      <w:rFonts w:ascii="Arial Narrow" w:hAnsi="Arial Narrow"/>
    </w:rPr>
    <w:tblPr>
      <w:tblBorders>
        <w:top w:val="single" w:sz="4" w:space="0" w:color="000000" w:themeColor="text1"/>
        <w:bottom w:val="single" w:sz="4" w:space="0" w:color="000000" w:themeColor="text1"/>
        <w:insideH w:val="single" w:sz="4" w:space="0" w:color="000000" w:themeColor="text1"/>
      </w:tblBorders>
      <w:tblCellMar>
        <w:top w:w="68" w:type="dxa"/>
        <w:left w:w="68" w:type="dxa"/>
        <w:bottom w:w="68" w:type="dxa"/>
        <w:right w:w="68" w:type="dxa"/>
      </w:tblCellMar>
    </w:tblPr>
    <w:tcPr>
      <w:shd w:val="clear" w:color="auto" w:fill="FFFFFF" w:themeFill="background1"/>
    </w:tcPr>
    <w:tblStylePr w:type="firstRow">
      <w:pPr>
        <w:jc w:val="left"/>
      </w:pPr>
      <w:rPr>
        <w:rFonts w:ascii="GRADE-quality" w:hAnsi="GRADE-quality"/>
        <w:b/>
        <w:sz w:val="22"/>
      </w:rPr>
      <w:tblPr/>
      <w:tcPr>
        <w:shd w:val="clear" w:color="auto" w:fill="EEEDEB" w:themeFill="background2"/>
      </w:tcPr>
    </w:tblStylePr>
  </w:style>
  <w:style w:type="table" w:styleId="Fargeriktrutenettuthevingsfarge2">
    <w:name w:val="Colorful Grid Accent 2"/>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F6BBCF" w:themeFill="accent2" w:themeFillTint="33"/>
    </w:tcPr>
    <w:tblStylePr w:type="firstRow">
      <w:rPr>
        <w:b/>
        <w:bCs/>
      </w:rPr>
      <w:tblPr/>
      <w:tcPr>
        <w:shd w:val="clear" w:color="auto" w:fill="ED78A1" w:themeFill="accent2" w:themeFillTint="66"/>
      </w:tcPr>
    </w:tblStylePr>
    <w:tblStylePr w:type="lastRow">
      <w:rPr>
        <w:b/>
        <w:bCs/>
        <w:color w:val="000000" w:themeColor="text1"/>
      </w:rPr>
      <w:tblPr/>
      <w:tcPr>
        <w:shd w:val="clear" w:color="auto" w:fill="ED78A1" w:themeFill="accent2" w:themeFillTint="66"/>
      </w:tcPr>
    </w:tblStylePr>
    <w:tblStylePr w:type="firstCol">
      <w:rPr>
        <w:color w:val="FFFFFF" w:themeColor="background1"/>
      </w:rPr>
      <w:tblPr/>
      <w:tcPr>
        <w:shd w:val="clear" w:color="auto" w:fill="560B25" w:themeFill="accent2" w:themeFillShade="BF"/>
      </w:tcPr>
    </w:tblStylePr>
    <w:tblStylePr w:type="lastCol">
      <w:rPr>
        <w:color w:val="FFFFFF" w:themeColor="background1"/>
      </w:rPr>
      <w:tblPr/>
      <w:tcPr>
        <w:shd w:val="clear" w:color="auto" w:fill="560B25" w:themeFill="accent2" w:themeFillShade="BF"/>
      </w:tcPr>
    </w:tblStylePr>
    <w:tblStylePr w:type="band1Vert">
      <w:tblPr/>
      <w:tcPr>
        <w:shd w:val="clear" w:color="auto" w:fill="E95789" w:themeFill="accent2" w:themeFillTint="7F"/>
      </w:tcPr>
    </w:tblStylePr>
    <w:tblStylePr w:type="band1Horz">
      <w:tblPr/>
      <w:tcPr>
        <w:shd w:val="clear" w:color="auto" w:fill="E95789" w:themeFill="accent2" w:themeFillTint="7F"/>
      </w:tcPr>
    </w:tblStylePr>
  </w:style>
  <w:style w:type="character" w:styleId="Plassholdertekst">
    <w:name w:val="Placeholder Text"/>
    <w:basedOn w:val="Standardskriftforavsnitt"/>
    <w:rsid w:val="00B57613"/>
    <w:rPr>
      <w:color w:val="808080"/>
    </w:rPr>
  </w:style>
  <w:style w:type="table" w:styleId="Lyslisteuthevingsfarge3">
    <w:name w:val="Light List Accent 3"/>
    <w:basedOn w:val="Vanligtabell"/>
    <w:uiPriority w:val="61"/>
    <w:rsid w:val="00B57613"/>
    <w:rPr>
      <w:rFonts w:asciiTheme="minorHAnsi" w:eastAsiaTheme="minorEastAsia" w:hAnsiTheme="minorHAnsi" w:cstheme="minorBidi"/>
      <w:lang w:eastAsia="en-US"/>
    </w:rPr>
    <w:tblPr>
      <w:tblStyleRowBandSize w:val="1"/>
      <w:tblStyleColBandSize w:val="1"/>
      <w:tblBorders>
        <w:top w:val="single" w:sz="8" w:space="0" w:color="94A545" w:themeColor="accent3"/>
        <w:left w:val="single" w:sz="8" w:space="0" w:color="94A545" w:themeColor="accent3"/>
        <w:bottom w:val="single" w:sz="8" w:space="0" w:color="94A545" w:themeColor="accent3"/>
        <w:right w:val="single" w:sz="8" w:space="0" w:color="94A545" w:themeColor="accent3"/>
      </w:tblBorders>
    </w:tblPr>
    <w:tblStylePr w:type="firstRow">
      <w:pPr>
        <w:spacing w:before="0" w:after="0" w:line="240" w:lineRule="auto"/>
      </w:pPr>
      <w:rPr>
        <w:b/>
        <w:bCs/>
        <w:color w:val="FFFFFF" w:themeColor="background1"/>
      </w:rPr>
      <w:tblPr/>
      <w:tcPr>
        <w:shd w:val="clear" w:color="auto" w:fill="94A545" w:themeFill="accent3"/>
      </w:tcPr>
    </w:tblStylePr>
    <w:tblStylePr w:type="lastRow">
      <w:pPr>
        <w:spacing w:before="0" w:after="0" w:line="240" w:lineRule="auto"/>
      </w:pPr>
      <w:rPr>
        <w:b/>
        <w:bCs/>
      </w:rPr>
      <w:tblPr/>
      <w:tcPr>
        <w:tcBorders>
          <w:top w:val="double" w:sz="6" w:space="0" w:color="94A545" w:themeColor="accent3"/>
          <w:left w:val="single" w:sz="8" w:space="0" w:color="94A545" w:themeColor="accent3"/>
          <w:bottom w:val="single" w:sz="8" w:space="0" w:color="94A545" w:themeColor="accent3"/>
          <w:right w:val="single" w:sz="8" w:space="0" w:color="94A545" w:themeColor="accent3"/>
        </w:tcBorders>
      </w:tcPr>
    </w:tblStylePr>
    <w:tblStylePr w:type="firstCol">
      <w:rPr>
        <w:b/>
        <w:bCs/>
      </w:rPr>
    </w:tblStylePr>
    <w:tblStylePr w:type="lastCol">
      <w:rPr>
        <w:b/>
        <w:bCs/>
      </w:rPr>
    </w:tblStylePr>
    <w:tblStylePr w:type="band1Vert">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tblStylePr w:type="band1Horz">
      <w:tblPr/>
      <w:tcPr>
        <w:tcBorders>
          <w:top w:val="single" w:sz="8" w:space="0" w:color="94A545" w:themeColor="accent3"/>
          <w:left w:val="single" w:sz="8" w:space="0" w:color="94A545" w:themeColor="accent3"/>
          <w:bottom w:val="single" w:sz="8" w:space="0" w:color="94A545" w:themeColor="accent3"/>
          <w:right w:val="single" w:sz="8" w:space="0" w:color="94A545" w:themeColor="accent3"/>
        </w:tcBorders>
      </w:tcPr>
    </w:tblStylePr>
  </w:style>
  <w:style w:type="character" w:customStyle="1" w:styleId="FotnotetekstTegn">
    <w:name w:val="Fotnotetekst Tegn"/>
    <w:basedOn w:val="Standardskriftforavsnitt"/>
    <w:link w:val="Fotnotetekst"/>
    <w:uiPriority w:val="99"/>
    <w:rsid w:val="00B57613"/>
    <w:rPr>
      <w:rFonts w:ascii="Georgia" w:hAnsi="Georgia"/>
      <w:sz w:val="18"/>
      <w:lang w:val="en-GB"/>
    </w:rPr>
  </w:style>
  <w:style w:type="character" w:customStyle="1" w:styleId="IngenmellomromTegn">
    <w:name w:val="Ingen mellomrom Tegn"/>
    <w:basedOn w:val="Standardskriftforavsnitt"/>
    <w:link w:val="Ingenmellomrom"/>
    <w:rsid w:val="00B57613"/>
    <w:rPr>
      <w:rFonts w:ascii="Georgia" w:hAnsi="Georgia"/>
      <w:sz w:val="22"/>
      <w:szCs w:val="21"/>
    </w:rPr>
  </w:style>
  <w:style w:type="character" w:customStyle="1" w:styleId="Overskrift1Tegn">
    <w:name w:val="Overskrift 1 Tegn"/>
    <w:basedOn w:val="Standardskriftforavsnitt"/>
    <w:link w:val="Overskrift1"/>
    <w:rsid w:val="00B15C91"/>
    <w:rPr>
      <w:rFonts w:ascii="Cambria" w:hAnsi="Cambria"/>
      <w:b/>
      <w:spacing w:val="6"/>
      <w:kern w:val="32"/>
      <w:sz w:val="44"/>
      <w:szCs w:val="40"/>
    </w:rPr>
  </w:style>
  <w:style w:type="character" w:customStyle="1" w:styleId="Overskrift3Tegn">
    <w:name w:val="Overskrift 3 Tegn"/>
    <w:basedOn w:val="Standardskriftforavsnitt"/>
    <w:link w:val="Overskrift3"/>
    <w:rsid w:val="00213313"/>
    <w:rPr>
      <w:rFonts w:ascii="Georgia" w:hAnsi="Georgia"/>
      <w:b/>
      <w:sz w:val="22"/>
      <w:szCs w:val="26"/>
    </w:rPr>
  </w:style>
  <w:style w:type="character" w:customStyle="1" w:styleId="Overskrift4Tegn">
    <w:name w:val="Overskrift 4 Tegn"/>
    <w:basedOn w:val="Standardskriftforavsnitt"/>
    <w:link w:val="Overskrift4"/>
    <w:rsid w:val="00B57613"/>
    <w:rPr>
      <w:rFonts w:ascii="Georgia" w:hAnsi="Georgia"/>
      <w:b/>
      <w:i/>
      <w:sz w:val="22"/>
      <w:szCs w:val="28"/>
    </w:rPr>
  </w:style>
  <w:style w:type="character" w:customStyle="1" w:styleId="Overskrift5Tegn">
    <w:name w:val="Overskrift 5 Tegn"/>
    <w:basedOn w:val="Standardskriftforavsnitt"/>
    <w:link w:val="Overskrift5"/>
    <w:rsid w:val="00B57613"/>
    <w:rPr>
      <w:rFonts w:ascii="Georgia" w:hAnsi="Georgia"/>
      <w:i/>
      <w:sz w:val="22"/>
      <w:szCs w:val="26"/>
    </w:rPr>
  </w:style>
  <w:style w:type="character" w:customStyle="1" w:styleId="Overskrift6Tegn">
    <w:name w:val="Overskrift 6 Tegn"/>
    <w:basedOn w:val="Standardskriftforavsnitt"/>
    <w:link w:val="Overskrift6"/>
    <w:rsid w:val="00B57613"/>
    <w:rPr>
      <w:rFonts w:ascii="Georgia" w:hAnsi="Georgia"/>
      <w:b/>
      <w:szCs w:val="22"/>
      <w:lang w:val="en-GB"/>
    </w:rPr>
  </w:style>
  <w:style w:type="character" w:customStyle="1" w:styleId="Overskrift7Tegn">
    <w:name w:val="Overskrift 7 Tegn"/>
    <w:basedOn w:val="Standardskriftforavsnitt"/>
    <w:link w:val="Overskrift7"/>
    <w:rsid w:val="00B57613"/>
    <w:rPr>
      <w:rFonts w:ascii="Georgia" w:hAnsi="Georgia"/>
      <w:szCs w:val="21"/>
      <w:lang w:val="en-GB"/>
    </w:rPr>
  </w:style>
  <w:style w:type="character" w:customStyle="1" w:styleId="Overskrift8Tegn">
    <w:name w:val="Overskrift 8 Tegn"/>
    <w:basedOn w:val="Standardskriftforavsnitt"/>
    <w:link w:val="Overskrift8"/>
    <w:rsid w:val="00B57613"/>
    <w:rPr>
      <w:rFonts w:ascii="Georgia" w:hAnsi="Georgia"/>
      <w:i/>
      <w:szCs w:val="21"/>
      <w:lang w:val="en-GB"/>
    </w:rPr>
  </w:style>
  <w:style w:type="character" w:customStyle="1" w:styleId="Overskrift9Tegn">
    <w:name w:val="Overskrift 9 Tegn"/>
    <w:basedOn w:val="Standardskriftforavsnitt"/>
    <w:link w:val="Overskrift9"/>
    <w:rsid w:val="00B57613"/>
    <w:rPr>
      <w:rFonts w:asciiTheme="minorHAnsi" w:hAnsiTheme="minorHAnsi"/>
      <w:szCs w:val="22"/>
      <w:lang w:val="en-GB"/>
    </w:rPr>
  </w:style>
  <w:style w:type="paragraph" w:styleId="Bildetekst">
    <w:name w:val="caption"/>
    <w:basedOn w:val="Normal"/>
    <w:next w:val="Normal"/>
    <w:unhideWhenUsed/>
    <w:qFormat/>
    <w:rsid w:val="00CB317C"/>
    <w:rPr>
      <w:b/>
      <w:bCs/>
      <w:i/>
      <w:iCs/>
      <w:szCs w:val="22"/>
    </w:rPr>
  </w:style>
  <w:style w:type="character" w:styleId="Sterk">
    <w:name w:val="Strong"/>
    <w:qFormat/>
    <w:rsid w:val="00B57613"/>
    <w:rPr>
      <w:b/>
      <w:bCs/>
    </w:rPr>
  </w:style>
  <w:style w:type="character" w:styleId="Utheving">
    <w:name w:val="Emphasis"/>
    <w:qFormat/>
    <w:rsid w:val="00B57613"/>
    <w:rPr>
      <w:i/>
      <w:iCs/>
    </w:rPr>
  </w:style>
  <w:style w:type="paragraph" w:styleId="Sitat">
    <w:name w:val="Quote"/>
    <w:basedOn w:val="Normal"/>
    <w:next w:val="Normal"/>
    <w:link w:val="SitatTegn"/>
    <w:qFormat/>
    <w:rsid w:val="00B57613"/>
    <w:rPr>
      <w:i/>
      <w:iCs/>
      <w:color w:val="000000" w:themeColor="text1"/>
    </w:rPr>
  </w:style>
  <w:style w:type="character" w:customStyle="1" w:styleId="SitatTegn">
    <w:name w:val="Sitat Tegn"/>
    <w:basedOn w:val="Standardskriftforavsnitt"/>
    <w:link w:val="Sitat"/>
    <w:rsid w:val="00B57613"/>
    <w:rPr>
      <w:rFonts w:ascii="Georgia" w:hAnsi="Georgia"/>
      <w:i/>
      <w:iCs/>
      <w:color w:val="000000" w:themeColor="text1"/>
      <w:sz w:val="22"/>
      <w:szCs w:val="21"/>
    </w:rPr>
  </w:style>
  <w:style w:type="paragraph" w:styleId="Overskriftforinnholdsfortegnelse">
    <w:name w:val="TOC Heading"/>
    <w:basedOn w:val="Overskrift1"/>
    <w:next w:val="Normal"/>
    <w:uiPriority w:val="39"/>
    <w:unhideWhenUsed/>
    <w:qFormat/>
    <w:rsid w:val="00B57613"/>
    <w:pPr>
      <w:keepLines/>
      <w:pageBreakBefore w:val="0"/>
      <w:suppressLineNumbers w:val="0"/>
      <w:pBdr>
        <w:top w:val="none" w:sz="0" w:space="0" w:color="auto"/>
      </w:pBdr>
      <w:suppressAutoHyphens w:val="0"/>
      <w:spacing w:before="480" w:after="0" w:line="326" w:lineRule="atLeast"/>
      <w:ind w:left="0" w:firstLine="0"/>
      <w:outlineLvl w:val="9"/>
    </w:pPr>
    <w:rPr>
      <w:rFonts w:asciiTheme="majorHAnsi" w:eastAsiaTheme="majorEastAsia" w:hAnsiTheme="majorHAnsi" w:cstheme="majorBidi"/>
      <w:bCs/>
      <w:color w:val="00799F" w:themeColor="accent1" w:themeShade="BF"/>
      <w:spacing w:val="0"/>
      <w:kern w:val="0"/>
      <w:sz w:val="28"/>
      <w:szCs w:val="28"/>
    </w:rPr>
  </w:style>
  <w:style w:type="character" w:customStyle="1" w:styleId="BunntekstTegn">
    <w:name w:val="Bunntekst Tegn"/>
    <w:basedOn w:val="Standardskriftforavsnitt"/>
    <w:link w:val="Bunntekst"/>
    <w:rsid w:val="00B57613"/>
    <w:rPr>
      <w:rFonts w:ascii="Arial Narrow" w:hAnsi="Arial Narrow"/>
      <w:szCs w:val="21"/>
    </w:rPr>
  </w:style>
  <w:style w:type="table" w:customStyle="1" w:styleId="ColorfulGrid1">
    <w:name w:val="Colorful Grid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geriktrutenettuthevingsfarge1">
    <w:name w:val="Colorful Grid Accent 1"/>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C3F0FF" w:themeFill="accent1" w:themeFillTint="33"/>
    </w:tcPr>
    <w:tblStylePr w:type="firstRow">
      <w:rPr>
        <w:b/>
        <w:bCs/>
      </w:rPr>
      <w:tblPr/>
      <w:tcPr>
        <w:shd w:val="clear" w:color="auto" w:fill="88E3FF" w:themeFill="accent1" w:themeFillTint="66"/>
      </w:tcPr>
    </w:tblStylePr>
    <w:tblStylePr w:type="lastRow">
      <w:rPr>
        <w:b/>
        <w:bCs/>
        <w:color w:val="000000" w:themeColor="text1"/>
      </w:rPr>
      <w:tblPr/>
      <w:tcPr>
        <w:shd w:val="clear" w:color="auto" w:fill="88E3FF" w:themeFill="accent1" w:themeFillTint="66"/>
      </w:tcPr>
    </w:tblStylePr>
    <w:tblStylePr w:type="firstCol">
      <w:rPr>
        <w:color w:val="FFFFFF" w:themeColor="background1"/>
      </w:rPr>
      <w:tblPr/>
      <w:tcPr>
        <w:shd w:val="clear" w:color="auto" w:fill="00799F" w:themeFill="accent1" w:themeFillShade="BF"/>
      </w:tcPr>
    </w:tblStylePr>
    <w:tblStylePr w:type="lastCol">
      <w:rPr>
        <w:color w:val="FFFFFF" w:themeColor="background1"/>
      </w:rPr>
      <w:tblPr/>
      <w:tcPr>
        <w:shd w:val="clear" w:color="auto" w:fill="00799F" w:themeFill="accent1" w:themeFillShade="BF"/>
      </w:tcPr>
    </w:tblStylePr>
    <w:tblStylePr w:type="band1Vert">
      <w:tblPr/>
      <w:tcPr>
        <w:shd w:val="clear" w:color="auto" w:fill="6BDCFF" w:themeFill="accent1" w:themeFillTint="7F"/>
      </w:tcPr>
    </w:tblStylePr>
    <w:tblStylePr w:type="band1Horz">
      <w:tblPr/>
      <w:tcPr>
        <w:shd w:val="clear" w:color="auto" w:fill="6BDCFF" w:themeFill="accent1" w:themeFillTint="7F"/>
      </w:tcPr>
    </w:tblStylePr>
  </w:style>
  <w:style w:type="table" w:styleId="Fargeriktrutenettuthevingsfarge3">
    <w:name w:val="Colorful Grid Accent 3"/>
    <w:basedOn w:val="Vanligtabell"/>
    <w:rsid w:val="00B57613"/>
    <w:rPr>
      <w:color w:val="000000" w:themeColor="text1"/>
    </w:rPr>
    <w:tblPr>
      <w:tblStyleRowBandSize w:val="1"/>
      <w:tblStyleColBandSize w:val="1"/>
      <w:tblBorders>
        <w:insideH w:val="single" w:sz="4" w:space="0" w:color="FFFFFF" w:themeColor="background1"/>
      </w:tblBorders>
    </w:tblPr>
    <w:tcPr>
      <w:shd w:val="clear" w:color="auto" w:fill="EAEED7" w:themeFill="accent3" w:themeFillTint="33"/>
    </w:tcPr>
    <w:tblStylePr w:type="firstRow">
      <w:rPr>
        <w:b/>
        <w:bCs/>
      </w:rPr>
      <w:tblPr/>
      <w:tcPr>
        <w:shd w:val="clear" w:color="auto" w:fill="D6DEB0" w:themeFill="accent3" w:themeFillTint="66"/>
      </w:tcPr>
    </w:tblStylePr>
    <w:tblStylePr w:type="lastRow">
      <w:rPr>
        <w:b/>
        <w:bCs/>
        <w:color w:val="000000" w:themeColor="text1"/>
      </w:rPr>
      <w:tblPr/>
      <w:tcPr>
        <w:shd w:val="clear" w:color="auto" w:fill="D6DEB0" w:themeFill="accent3" w:themeFillTint="66"/>
      </w:tcPr>
    </w:tblStylePr>
    <w:tblStylePr w:type="firstCol">
      <w:rPr>
        <w:color w:val="FFFFFF" w:themeColor="background1"/>
      </w:rPr>
      <w:tblPr/>
      <w:tcPr>
        <w:shd w:val="clear" w:color="auto" w:fill="6E7B33" w:themeFill="accent3" w:themeFillShade="BF"/>
      </w:tcPr>
    </w:tblStylePr>
    <w:tblStylePr w:type="lastCol">
      <w:rPr>
        <w:color w:val="FFFFFF" w:themeColor="background1"/>
      </w:rPr>
      <w:tblPr/>
      <w:tcPr>
        <w:shd w:val="clear" w:color="auto" w:fill="6E7B33" w:themeFill="accent3" w:themeFillShade="BF"/>
      </w:tcPr>
    </w:tblStylePr>
    <w:tblStylePr w:type="band1Vert">
      <w:tblPr/>
      <w:tcPr>
        <w:shd w:val="clear" w:color="auto" w:fill="CCD69D" w:themeFill="accent3" w:themeFillTint="7F"/>
      </w:tcPr>
    </w:tblStylePr>
    <w:tblStylePr w:type="band1Horz">
      <w:tblPr/>
      <w:tcPr>
        <w:shd w:val="clear" w:color="auto" w:fill="CCD69D" w:themeFill="accent3" w:themeFillTint="7F"/>
      </w:tcPr>
    </w:tblStylePr>
  </w:style>
  <w:style w:type="paragraph" w:customStyle="1" w:styleId="Kunnskapssenteret">
    <w:name w:val="Kunnskapssenteret"/>
    <w:basedOn w:val="IntroHeadingCnoTOC"/>
    <w:link w:val="KunnskapssenteretChar"/>
    <w:rsid w:val="00B57613"/>
  </w:style>
  <w:style w:type="character" w:customStyle="1" w:styleId="IntroHeadingCnoTOCChar">
    <w:name w:val="Intro Heading C (no TOC) Char"/>
    <w:basedOn w:val="Standardskriftforavsnitt"/>
    <w:link w:val="IntroHeadingCnoTOC"/>
    <w:rsid w:val="00B57613"/>
    <w:rPr>
      <w:rFonts w:ascii="Georgia" w:hAnsi="Georgia"/>
      <w:b/>
      <w:noProof/>
      <w:sz w:val="36"/>
      <w:szCs w:val="21"/>
      <w:lang w:val="en-GB"/>
    </w:rPr>
  </w:style>
  <w:style w:type="character" w:customStyle="1" w:styleId="KunnskapssenteretChar">
    <w:name w:val="Kunnskapssenteret Char"/>
    <w:basedOn w:val="IntroHeadingCnoTOCChar"/>
    <w:link w:val="Kunnskapssenteret"/>
    <w:rsid w:val="00B57613"/>
    <w:rPr>
      <w:rFonts w:ascii="Georgia" w:hAnsi="Georgia"/>
      <w:b/>
      <w:noProof/>
      <w:sz w:val="36"/>
      <w:szCs w:val="21"/>
      <w:lang w:val="en-GB"/>
    </w:rPr>
  </w:style>
  <w:style w:type="paragraph" w:customStyle="1" w:styleId="EndNoteBibliography">
    <w:name w:val="EndNote Bibliography"/>
    <w:basedOn w:val="Normal"/>
    <w:link w:val="EndNoteBibliographyTegn"/>
    <w:rsid w:val="00492154"/>
    <w:pPr>
      <w:spacing w:line="240" w:lineRule="atLeast"/>
    </w:pPr>
    <w:rPr>
      <w:noProof/>
    </w:rPr>
  </w:style>
  <w:style w:type="character" w:customStyle="1" w:styleId="EndNoteBibliographyTegn">
    <w:name w:val="EndNote Bibliography Tegn"/>
    <w:link w:val="EndNoteBibliography"/>
    <w:rsid w:val="00492154"/>
    <w:rPr>
      <w:rFonts w:ascii="Georgia" w:hAnsi="Georgia"/>
      <w:noProof/>
      <w:sz w:val="22"/>
      <w:szCs w:val="21"/>
    </w:rPr>
  </w:style>
  <w:style w:type="character" w:customStyle="1" w:styleId="MerknadstekstTegn">
    <w:name w:val="Merknadstekst Tegn"/>
    <w:basedOn w:val="Standardskriftforavsnitt"/>
    <w:link w:val="Merknadstekst"/>
    <w:uiPriority w:val="99"/>
    <w:rsid w:val="00A6400C"/>
    <w:rPr>
      <w:rFonts w:ascii="Georgia" w:hAnsi="Georgia"/>
      <w:sz w:val="22"/>
    </w:rPr>
  </w:style>
  <w:style w:type="character" w:customStyle="1" w:styleId="apple-converted-space">
    <w:name w:val="apple-converted-space"/>
    <w:basedOn w:val="Standardskriftforavsnitt"/>
    <w:rsid w:val="004B1700"/>
  </w:style>
  <w:style w:type="paragraph" w:styleId="Revisjon">
    <w:name w:val="Revision"/>
    <w:hidden/>
    <w:semiHidden/>
    <w:rsid w:val="00C214EE"/>
    <w:rPr>
      <w:rFonts w:ascii="Georgia" w:hAnsi="Georgia"/>
      <w:sz w:val="22"/>
      <w:szCs w:val="21"/>
    </w:rPr>
  </w:style>
  <w:style w:type="character" w:customStyle="1" w:styleId="FiguretextChar">
    <w:name w:val="Figure text Char"/>
    <w:basedOn w:val="Standardskriftforavsnitt"/>
    <w:link w:val="Figuretext"/>
    <w:locked/>
    <w:rsid w:val="00CB317C"/>
    <w:rPr>
      <w:rFonts w:ascii="Cambria" w:hAnsi="Cambria"/>
      <w:i/>
      <w:sz w:val="22"/>
      <w:szCs w:val="24"/>
    </w:rPr>
  </w:style>
  <w:style w:type="paragraph" w:customStyle="1" w:styleId="Figuretext">
    <w:name w:val="Figure text"/>
    <w:link w:val="FiguretextChar"/>
    <w:rsid w:val="00CB317C"/>
    <w:pPr>
      <w:spacing w:line="288" w:lineRule="auto"/>
    </w:pPr>
    <w:rPr>
      <w:rFonts w:ascii="Cambria" w:hAnsi="Cambria"/>
      <w:i/>
      <w:sz w:val="22"/>
      <w:szCs w:val="24"/>
    </w:rPr>
  </w:style>
  <w:style w:type="paragraph" w:styleId="INNH3">
    <w:name w:val="toc 3"/>
    <w:basedOn w:val="Normal"/>
    <w:next w:val="Normal"/>
    <w:autoRedefine/>
    <w:uiPriority w:val="39"/>
    <w:unhideWhenUsed/>
    <w:rsid w:val="00D97781"/>
    <w:pPr>
      <w:tabs>
        <w:tab w:val="clear" w:pos="510"/>
      </w:tabs>
      <w:spacing w:after="100"/>
      <w:ind w:left="440"/>
    </w:pPr>
  </w:style>
  <w:style w:type="paragraph" w:customStyle="1" w:styleId="A-Boxliste">
    <w:name w:val="A-Box liste"/>
    <w:basedOn w:val="Listeavsnitt"/>
    <w:qFormat/>
    <w:rsid w:val="00150868"/>
    <w:pPr>
      <w:numPr>
        <w:numId w:val="23"/>
      </w:numPr>
      <w:spacing w:line="240" w:lineRule="auto"/>
    </w:pPr>
    <w:rPr>
      <w:rFonts w:ascii="Calibri" w:hAnsi="Calibri"/>
      <w:sz w:val="20"/>
      <w:szCs w:val="22"/>
    </w:rPr>
  </w:style>
  <w:style w:type="paragraph" w:customStyle="1" w:styleId="A-Box">
    <w:name w:val="A-Box"/>
    <w:basedOn w:val="Normal"/>
    <w:qFormat/>
    <w:rsid w:val="00840739"/>
    <w:pPr>
      <w:spacing w:line="240" w:lineRule="auto"/>
    </w:pPr>
    <w:rPr>
      <w:rFonts w:ascii="Calibri" w:hAnsi="Calibri"/>
      <w:noProof/>
      <w:sz w:val="20"/>
      <w:szCs w:val="20"/>
    </w:rPr>
  </w:style>
  <w:style w:type="paragraph" w:customStyle="1" w:styleId="A-boxpink">
    <w:name w:val="A-box pink"/>
    <w:basedOn w:val="Normal"/>
    <w:qFormat/>
    <w:rsid w:val="00991F19"/>
    <w:pPr>
      <w:spacing w:before="100" w:after="100" w:line="240" w:lineRule="auto"/>
    </w:pPr>
    <w:rPr>
      <w:rFonts w:ascii="Calibri" w:hAnsi="Calibri" w:cs="Menlo Regular"/>
      <w:noProof/>
      <w:color w:val="D0089D"/>
      <w:szCs w:val="22"/>
    </w:rPr>
  </w:style>
  <w:style w:type="paragraph" w:customStyle="1" w:styleId="A-boxbluee">
    <w:name w:val="A-box bluee"/>
    <w:basedOn w:val="A-boxpink"/>
    <w:qFormat/>
    <w:rsid w:val="00B77A8E"/>
    <w:rPr>
      <w:color w:val="3366FF"/>
    </w:rPr>
  </w:style>
  <w:style w:type="paragraph" w:customStyle="1" w:styleId="box-bodytekst">
    <w:name w:val="box-bodytekst"/>
    <w:qFormat/>
    <w:rsid w:val="0046010A"/>
    <w:rPr>
      <w:rFonts w:ascii="Arial Narrow" w:hAnsi="Arial Narrow"/>
      <w:noProof/>
      <w:sz w:val="22"/>
      <w:szCs w:val="24"/>
    </w:rPr>
  </w:style>
  <w:style w:type="paragraph" w:customStyle="1" w:styleId="Boxoverskriftstor2">
    <w:name w:val="Box overskrift stor2"/>
    <w:qFormat/>
    <w:rsid w:val="00A018F2"/>
    <w:pPr>
      <w:tabs>
        <w:tab w:val="left" w:pos="510"/>
      </w:tabs>
      <w:spacing w:after="40"/>
    </w:pPr>
    <w:rPr>
      <w:rFonts w:ascii="Arial Narrow" w:hAnsi="Arial Narrow"/>
      <w:b/>
      <w:color w:val="000000" w:themeColor="text1"/>
      <w:sz w:val="26"/>
      <w:szCs w:val="26"/>
      <w:lang w:val="en-GB"/>
    </w:rPr>
  </w:style>
  <w:style w:type="paragraph" w:customStyle="1" w:styleId="A-boxorange">
    <w:name w:val="A-box orange"/>
    <w:basedOn w:val="A-boxbluee"/>
    <w:qFormat/>
    <w:rsid w:val="00B77A8E"/>
    <w:rPr>
      <w:color w:val="E5682F" w:themeColor="accent4"/>
    </w:rPr>
  </w:style>
  <w:style w:type="paragraph" w:customStyle="1" w:styleId="Figur-text">
    <w:name w:val="Figur-text"/>
    <w:basedOn w:val="Normal"/>
    <w:qFormat/>
    <w:rsid w:val="00A614A2"/>
    <w:pPr>
      <w:spacing w:line="240" w:lineRule="auto"/>
      <w:jc w:val="center"/>
    </w:pPr>
    <w:rPr>
      <w:rFonts w:ascii="Calibri" w:hAnsi="Calibri"/>
      <w:color w:val="483B34" w:themeColor="text2" w:themeShade="BF"/>
    </w:rPr>
  </w:style>
  <w:style w:type="paragraph" w:customStyle="1" w:styleId="Heading1nummererte">
    <w:name w:val="Heading 1 nummererte"/>
    <w:basedOn w:val="Overskrift1"/>
    <w:next w:val="Normal"/>
    <w:qFormat/>
    <w:rsid w:val="00D56A4A"/>
    <w:pPr>
      <w:numPr>
        <w:numId w:val="30"/>
      </w:numPr>
    </w:pPr>
  </w:style>
  <w:style w:type="paragraph" w:customStyle="1" w:styleId="Heading2metodevurderinger">
    <w:name w:val="Heading 2 metodevurderinger"/>
    <w:basedOn w:val="Normal"/>
    <w:qFormat/>
    <w:rsid w:val="005B2CDE"/>
    <w:pPr>
      <w:keepNext/>
      <w:spacing w:before="80" w:after="400"/>
      <w:outlineLvl w:val="1"/>
    </w:pPr>
    <w:rPr>
      <w:b/>
      <w:bCs/>
      <w:caps/>
      <w:spacing w:val="20"/>
      <w:sz w:val="28"/>
      <w:szCs w:val="24"/>
    </w:rPr>
  </w:style>
  <w:style w:type="paragraph" w:customStyle="1" w:styleId="sof-title">
    <w:name w:val="sof-title"/>
    <w:basedOn w:val="Normal"/>
    <w:rsid w:val="002A4EA8"/>
    <w:pPr>
      <w:tabs>
        <w:tab w:val="clear" w:pos="510"/>
      </w:tabs>
      <w:spacing w:line="240" w:lineRule="auto"/>
    </w:pPr>
    <w:rPr>
      <w:rFonts w:ascii="Times New Roman" w:eastAsiaTheme="minorEastAsia" w:hAnsi="Times New Roman"/>
      <w:szCs w:val="22"/>
      <w:lang w:val="en-US" w:eastAsia="en-US"/>
    </w:rPr>
  </w:style>
  <w:style w:type="paragraph" w:customStyle="1" w:styleId="first-letter">
    <w:name w:val="first-letter"/>
    <w:basedOn w:val="Normal"/>
    <w:rsid w:val="002A4EA8"/>
    <w:pPr>
      <w:tabs>
        <w:tab w:val="clear" w:pos="510"/>
      </w:tabs>
      <w:spacing w:line="240" w:lineRule="auto"/>
    </w:pPr>
    <w:rPr>
      <w:rFonts w:ascii="Times New Roman" w:eastAsiaTheme="minorEastAsia" w:hAnsi="Times New Roman"/>
      <w:sz w:val="24"/>
      <w:szCs w:val="24"/>
      <w:lang w:val="en-US" w:eastAsia="en-US"/>
    </w:rPr>
  </w:style>
  <w:style w:type="character" w:customStyle="1" w:styleId="label">
    <w:name w:val="label"/>
    <w:basedOn w:val="Standardskriftforavsnitt"/>
    <w:rsid w:val="002A4EA8"/>
    <w:rPr>
      <w:b w:val="0"/>
      <w:bCs w:val="0"/>
    </w:rPr>
  </w:style>
  <w:style w:type="character" w:customStyle="1" w:styleId="cell">
    <w:name w:val="cell"/>
    <w:basedOn w:val="Standardskriftforavsnitt"/>
    <w:rsid w:val="002A4EA8"/>
    <w:rPr>
      <w:b w:val="0"/>
      <w:bCs w:val="0"/>
    </w:rPr>
  </w:style>
  <w:style w:type="character" w:customStyle="1" w:styleId="cell-value">
    <w:name w:val="cell-value"/>
    <w:basedOn w:val="Standardskriftforavsnitt"/>
    <w:rsid w:val="002A4EA8"/>
    <w:rPr>
      <w:sz w:val="18"/>
      <w:szCs w:val="18"/>
    </w:rPr>
  </w:style>
  <w:style w:type="character" w:customStyle="1" w:styleId="underline1">
    <w:name w:val="underline1"/>
    <w:basedOn w:val="Standardskriftforavsnitt"/>
    <w:rsid w:val="002A4EA8"/>
    <w:rPr>
      <w:u w:val="single"/>
    </w:rPr>
  </w:style>
  <w:style w:type="character" w:customStyle="1" w:styleId="block">
    <w:name w:val="block"/>
    <w:basedOn w:val="Standardskriftforavsnitt"/>
    <w:rsid w:val="002A4EA8"/>
  </w:style>
  <w:style w:type="character" w:customStyle="1" w:styleId="quality-sign1">
    <w:name w:val="quality-sign1"/>
    <w:basedOn w:val="Standardskriftforavsnitt"/>
    <w:rsid w:val="002A4EA8"/>
    <w:rPr>
      <w:rFonts w:ascii="GRADE-quality" w:hAnsi="GRADE-quality" w:hint="default"/>
      <w:sz w:val="21"/>
      <w:szCs w:val="21"/>
    </w:rPr>
  </w:style>
  <w:style w:type="paragraph" w:customStyle="1" w:styleId="Default">
    <w:name w:val="Default"/>
    <w:rsid w:val="00A15C32"/>
    <w:pPr>
      <w:widowControl w:val="0"/>
      <w:autoSpaceDE w:val="0"/>
      <w:autoSpaceDN w:val="0"/>
      <w:adjustRightInd w:val="0"/>
    </w:pPr>
    <w:rPr>
      <w:rFonts w:ascii="Calibri" w:hAnsi="Calibri"/>
      <w:color w:val="000000"/>
      <w:sz w:val="24"/>
      <w:szCs w:val="24"/>
      <w:lang w:val="en-CA" w:eastAsia="en-CA"/>
    </w:rPr>
  </w:style>
  <w:style w:type="paragraph" w:customStyle="1" w:styleId="Normalgeorgia">
    <w:name w:val="Normal + georgia"/>
    <w:basedOn w:val="Normal"/>
    <w:rsid w:val="00450436"/>
    <w:pPr>
      <w:tabs>
        <w:tab w:val="clear" w:pos="510"/>
      </w:tabs>
      <w:spacing w:line="326" w:lineRule="exact"/>
    </w:pPr>
    <w:rPr>
      <w:rFonts w:ascii="Verdana" w:hAnsi="Verdana"/>
      <w:szCs w:val="22"/>
      <w:lang w:eastAsia="zh-CN"/>
    </w:rPr>
  </w:style>
  <w:style w:type="character" w:customStyle="1" w:styleId="quality-sign">
    <w:name w:val="quality-sign"/>
    <w:basedOn w:val="Standardskriftforavsnitt"/>
    <w:rsid w:val="00BF278B"/>
  </w:style>
  <w:style w:type="character" w:customStyle="1" w:styleId="quality-text">
    <w:name w:val="quality-text"/>
    <w:basedOn w:val="Standardskriftforavsnitt"/>
    <w:rsid w:val="00BF278B"/>
  </w:style>
  <w:style w:type="character" w:customStyle="1" w:styleId="comma">
    <w:name w:val="comma"/>
    <w:basedOn w:val="Standardskriftforavsnitt"/>
    <w:rsid w:val="00BF278B"/>
  </w:style>
  <w:style w:type="paragraph" w:customStyle="1" w:styleId="Figurtekst">
    <w:name w:val="Figurtekst"/>
    <w:link w:val="FigurtekstTegn"/>
    <w:qFormat/>
    <w:rsid w:val="006522F9"/>
    <w:pPr>
      <w:spacing w:before="200" w:after="200" w:line="326" w:lineRule="atLeast"/>
    </w:pPr>
    <w:rPr>
      <w:rFonts w:ascii="Georgia" w:hAnsi="Georgia"/>
      <w:i/>
      <w:szCs w:val="24"/>
    </w:rPr>
  </w:style>
  <w:style w:type="character" w:customStyle="1" w:styleId="FigurtekstTegn">
    <w:name w:val="Figurtekst Tegn"/>
    <w:basedOn w:val="Standardskriftforavsnitt"/>
    <w:link w:val="Figurtekst"/>
    <w:rsid w:val="006522F9"/>
    <w:rPr>
      <w:rFonts w:ascii="Georgia" w:hAnsi="Georgia"/>
      <w:i/>
      <w:szCs w:val="24"/>
    </w:rPr>
  </w:style>
  <w:style w:type="character" w:customStyle="1" w:styleId="author">
    <w:name w:val="author"/>
    <w:basedOn w:val="Standardskriftforavsnitt"/>
    <w:rsid w:val="00B05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9051">
      <w:bodyDiv w:val="1"/>
      <w:marLeft w:val="0"/>
      <w:marRight w:val="0"/>
      <w:marTop w:val="0"/>
      <w:marBottom w:val="0"/>
      <w:divBdr>
        <w:top w:val="none" w:sz="0" w:space="0" w:color="auto"/>
        <w:left w:val="none" w:sz="0" w:space="0" w:color="auto"/>
        <w:bottom w:val="none" w:sz="0" w:space="0" w:color="auto"/>
        <w:right w:val="none" w:sz="0" w:space="0" w:color="auto"/>
      </w:divBdr>
    </w:div>
    <w:div w:id="80953460">
      <w:bodyDiv w:val="1"/>
      <w:marLeft w:val="0"/>
      <w:marRight w:val="0"/>
      <w:marTop w:val="0"/>
      <w:marBottom w:val="0"/>
      <w:divBdr>
        <w:top w:val="none" w:sz="0" w:space="0" w:color="auto"/>
        <w:left w:val="none" w:sz="0" w:space="0" w:color="auto"/>
        <w:bottom w:val="none" w:sz="0" w:space="0" w:color="auto"/>
        <w:right w:val="none" w:sz="0" w:space="0" w:color="auto"/>
      </w:divBdr>
    </w:div>
    <w:div w:id="109513186">
      <w:bodyDiv w:val="1"/>
      <w:marLeft w:val="0"/>
      <w:marRight w:val="0"/>
      <w:marTop w:val="0"/>
      <w:marBottom w:val="0"/>
      <w:divBdr>
        <w:top w:val="none" w:sz="0" w:space="0" w:color="auto"/>
        <w:left w:val="none" w:sz="0" w:space="0" w:color="auto"/>
        <w:bottom w:val="none" w:sz="0" w:space="0" w:color="auto"/>
        <w:right w:val="none" w:sz="0" w:space="0" w:color="auto"/>
      </w:divBdr>
    </w:div>
    <w:div w:id="728302801">
      <w:bodyDiv w:val="1"/>
      <w:marLeft w:val="0"/>
      <w:marRight w:val="0"/>
      <w:marTop w:val="0"/>
      <w:marBottom w:val="0"/>
      <w:divBdr>
        <w:top w:val="none" w:sz="0" w:space="0" w:color="auto"/>
        <w:left w:val="none" w:sz="0" w:space="0" w:color="auto"/>
        <w:bottom w:val="none" w:sz="0" w:space="0" w:color="auto"/>
        <w:right w:val="none" w:sz="0" w:space="0" w:color="auto"/>
      </w:divBdr>
    </w:div>
    <w:div w:id="736830220">
      <w:bodyDiv w:val="1"/>
      <w:marLeft w:val="0"/>
      <w:marRight w:val="0"/>
      <w:marTop w:val="0"/>
      <w:marBottom w:val="0"/>
      <w:divBdr>
        <w:top w:val="none" w:sz="0" w:space="0" w:color="auto"/>
        <w:left w:val="none" w:sz="0" w:space="0" w:color="auto"/>
        <w:bottom w:val="none" w:sz="0" w:space="0" w:color="auto"/>
        <w:right w:val="none" w:sz="0" w:space="0" w:color="auto"/>
      </w:divBdr>
    </w:div>
    <w:div w:id="1488282594">
      <w:bodyDiv w:val="1"/>
      <w:marLeft w:val="0"/>
      <w:marRight w:val="0"/>
      <w:marTop w:val="0"/>
      <w:marBottom w:val="0"/>
      <w:divBdr>
        <w:top w:val="none" w:sz="0" w:space="0" w:color="auto"/>
        <w:left w:val="none" w:sz="0" w:space="0" w:color="auto"/>
        <w:bottom w:val="none" w:sz="0" w:space="0" w:color="auto"/>
        <w:right w:val="none" w:sz="0" w:space="0" w:color="auto"/>
      </w:divBdr>
    </w:div>
    <w:div w:id="1601916630">
      <w:bodyDiv w:val="1"/>
      <w:marLeft w:val="0"/>
      <w:marRight w:val="0"/>
      <w:marTop w:val="0"/>
      <w:marBottom w:val="0"/>
      <w:divBdr>
        <w:top w:val="none" w:sz="0" w:space="0" w:color="auto"/>
        <w:left w:val="none" w:sz="0" w:space="0" w:color="auto"/>
        <w:bottom w:val="none" w:sz="0" w:space="0" w:color="auto"/>
        <w:right w:val="none" w:sz="0" w:space="0" w:color="auto"/>
      </w:divBdr>
    </w:div>
    <w:div w:id="1628394624">
      <w:bodyDiv w:val="1"/>
      <w:marLeft w:val="0"/>
      <w:marRight w:val="0"/>
      <w:marTop w:val="0"/>
      <w:marBottom w:val="0"/>
      <w:divBdr>
        <w:top w:val="none" w:sz="0" w:space="0" w:color="auto"/>
        <w:left w:val="none" w:sz="0" w:space="0" w:color="auto"/>
        <w:bottom w:val="none" w:sz="0" w:space="0" w:color="auto"/>
        <w:right w:val="none" w:sz="0" w:space="0" w:color="auto"/>
      </w:divBdr>
    </w:div>
    <w:div w:id="1721244080">
      <w:bodyDiv w:val="1"/>
      <w:marLeft w:val="0"/>
      <w:marRight w:val="0"/>
      <w:marTop w:val="0"/>
      <w:marBottom w:val="0"/>
      <w:divBdr>
        <w:top w:val="none" w:sz="0" w:space="0" w:color="auto"/>
        <w:left w:val="none" w:sz="0" w:space="0" w:color="auto"/>
        <w:bottom w:val="none" w:sz="0" w:space="0" w:color="auto"/>
        <w:right w:val="none" w:sz="0" w:space="0" w:color="auto"/>
      </w:divBdr>
    </w:div>
    <w:div w:id="188255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s://campbellcollaboration.org/evidence-gap-maps.html"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hyperlink" Target="https://folkehelse.sharepoint.com/:u:/r/sites/1250/Delte%20dokumenter/Maler%20og%20kvalitetssikring/Forskningskart%202021_maler%20og%20standarder/Forskningskart_innspill%20til%20maler%20og%20standarder.url?csf=1&amp;web=1&amp;e=ZZefVj"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hi.no\Felles\kunnskapssenteret\K-Prosjekt\AKTIVE\Vold%20og%20seksuell%20overgrep\Resultater\Deskriptive%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b-N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nb-NO"/>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År!$A$2:$A$20</c:f>
              <c:strCach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 (mai)</c:v>
                </c:pt>
              </c:strCache>
            </c:strRef>
          </c:cat>
          <c:val>
            <c:numRef>
              <c:f>År!$B$2:$B$20</c:f>
              <c:numCache>
                <c:formatCode>General</c:formatCode>
                <c:ptCount val="19"/>
                <c:pt idx="0">
                  <c:v>2</c:v>
                </c:pt>
                <c:pt idx="1">
                  <c:v>3</c:v>
                </c:pt>
                <c:pt idx="2">
                  <c:v>3</c:v>
                </c:pt>
                <c:pt idx="3">
                  <c:v>5</c:v>
                </c:pt>
                <c:pt idx="4">
                  <c:v>3</c:v>
                </c:pt>
                <c:pt idx="5">
                  <c:v>10</c:v>
                </c:pt>
                <c:pt idx="6">
                  <c:v>13</c:v>
                </c:pt>
                <c:pt idx="7">
                  <c:v>9</c:v>
                </c:pt>
                <c:pt idx="8">
                  <c:v>11</c:v>
                </c:pt>
                <c:pt idx="9">
                  <c:v>6</c:v>
                </c:pt>
                <c:pt idx="10">
                  <c:v>17</c:v>
                </c:pt>
                <c:pt idx="11">
                  <c:v>16</c:v>
                </c:pt>
                <c:pt idx="12">
                  <c:v>21</c:v>
                </c:pt>
                <c:pt idx="13">
                  <c:v>37</c:v>
                </c:pt>
                <c:pt idx="14">
                  <c:v>24</c:v>
                </c:pt>
                <c:pt idx="15">
                  <c:v>34</c:v>
                </c:pt>
                <c:pt idx="16">
                  <c:v>48</c:v>
                </c:pt>
                <c:pt idx="17">
                  <c:v>54</c:v>
                </c:pt>
                <c:pt idx="18">
                  <c:v>33</c:v>
                </c:pt>
              </c:numCache>
            </c:numRef>
          </c:val>
          <c:smooth val="0"/>
          <c:extLst>
            <c:ext xmlns:c16="http://schemas.microsoft.com/office/drawing/2014/chart" uri="{C3380CC4-5D6E-409C-BE32-E72D297353CC}">
              <c16:uniqueId val="{00000000-E69D-4BF2-92C1-53AC0E92C5ED}"/>
            </c:ext>
          </c:extLst>
        </c:ser>
        <c:dLbls>
          <c:dLblPos val="t"/>
          <c:showLegendKey val="0"/>
          <c:showVal val="1"/>
          <c:showCatName val="0"/>
          <c:showSerName val="0"/>
          <c:showPercent val="0"/>
          <c:showBubbleSize val="0"/>
        </c:dLbls>
        <c:smooth val="0"/>
        <c:axId val="282800864"/>
        <c:axId val="282800472"/>
      </c:lineChart>
      <c:catAx>
        <c:axId val="28280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b-NO"/>
          </a:p>
        </c:txPr>
        <c:crossAx val="282800472"/>
        <c:crosses val="autoZero"/>
        <c:auto val="1"/>
        <c:lblAlgn val="ctr"/>
        <c:lblOffset val="100"/>
        <c:noMultiLvlLbl val="0"/>
      </c:catAx>
      <c:valAx>
        <c:axId val="282800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b-NO"/>
          </a:p>
        </c:txPr>
        <c:crossAx val="282800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b-N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Kunnskapssenteret">
  <a:themeElements>
    <a:clrScheme name="Kunnskapssenteret">
      <a:dk1>
        <a:sysClr val="windowText" lastClr="000000"/>
      </a:dk1>
      <a:lt1>
        <a:srgbClr val="FFFFFF"/>
      </a:lt1>
      <a:dk2>
        <a:srgbClr val="615046"/>
      </a:dk2>
      <a:lt2>
        <a:srgbClr val="EEEDEB"/>
      </a:lt2>
      <a:accent1>
        <a:srgbClr val="00A3D5"/>
      </a:accent1>
      <a:accent2>
        <a:srgbClr val="740F32"/>
      </a:accent2>
      <a:accent3>
        <a:srgbClr val="94A545"/>
      </a:accent3>
      <a:accent4>
        <a:srgbClr val="E5682F"/>
      </a:accent4>
      <a:accent5>
        <a:srgbClr val="F4EA06"/>
      </a:accent5>
      <a:accent6>
        <a:srgbClr val="A89387"/>
      </a:accent6>
      <a:hlink>
        <a:srgbClr val="0195C3"/>
      </a:hlink>
      <a:folHlink>
        <a:srgbClr val="9900CC"/>
      </a:folHlink>
    </a:clrScheme>
    <a:fontScheme name="Kunnskapssenteret">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2010-11-16T00:00:00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FHI_TopicTaxHTField xmlns="9e7c1b5f-6b93-4ee4-9fa2-fda8f1b47cf5">
      <Terms xmlns="http://schemas.microsoft.com/office/infopath/2007/PartnerControls"/>
    </FHI_TopicTaxHTField>
    <SharedWithUsers xmlns="ef5dd856-6a32-4f72-920b-b3c650540c6d">
      <UserInfo>
        <DisplayName>Strand, Grete</DisplayName>
        <AccountId>52</AccountId>
        <AccountType/>
      </UserInfo>
      <UserInfo>
        <DisplayName>Indseth, Thor</DisplayName>
        <AccountId>214</AccountId>
        <AccountType/>
      </UserInfo>
      <UserInfo>
        <DisplayName>Jacobsen Jardim, Patricia Sofia</DisplayName>
        <AccountId>232</AccountId>
        <AccountType/>
      </UserInfo>
      <UserInfo>
        <DisplayName>Hestevik, Christine Hillestad</DisplayName>
        <AccountId>233</AccountId>
        <AccountType/>
      </UserInfo>
    </SharedWithUsers>
    <TaxCatchAll xmlns="ef5dd856-6a32-4f72-920b-b3c650540c6d"/>
    <TaxKeywordTaxHTField xmlns="ef5dd856-6a32-4f72-920b-b3c650540c6d">
      <Terms xmlns="http://schemas.microsoft.com/office/infopath/2007/PartnerControls"/>
    </TaxKeywordTaxHTField>
    <mdc8df0477d149db99847da78456e284 xmlns="ef5dd856-6a32-4f72-920b-b3c650540c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kument" ma:contentTypeID="0x0101001A53831D2B1FCA4E97E310390BB7D9B8" ma:contentTypeVersion="18" ma:contentTypeDescription="Opprett et nytt dokument." ma:contentTypeScope="" ma:versionID="07164a9faef9a7d31c9398bb2e806d16">
  <xsd:schema xmlns:xsd="http://www.w3.org/2001/XMLSchema" xmlns:xs="http://www.w3.org/2001/XMLSchema" xmlns:p="http://schemas.microsoft.com/office/2006/metadata/properties" xmlns:ns2="ef5dd856-6a32-4f72-920b-b3c650540c6d" xmlns:ns3="9e7c1b5f-6b93-4ee4-9fa2-fda8f1b47cf5" xmlns:ns4="21a2857b-8da8-4ddb-9834-feb111e80e4f" targetNamespace="http://schemas.microsoft.com/office/2006/metadata/properties" ma:root="true" ma:fieldsID="fe2beb6b67ff3a06f7ec0562bef019dd" ns2:_="" ns3:_="" ns4:_="">
    <xsd:import namespace="ef5dd856-6a32-4f72-920b-b3c650540c6d"/>
    <xsd:import namespace="9e7c1b5f-6b93-4ee4-9fa2-fda8f1b47cf5"/>
    <xsd:import namespace="21a2857b-8da8-4ddb-9834-feb111e80e4f"/>
    <xsd:element name="properties">
      <xsd:complexType>
        <xsd:sequence>
          <xsd:element name="documentManagement">
            <xsd:complexType>
              <xsd:all>
                <xsd:element ref="ns2:mdc8df0477d149db99847da78456e284" minOccurs="0"/>
                <xsd:element ref="ns2:TaxCatchAll" minOccurs="0"/>
                <xsd:element ref="ns2:TaxKeywordTaxHTField" minOccurs="0"/>
                <xsd:element ref="ns3:FHI_TopicTaxHTField"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5dd856-6a32-4f72-920b-b3c650540c6d" elementFormDefault="qualified">
    <xsd:import namespace="http://schemas.microsoft.com/office/2006/documentManagement/types"/>
    <xsd:import namespace="http://schemas.microsoft.com/office/infopath/2007/PartnerControls"/>
    <xsd:element name="mdc8df0477d149db99847da78456e284" ma:index="5" nillable="true" ma:displayName="Topic_0" ma:hidden="true" ma:internalName="mdc8df0477d149db99847da78456e284" ma:readOnly="false">
      <xsd:simpleType>
        <xsd:restriction base="dms:Note"/>
      </xsd:simpleType>
    </xsd:element>
    <xsd:element name="TaxCatchAll" ma:index="6" nillable="true" ma:displayName="Taxonomy Catch All Column" ma:hidden="true" ma:list="{954cb0c2-b570-4fed-ae36-e6f66ea60111}" ma:internalName="TaxCatchAll" ma:showField="CatchAllData" ma:web="ef5dd856-6a32-4f72-920b-b3c650540c6d">
      <xsd:complexType>
        <xsd:complexContent>
          <xsd:extension base="dms:MultiChoiceLookup">
            <xsd:sequence>
              <xsd:element name="Value" type="dms:Lookup" maxOccurs="unbounded" minOccurs="0" nillable="true"/>
            </xsd:sequence>
          </xsd:extension>
        </xsd:complexContent>
      </xsd:complexType>
    </xsd:element>
    <xsd:element name="TaxKeywordTaxHTField" ma:index="8" nillable="true" ma:taxonomy="true" ma:internalName="TaxKeywordTaxHTField" ma:taxonomyFieldName="TaxKeyword" ma:displayName="Organisasjonsnøkkelord" ma:fieldId="{23f27201-bee3-471e-b2e7-b64fd8b7ca38}" ma:taxonomyMulti="true" ma:sspId="e7140caa-8402-4c36-9a5d-f51276ec0a9c" ma:termSetId="00000000-0000-0000-0000-000000000000" ma:anchorId="00000000-0000-0000-0000-000000000000" ma:open="true" ma:isKeyword="true">
      <xsd:complexType>
        <xsd:sequence>
          <xsd:element ref="pc:Terms" minOccurs="0" maxOccurs="1"/>
        </xsd:sequence>
      </xsd:complexType>
    </xsd:element>
    <xsd:element name="SharedWithUsers" ma:index="17"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7c1b5f-6b93-4ee4-9fa2-fda8f1b47cf5" elementFormDefault="qualified">
    <xsd:import namespace="http://schemas.microsoft.com/office/2006/documentManagement/types"/>
    <xsd:import namespace="http://schemas.microsoft.com/office/infopath/2007/PartnerControls"/>
    <xsd:element name="FHI_TopicTaxHTField" ma:index="13" nillable="true" ma:taxonomy="true" ma:internalName="FHI_TopicTaxHTField" ma:taxonomyFieldName="FHI_Topic" ma:displayName="Tema" ma:fieldId="{5eb9fa72-8a58-4312-8bc5-a126a30b4fb3}" ma:taxonomyMulti="true" ma:sspId="e7140caa-8402-4c36-9a5d-f51276ec0a9c" ma:termSetId="10ab213d-8882-42de-b940-43a869fe753a"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a2857b-8da8-4ddb-9834-feb111e80e4f"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holdstype"/>
        <xsd:element ref="dc:title" minOccurs="0" maxOccurs="1" ma:index="3"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51192D-8AC2-4F0A-B5FF-0B535385E5E9}">
  <ds:schemaRefs>
    <ds:schemaRef ds:uri="http://schemas.microsoft.com/office/2006/metadata/properties"/>
    <ds:schemaRef ds:uri="http://schemas.microsoft.com/office/infopath/2007/PartnerControls"/>
    <ds:schemaRef ds:uri="9e7c1b5f-6b93-4ee4-9fa2-fda8f1b47cf5"/>
    <ds:schemaRef ds:uri="ef5dd856-6a32-4f72-920b-b3c650540c6d"/>
  </ds:schemaRefs>
</ds:datastoreItem>
</file>

<file path=customXml/itemProps3.xml><?xml version="1.0" encoding="utf-8"?>
<ds:datastoreItem xmlns:ds="http://schemas.openxmlformats.org/officeDocument/2006/customXml" ds:itemID="{956C92BF-D66B-4F49-9BC2-EE39B58ACC63}">
  <ds:schemaRefs>
    <ds:schemaRef ds:uri="http://schemas.microsoft.com/sharepoint/v3/contenttype/forms"/>
  </ds:schemaRefs>
</ds:datastoreItem>
</file>

<file path=customXml/itemProps4.xml><?xml version="1.0" encoding="utf-8"?>
<ds:datastoreItem xmlns:ds="http://schemas.openxmlformats.org/officeDocument/2006/customXml" ds:itemID="{2202E835-F862-4233-8524-EF1D9E76FFA6}">
  <ds:schemaRefs>
    <ds:schemaRef ds:uri="http://schemas.openxmlformats.org/officeDocument/2006/bibliography"/>
  </ds:schemaRefs>
</ds:datastoreItem>
</file>

<file path=customXml/itemProps5.xml><?xml version="1.0" encoding="utf-8"?>
<ds:datastoreItem xmlns:ds="http://schemas.openxmlformats.org/officeDocument/2006/customXml" ds:itemID="{5B3A46E0-1034-46AC-91A6-336D299D2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5dd856-6a32-4f72-920b-b3c650540c6d"/>
    <ds:schemaRef ds:uri="9e7c1b5f-6b93-4ee4-9fa2-fda8f1b47cf5"/>
    <ds:schemaRef ds:uri="21a2857b-8da8-4ddb-9834-feb111e80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Rapportmal_Forskningskart_2022.dotx</Template>
  <TotalTime>0</TotalTime>
  <Pages>26</Pages>
  <Words>3596</Words>
  <Characters>19063</Characters>
  <Application>Microsoft Office Word</Application>
  <DocSecurity>0</DocSecurity>
  <Lines>158</Lines>
  <Paragraphs>45</Paragraphs>
  <ScaleCrop>false</ScaleCrop>
  <HeadingPairs>
    <vt:vector size="2" baseType="variant">
      <vt:variant>
        <vt:lpstr>Tittel</vt:lpstr>
      </vt:variant>
      <vt:variant>
        <vt:i4>1</vt:i4>
      </vt:variant>
    </vt:vector>
  </HeadingPairs>
  <TitlesOfParts>
    <vt:vector size="1" baseType="lpstr">
      <vt:lpstr>Rapportmal_Norsk</vt:lpstr>
    </vt:vector>
  </TitlesOfParts>
  <Company>Folkehelseinstituttet</Company>
  <LinksUpToDate>false</LinksUpToDate>
  <CharactersWithSpaces>22614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Rapportmal_Norsk</dc:title>
  <dc:subject>(fyll inn rapporttype, f. eks. PasOpp-rapport)</dc:subject>
  <dc:creator>Berg, Rigmor</dc:creator>
  <cp:keywords/>
  <dc:description/>
  <cp:lastModifiedBy>Børtnes, Knut Forr</cp:lastModifiedBy>
  <cp:revision>2</cp:revision>
  <cp:lastPrinted>2015-05-20T08:21:00Z</cp:lastPrinted>
  <dcterms:created xsi:type="dcterms:W3CDTF">2022-04-05T12:52:00Z</dcterms:created>
  <dcterms:modified xsi:type="dcterms:W3CDTF">2022-04-05T12:52:00Z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0x0101001A53831D2B1FCA4E97E310390BB7D9B8</vt:lpwstr>
  </property>
  <property fmtid="{D5CDD505-2E9C-101B-9397-08002B2CF9AE}" pid="3" name="TaxKeyword">
    <vt:lpwstr/>
  </property>
  <property fmtid="{D5CDD505-2E9C-101B-9397-08002B2CF9AE}" pid="4" name="FHITopic">
    <vt:lpwstr/>
  </property>
  <property fmtid="{D5CDD505-2E9C-101B-9397-08002B2CF9AE}" pid="5" name="FHI_Topic">
    <vt:lpwstr/>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Order">
    <vt:r8>9700</vt:r8>
  </property>
</Properties>
</file>